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D8D1C" w14:textId="39AC15FA" w:rsidR="00AB200B" w:rsidRDefault="00AB200B">
      <w:pPr>
        <w:suppressAutoHyphens w:val="0"/>
        <w:jc w:val="left"/>
      </w:pPr>
    </w:p>
    <w:p w14:paraId="1E0E97EC" w14:textId="77C1E135" w:rsidR="73334D90" w:rsidRDefault="73334D90"/>
    <w:p w14:paraId="63E9A038" w14:textId="14B468D3" w:rsidR="00B8398A" w:rsidRDefault="00B8398A"/>
    <w:p w14:paraId="68263061" w14:textId="1C1AEF41" w:rsidR="00B8398A" w:rsidRDefault="00B8398A"/>
    <w:p w14:paraId="5059474F" w14:textId="0C119278" w:rsidR="00B8398A" w:rsidRDefault="00B8398A"/>
    <w:p w14:paraId="192CC73C" w14:textId="65E400C4" w:rsidR="00B8398A" w:rsidRDefault="00B8398A"/>
    <w:p w14:paraId="1E9F0022" w14:textId="64420590" w:rsidR="00B8398A" w:rsidRDefault="009826F9" w:rsidP="00B8398A">
      <w:pPr>
        <w:pStyle w:val="Standard"/>
      </w:pPr>
      <w:r>
        <w:rPr>
          <w:noProof/>
        </w:rPr>
        <mc:AlternateContent>
          <mc:Choice Requires="wps">
            <w:drawing>
              <wp:anchor distT="0" distB="0" distL="114300" distR="114300" simplePos="0" relativeHeight="251660288" behindDoc="0" locked="0" layoutInCell="1" allowOverlap="1" wp14:anchorId="2491E2D7" wp14:editId="76468AA7">
                <wp:simplePos x="0" y="0"/>
                <wp:positionH relativeFrom="margin">
                  <wp:posOffset>-19050</wp:posOffset>
                </wp:positionH>
                <wp:positionV relativeFrom="paragraph">
                  <wp:posOffset>1980565</wp:posOffset>
                </wp:positionV>
                <wp:extent cx="6667500" cy="598805"/>
                <wp:effectExtent l="19050" t="19050" r="19050" b="10795"/>
                <wp:wrapSquare wrapText="bothSides"/>
                <wp:docPr id="8" name="Cadr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0" cy="598805"/>
                        </a:xfrm>
                        <a:prstGeom prst="rect">
                          <a:avLst/>
                        </a:prstGeom>
                        <a:solidFill>
                          <a:srgbClr val="CCCCCC"/>
                        </a:solidFill>
                        <a:ln w="31619">
                          <a:solidFill>
                            <a:srgbClr val="808080"/>
                          </a:solidFill>
                          <a:prstDash val="solid"/>
                        </a:ln>
                      </wps:spPr>
                      <wps:txbx>
                        <w:txbxContent>
                          <w:p w14:paraId="6ED75580" w14:textId="77777777" w:rsidR="00B8398A" w:rsidRDefault="00B8398A" w:rsidP="00B8398A">
                            <w:pPr>
                              <w:pStyle w:val="Standard"/>
                              <w:autoSpaceDE w:val="0"/>
                              <w:spacing w:before="85"/>
                              <w:ind w:right="57"/>
                              <w:jc w:val="center"/>
                              <w:rPr>
                                <w:rFonts w:ascii="Tahoma" w:eastAsia="Tahoma" w:hAnsi="Tahoma"/>
                                <w:caps/>
                                <w:color w:val="000000"/>
                                <w:sz w:val="16"/>
                                <w:szCs w:val="16"/>
                              </w:rPr>
                            </w:pPr>
                            <w:r>
                              <w:rPr>
                                <w:rFonts w:ascii="Tahoma" w:eastAsia="Tahoma" w:hAnsi="Tahoma"/>
                                <w:caps/>
                                <w:color w:val="000000"/>
                                <w:sz w:val="16"/>
                                <w:szCs w:val="16"/>
                              </w:rPr>
                              <w:t>Veuillez ne rien inscrire dans cette section réservée à l’administration</w:t>
                            </w:r>
                          </w:p>
                          <w:p w14:paraId="55F8134C" w14:textId="77777777" w:rsidR="00B8398A" w:rsidRDefault="00B8398A" w:rsidP="00B8398A">
                            <w:pPr>
                              <w:pStyle w:val="Standard"/>
                              <w:autoSpaceDE w:val="0"/>
                              <w:spacing w:before="142"/>
                              <w:ind w:right="57"/>
                            </w:pPr>
                            <w:r>
                              <w:rPr>
                                <w:rFonts w:ascii="Tahoma" w:eastAsia="Tahoma" w:hAnsi="Tahoma"/>
                                <w:color w:val="000000"/>
                                <w:sz w:val="16"/>
                                <w:szCs w:val="16"/>
                              </w:rPr>
                              <w:t xml:space="preserve">N° Dossier EUROPAC : </w:t>
                            </w:r>
                            <w:r>
                              <w:rPr>
                                <w:rFonts w:ascii="Tahoma" w:eastAsia="Tahoma, Tahoma" w:hAnsi="Tahoma" w:cs="Tahoma, Tahoma"/>
                                <w:color w:val="000000"/>
                                <w:sz w:val="16"/>
                                <w:szCs w:val="16"/>
                              </w:rPr>
                              <w:t xml:space="preserve">|__|__|__|__|__|__|__|__|__|__|__|__|__|__|__|                 </w:t>
                            </w:r>
                            <w:r>
                              <w:rPr>
                                <w:rFonts w:ascii="Tahoma" w:eastAsia="Tahoma" w:hAnsi="Tahoma"/>
                                <w:color w:val="000000"/>
                                <w:sz w:val="16"/>
                                <w:szCs w:val="16"/>
                              </w:rPr>
                              <w:t xml:space="preserve"> DATE DE RÉCEPTION : |__|__|/|__|__|/|__|__|__|__|</w:t>
                            </w: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2491E2D7" id="_x0000_t202" coordsize="21600,21600" o:spt="202" path="m,l,21600r21600,l21600,xe">
                <v:stroke joinstyle="miter"/>
                <v:path gradientshapeok="t" o:connecttype="rect"/>
              </v:shapetype>
              <v:shape id="Cadre1" o:spid="_x0000_s1026" type="#_x0000_t202" style="position:absolute;margin-left:-1.5pt;margin-top:155.95pt;width:525pt;height:47.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" fillcolor="#ccc" strokecolor="gray" strokeweight=".87831mm">
                <v:path arrowok="t"/>
                <v:textbox inset="0,0,0,0">
                  <w:txbxContent>
                    <w:p w14:paraId="6ED75580" w14:textId="77777777" w:rsidR="00B8398A" w:rsidRDefault="00B8398A" w:rsidP="00B8398A">
                      <w:pPr>
                        <w:pStyle w:val="Standard"/>
                        <w:autoSpaceDE w:val="0"/>
                        <w:spacing w:before="85"/>
                        <w:ind w:right="57"/>
                        <w:jc w:val="center"/>
                        <w:rPr>
                          <w:rFonts w:ascii="Tahoma" w:eastAsia="Tahoma" w:hAnsi="Tahoma"/>
                          <w:caps/>
                          <w:color w:val="000000"/>
                          <w:sz w:val="16"/>
                          <w:szCs w:val="16"/>
                        </w:rPr>
                      </w:pPr>
                      <w:r>
                        <w:rPr>
                          <w:rFonts w:ascii="Tahoma" w:eastAsia="Tahoma" w:hAnsi="Tahoma"/>
                          <w:caps/>
                          <w:color w:val="000000"/>
                          <w:sz w:val="16"/>
                          <w:szCs w:val="16"/>
                        </w:rPr>
                        <w:t>Veuillez ne rien inscrire dans cette section réservée à l’administration</w:t>
                      </w:r>
                    </w:p>
                    <w:p w14:paraId="55F8134C" w14:textId="77777777" w:rsidR="00B8398A" w:rsidRDefault="00B8398A" w:rsidP="00B8398A">
                      <w:pPr>
                        <w:pStyle w:val="Standard"/>
                        <w:autoSpaceDE w:val="0"/>
                        <w:spacing w:before="142"/>
                        <w:ind w:right="57"/>
                      </w:pPr>
                      <w:r>
                        <w:rPr>
                          <w:rFonts w:ascii="Tahoma" w:eastAsia="Tahoma" w:hAnsi="Tahoma"/>
                          <w:color w:val="000000"/>
                          <w:sz w:val="16"/>
                          <w:szCs w:val="16"/>
                        </w:rPr>
                        <w:t xml:space="preserve">N° Dossier EUROPAC : </w:t>
                      </w:r>
                      <w:r>
                        <w:rPr>
                          <w:rFonts w:ascii="Tahoma" w:eastAsia="Tahoma, Tahoma" w:hAnsi="Tahoma" w:cs="Tahoma, Tahoma"/>
                          <w:color w:val="000000"/>
                          <w:sz w:val="16"/>
                          <w:szCs w:val="16"/>
                        </w:rPr>
                        <w:t xml:space="preserve">|__|__|__|__|__|__|__|__|__|__|__|__|__|__|__|                 </w:t>
                      </w:r>
                      <w:r>
                        <w:rPr>
                          <w:rFonts w:ascii="Tahoma" w:eastAsia="Tahoma" w:hAnsi="Tahoma"/>
                          <w:color w:val="000000"/>
                          <w:sz w:val="16"/>
                          <w:szCs w:val="16"/>
                        </w:rPr>
                        <w:t xml:space="preserve"> DATE DE RÉCEPTION : |__|__|/|__|__|/|__|__|__|__|</w:t>
                      </w:r>
                    </w:p>
                  </w:txbxContent>
                </v:textbox>
                <w10:wrap type="square" anchorx="margin"/>
              </v:shape>
            </w:pict>
          </mc:Fallback>
        </mc:AlternateContent>
      </w:r>
      <w:r w:rsidR="00B8398A">
        <w:rPr>
          <w:noProof/>
        </w:rPr>
        <mc:AlternateContent>
          <mc:Choice Requires="wps">
            <w:drawing>
              <wp:inline distT="0" distB="0" distL="0" distR="0" wp14:anchorId="6EFE55C6" wp14:editId="411B7C46">
                <wp:extent cx="6788150" cy="1762125"/>
                <wp:effectExtent l="0" t="0" r="15240" b="28575"/>
                <wp:docPr id="7" name="Cadr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8150" cy="1762125"/>
                        </a:xfrm>
                        <a:prstGeom prst="rect">
                          <a:avLst/>
                        </a:prstGeom>
                        <a:solidFill>
                          <a:srgbClr val="FFFFFF">
                            <a:alpha val="50000"/>
                          </a:srgbClr>
                        </a:solidFill>
                        <a:ln w="6473">
                          <a:solidFill>
                            <a:srgbClr val="000000"/>
                          </a:solidFill>
                          <a:prstDash val="solid"/>
                        </a:ln>
                      </wps:spPr>
                      <wps:txbx>
                        <w:txbxContent>
                          <w:p w14:paraId="12BB58E6" w14:textId="77777777" w:rsidR="00B8398A" w:rsidRDefault="00B8398A" w:rsidP="00B8398A">
                            <w:pPr>
                              <w:pStyle w:val="normalformulaire"/>
                              <w:jc w:val="center"/>
                              <w:textAlignment w:val="center"/>
                              <w:rPr>
                                <w:i/>
                                <w:iCs/>
                                <w:color w:val="0000FF"/>
                              </w:rPr>
                            </w:pPr>
                          </w:p>
                          <w:p w14:paraId="384E346A" w14:textId="77777777" w:rsidR="00B8398A" w:rsidRDefault="00B8398A" w:rsidP="009826F9">
                            <w:pPr>
                              <w:pStyle w:val="Standard"/>
                              <w:snapToGrid w:val="0"/>
                              <w:spacing w:before="0" w:after="0"/>
                              <w:jc w:val="center"/>
                              <w:rPr>
                                <w:rFonts w:ascii="Tahoma,Bold" w:hAnsi="Tahoma,Bold"/>
                                <w:b/>
                                <w:color w:val="008080"/>
                                <w:sz w:val="26"/>
                              </w:rPr>
                            </w:pPr>
                            <w:r>
                              <w:rPr>
                                <w:rFonts w:ascii="Tahoma,Bold" w:hAnsi="Tahoma,Bold"/>
                                <w:b/>
                                <w:color w:val="008080"/>
                                <w:sz w:val="26"/>
                              </w:rPr>
                              <w:t>FORMULAIRE DE DEMANDE</w:t>
                            </w:r>
                          </w:p>
                          <w:p w14:paraId="2B3D9D93" w14:textId="77777777" w:rsidR="00B8398A" w:rsidRDefault="00B8398A" w:rsidP="009826F9">
                            <w:pPr>
                              <w:pStyle w:val="Standard"/>
                              <w:snapToGrid w:val="0"/>
                              <w:spacing w:before="0" w:after="0"/>
                              <w:jc w:val="center"/>
                              <w:rPr>
                                <w:rFonts w:ascii="Tahoma,Bold" w:hAnsi="Tahoma,Bold"/>
                                <w:b/>
                                <w:color w:val="008080"/>
                                <w:sz w:val="26"/>
                              </w:rPr>
                            </w:pPr>
                            <w:r>
                              <w:rPr>
                                <w:rFonts w:ascii="Tahoma,Bold" w:hAnsi="Tahoma,Bold"/>
                                <w:b/>
                                <w:color w:val="008080"/>
                                <w:sz w:val="26"/>
                              </w:rPr>
                              <w:t>DE PAIEMENT</w:t>
                            </w:r>
                          </w:p>
                          <w:p w14:paraId="75D2ECC9" w14:textId="77777777" w:rsidR="00B8398A" w:rsidRPr="004E7011" w:rsidRDefault="00B8398A" w:rsidP="009826F9">
                            <w:pPr>
                              <w:pStyle w:val="Standard"/>
                              <w:snapToGrid w:val="0"/>
                              <w:spacing w:before="0" w:after="0"/>
                              <w:jc w:val="center"/>
                              <w:rPr>
                                <w:rFonts w:ascii="Tahoma,Bold" w:hAnsi="Tahoma,Bold"/>
                                <w:b/>
                                <w:color w:val="008080"/>
                              </w:rPr>
                            </w:pPr>
                          </w:p>
                          <w:p w14:paraId="3E5CCC3C" w14:textId="77777777" w:rsidR="00FC72A7" w:rsidRDefault="00B8398A" w:rsidP="009826F9">
                            <w:pPr>
                              <w:pStyle w:val="Textbody"/>
                              <w:jc w:val="center"/>
                              <w:rPr>
                                <w:rFonts w:ascii="Tahoma" w:hAnsi="Tahoma"/>
                                <w:b/>
                                <w:color w:val="007F7F"/>
                                <w:sz w:val="28"/>
                              </w:rPr>
                            </w:pPr>
                            <w:r w:rsidRPr="004C2BF4">
                              <w:rPr>
                                <w:rFonts w:ascii="Tahoma" w:hAnsi="Tahoma"/>
                                <w:b/>
                                <w:color w:val="007F7F"/>
                                <w:sz w:val="28"/>
                              </w:rPr>
                              <w:t>Intervention 7</w:t>
                            </w:r>
                            <w:r>
                              <w:rPr>
                                <w:rFonts w:ascii="Tahoma" w:hAnsi="Tahoma"/>
                                <w:b/>
                                <w:color w:val="007F7F"/>
                                <w:sz w:val="28"/>
                              </w:rPr>
                              <w:t>3</w:t>
                            </w:r>
                            <w:r w:rsidRPr="004C2BF4">
                              <w:rPr>
                                <w:rFonts w:ascii="Tahoma" w:hAnsi="Tahoma"/>
                                <w:b/>
                                <w:color w:val="007F7F"/>
                                <w:sz w:val="28"/>
                              </w:rPr>
                              <w:t>.0</w:t>
                            </w:r>
                            <w:r>
                              <w:rPr>
                                <w:rFonts w:ascii="Tahoma" w:hAnsi="Tahoma"/>
                                <w:b/>
                                <w:color w:val="007F7F"/>
                                <w:sz w:val="28"/>
                              </w:rPr>
                              <w:t>3</w:t>
                            </w:r>
                            <w:r w:rsidRPr="004C2BF4">
                              <w:rPr>
                                <w:rFonts w:ascii="Tahoma" w:hAnsi="Tahoma"/>
                                <w:b/>
                                <w:color w:val="007F7F"/>
                                <w:sz w:val="28"/>
                              </w:rPr>
                              <w:t xml:space="preserve"> : </w:t>
                            </w:r>
                            <w:r w:rsidR="00FC72A7" w:rsidRPr="00FC72A7">
                              <w:rPr>
                                <w:rFonts w:ascii="Tahoma" w:hAnsi="Tahoma"/>
                                <w:b/>
                                <w:color w:val="007F7F"/>
                                <w:sz w:val="28"/>
                              </w:rPr>
                              <w:t xml:space="preserve">Soutien aux entreprises off </w:t>
                            </w:r>
                            <w:proofErr w:type="spellStart"/>
                            <w:r w:rsidR="00FC72A7" w:rsidRPr="00FC72A7">
                              <w:rPr>
                                <w:rFonts w:ascii="Tahoma" w:hAnsi="Tahoma"/>
                                <w:b/>
                                <w:color w:val="007F7F"/>
                                <w:sz w:val="28"/>
                              </w:rPr>
                              <w:t>farm</w:t>
                            </w:r>
                            <w:proofErr w:type="spellEnd"/>
                            <w:r w:rsidR="00FC72A7" w:rsidRPr="00FC72A7">
                              <w:rPr>
                                <w:rFonts w:ascii="Tahoma" w:hAnsi="Tahoma"/>
                                <w:b/>
                                <w:color w:val="007F7F"/>
                                <w:sz w:val="28"/>
                              </w:rPr>
                              <w:t xml:space="preserve">  </w:t>
                            </w:r>
                          </w:p>
                          <w:p w14:paraId="2EFA4DD6" w14:textId="2602394B" w:rsidR="00B8398A" w:rsidRDefault="00B8398A" w:rsidP="00B8398A">
                            <w:pPr>
                              <w:pStyle w:val="Textbody"/>
                              <w:jc w:val="center"/>
                              <w:rPr>
                                <w:rFonts w:ascii="Tahoma" w:hAnsi="Tahoma"/>
                                <w:color w:val="007F7F"/>
                              </w:rPr>
                            </w:pPr>
                            <w:r>
                              <w:rPr>
                                <w:rFonts w:ascii="Tahoma" w:hAnsi="Tahoma"/>
                                <w:color w:val="007F7F"/>
                              </w:rPr>
                              <w:t>Programme FEADER Guadeloupe 2023-2027</w:t>
                            </w:r>
                          </w:p>
                          <w:p w14:paraId="5388E5B4" w14:textId="725CE7EE" w:rsidR="00B8398A" w:rsidRPr="004E7011" w:rsidRDefault="00B8398A" w:rsidP="00B8398A">
                            <w:pPr>
                              <w:pStyle w:val="Textbody"/>
                              <w:jc w:val="center"/>
                              <w:rPr>
                                <w:i/>
                                <w:color w:val="007F7F"/>
                                <w:sz w:val="18"/>
                              </w:rPr>
                            </w:pPr>
                            <w:r w:rsidRPr="004C2BF4">
                              <w:rPr>
                                <w:i/>
                                <w:color w:val="007F7F"/>
                                <w:sz w:val="18"/>
                              </w:rPr>
                              <w:t>V</w:t>
                            </w:r>
                            <w:r>
                              <w:rPr>
                                <w:i/>
                                <w:color w:val="007F7F"/>
                                <w:sz w:val="18"/>
                              </w:rPr>
                              <w:t>1</w:t>
                            </w:r>
                            <w:r w:rsidRPr="004C2BF4">
                              <w:rPr>
                                <w:i/>
                                <w:color w:val="007F7F"/>
                                <w:sz w:val="18"/>
                              </w:rPr>
                              <w:t>_</w:t>
                            </w:r>
                            <w:r w:rsidR="00FC72A7">
                              <w:rPr>
                                <w:i/>
                                <w:color w:val="007F7F"/>
                                <w:sz w:val="18"/>
                              </w:rPr>
                              <w:t xml:space="preserve">Septembre </w:t>
                            </w:r>
                            <w:r w:rsidRPr="004C2BF4">
                              <w:rPr>
                                <w:i/>
                                <w:color w:val="007F7F"/>
                                <w:sz w:val="18"/>
                              </w:rPr>
                              <w:t>2026</w:t>
                            </w:r>
                          </w:p>
                          <w:p w14:paraId="45E117DC" w14:textId="77777777" w:rsidR="00B8398A" w:rsidRDefault="00B8398A" w:rsidP="00B8398A">
                            <w:pPr>
                              <w:suppressAutoHyphens w:val="0"/>
                              <w:autoSpaceDE w:val="0"/>
                              <w:adjustRightInd w:val="0"/>
                              <w:jc w:val="center"/>
                              <w:rPr>
                                <w:rFonts w:ascii="DejaVuSans-Oblique" w:hAnsi="DejaVuSans-Oblique" w:cs="DejaVuSans-Oblique"/>
                                <w:b/>
                                <w:bCs/>
                                <w:iCs/>
                                <w:color w:val="0000FF"/>
                                <w:sz w:val="18"/>
                                <w:szCs w:val="18"/>
                              </w:rPr>
                            </w:pPr>
                            <w:r w:rsidRPr="004150D3">
                              <w:rPr>
                                <w:rFonts w:ascii="DejaVuSans-Oblique" w:hAnsi="DejaVuSans-Oblique" w:cs="DejaVuSans-Oblique"/>
                                <w:b/>
                                <w:bCs/>
                                <w:iCs/>
                                <w:color w:val="0000FF"/>
                                <w:sz w:val="18"/>
                                <w:szCs w:val="18"/>
                              </w:rPr>
                              <w:t xml:space="preserve">Veuillez transmettre l’original de ce formulaire daté et signé, accompagné de toutes les pièces complémentaires demandées en annexe ainsi que de l’annexe financière, </w:t>
                            </w:r>
                            <w:r>
                              <w:rPr>
                                <w:rFonts w:ascii="DejaVuSans-Oblique" w:hAnsi="DejaVuSans-Oblique" w:cs="DejaVuSans-Oblique"/>
                                <w:b/>
                                <w:bCs/>
                                <w:iCs/>
                                <w:color w:val="0000FF"/>
                                <w:sz w:val="18"/>
                                <w:szCs w:val="18"/>
                              </w:rPr>
                              <w:t xml:space="preserve">sur l’adresse email suivante : </w:t>
                            </w:r>
                            <w:r w:rsidRPr="003903F6">
                              <w:rPr>
                                <w:rFonts w:ascii="DejaVuSans-Oblique" w:hAnsi="DejaVuSans-Oblique" w:cs="DejaVuSans-Oblique"/>
                                <w:b/>
                                <w:bCs/>
                                <w:iCs/>
                                <w:color w:val="0000FF"/>
                                <w:sz w:val="18"/>
                                <w:szCs w:val="18"/>
                              </w:rPr>
                              <w:t>paiement.feader@regionguadeloupe.fr</w:t>
                            </w:r>
                          </w:p>
                          <w:p w14:paraId="675D3B38" w14:textId="77777777" w:rsidR="00B8398A" w:rsidRDefault="00B8398A" w:rsidP="00B8398A">
                            <w:pPr>
                              <w:suppressAutoHyphens w:val="0"/>
                              <w:autoSpaceDE w:val="0"/>
                              <w:adjustRightInd w:val="0"/>
                              <w:jc w:val="center"/>
                              <w:rPr>
                                <w:rFonts w:ascii="DejaVuSans-Oblique" w:hAnsi="DejaVuSans-Oblique" w:cs="DejaVuSans-Oblique"/>
                                <w:b/>
                                <w:bCs/>
                                <w:iCs/>
                                <w:color w:val="0000FF"/>
                                <w:sz w:val="18"/>
                                <w:szCs w:val="18"/>
                              </w:rPr>
                            </w:pPr>
                            <w:r>
                              <w:rPr>
                                <w:rFonts w:ascii="DejaVuSans-Oblique" w:hAnsi="DejaVuSans-Oblique" w:cs="DejaVuSans-Oblique"/>
                                <w:b/>
                                <w:bCs/>
                                <w:iCs/>
                                <w:color w:val="0000FF"/>
                                <w:sz w:val="18"/>
                                <w:szCs w:val="18"/>
                              </w:rPr>
                              <w:t xml:space="preserve">Veuillez rappeler le numéro de dossier </w:t>
                            </w:r>
                            <w:proofErr w:type="spellStart"/>
                            <w:r>
                              <w:rPr>
                                <w:rFonts w:ascii="DejaVuSans-Oblique" w:hAnsi="DejaVuSans-Oblique" w:cs="DejaVuSans-Oblique"/>
                                <w:b/>
                                <w:bCs/>
                                <w:iCs/>
                                <w:color w:val="0000FF"/>
                                <w:sz w:val="18"/>
                                <w:szCs w:val="18"/>
                              </w:rPr>
                              <w:t>EuroPAC</w:t>
                            </w:r>
                            <w:proofErr w:type="spellEnd"/>
                            <w:r>
                              <w:rPr>
                                <w:rFonts w:ascii="DejaVuSans-Oblique" w:hAnsi="DejaVuSans-Oblique" w:cs="DejaVuSans-Oblique"/>
                                <w:b/>
                                <w:bCs/>
                                <w:iCs/>
                                <w:color w:val="0000FF"/>
                                <w:sz w:val="18"/>
                                <w:szCs w:val="18"/>
                              </w:rPr>
                              <w:t xml:space="preserve"> dans l’objet du mail</w:t>
                            </w:r>
                          </w:p>
                          <w:p w14:paraId="7EB5CD8C" w14:textId="77777777" w:rsidR="00B8398A" w:rsidRDefault="00B8398A" w:rsidP="00B8398A">
                            <w:pPr>
                              <w:suppressAutoHyphens w:val="0"/>
                              <w:autoSpaceDE w:val="0"/>
                              <w:adjustRightInd w:val="0"/>
                              <w:jc w:val="center"/>
                              <w:rPr>
                                <w:rFonts w:ascii="DejaVuSans-Oblique" w:hAnsi="DejaVuSans-Oblique" w:cs="DejaVuSans-Oblique"/>
                                <w:iCs/>
                                <w:color w:val="0000FF"/>
                                <w:sz w:val="18"/>
                                <w:szCs w:val="18"/>
                              </w:rPr>
                            </w:pPr>
                          </w:p>
                          <w:p w14:paraId="1F9B7DE1" w14:textId="77777777" w:rsidR="00B8398A" w:rsidRPr="00B86BC8" w:rsidRDefault="00B8398A" w:rsidP="00B8398A">
                            <w:pPr>
                              <w:suppressAutoHyphens w:val="0"/>
                              <w:autoSpaceDE w:val="0"/>
                              <w:adjustRightInd w:val="0"/>
                              <w:rPr>
                                <w:rFonts w:ascii="DejaVuSans-Oblique" w:hAnsi="DejaVuSans-Oblique" w:cs="DejaVuSans-Oblique"/>
                                <w:iCs/>
                                <w:color w:val="0000FF"/>
                                <w:sz w:val="18"/>
                                <w:szCs w:val="18"/>
                              </w:rPr>
                            </w:pPr>
                          </w:p>
                          <w:p w14:paraId="2B38EAB2" w14:textId="77777777" w:rsidR="00B8398A" w:rsidRDefault="00B8398A" w:rsidP="00B8398A">
                            <w:pPr>
                              <w:pStyle w:val="Standard"/>
                              <w:rPr>
                                <w:rFonts w:ascii="Tahoma" w:hAnsi="Tahoma"/>
                                <w:color w:val="0000FF"/>
                                <w:sz w:val="17"/>
                              </w:rPr>
                            </w:pPr>
                          </w:p>
                          <w:p w14:paraId="41906CDB" w14:textId="77777777" w:rsidR="00B8398A" w:rsidRDefault="00B8398A" w:rsidP="00B8398A">
                            <w:pPr>
                              <w:pStyle w:val="Standard"/>
                              <w:rPr>
                                <w:rFonts w:ascii="Tahoma" w:hAnsi="Tahoma"/>
                                <w:i/>
                                <w:iCs/>
                                <w:color w:val="0000FF"/>
                                <w:sz w:val="16"/>
                                <w:szCs w:val="16"/>
                              </w:rPr>
                            </w:pPr>
                          </w:p>
                        </w:txbxContent>
                      </wps:txbx>
                      <wps:bodyPr vert="horz" wrap="none" lIns="0" tIns="0" rIns="0" bIns="0" anchor="t" anchorCtr="0" compatLnSpc="0">
                        <a:noAutofit/>
                      </wps:bodyPr>
                    </wps:wsp>
                  </a:graphicData>
                </a:graphic>
              </wp:inline>
            </w:drawing>
          </mc:Choice>
          <mc:Fallback>
            <w:pict>
              <v:shape w14:anchorId="6EFE55C6" id="Cadre6" o:spid="_x0000_s1027" type="#_x0000_t202" style="width:534.5pt;height:138.7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" strokeweight=".17981mm">
                <v:fill opacity="32896f"/>
                <v:path arrowok="t"/>
                <v:textbox inset="0,0,0,0">
                  <w:txbxContent>
                    <w:p w14:paraId="12BB58E6" w14:textId="77777777" w:rsidR="00B8398A" w:rsidRDefault="00B8398A" w:rsidP="00B8398A">
                      <w:pPr>
                        <w:pStyle w:val="normalformulaire"/>
                        <w:jc w:val="center"/>
                        <w:textAlignment w:val="center"/>
                        <w:rPr>
                          <w:i/>
                          <w:iCs/>
                          <w:color w:val="0000FF"/>
                        </w:rPr>
                      </w:pPr>
                    </w:p>
                    <w:p w14:paraId="384E346A" w14:textId="77777777" w:rsidR="00B8398A" w:rsidRDefault="00B8398A" w:rsidP="009826F9">
                      <w:pPr>
                        <w:pStyle w:val="Standard"/>
                        <w:snapToGrid w:val="0"/>
                        <w:spacing w:before="0" w:after="0"/>
                        <w:jc w:val="center"/>
                        <w:rPr>
                          <w:rFonts w:ascii="Tahoma,Bold" w:hAnsi="Tahoma,Bold"/>
                          <w:b/>
                          <w:color w:val="008080"/>
                          <w:sz w:val="26"/>
                        </w:rPr>
                      </w:pPr>
                      <w:r>
                        <w:rPr>
                          <w:rFonts w:ascii="Tahoma,Bold" w:hAnsi="Tahoma,Bold"/>
                          <w:b/>
                          <w:color w:val="008080"/>
                          <w:sz w:val="26"/>
                        </w:rPr>
                        <w:t>FORMULAIRE DE DEMANDE</w:t>
                      </w:r>
                    </w:p>
                    <w:p w14:paraId="2B3D9D93" w14:textId="77777777" w:rsidR="00B8398A" w:rsidRDefault="00B8398A" w:rsidP="009826F9">
                      <w:pPr>
                        <w:pStyle w:val="Standard"/>
                        <w:snapToGrid w:val="0"/>
                        <w:spacing w:before="0" w:after="0"/>
                        <w:jc w:val="center"/>
                        <w:rPr>
                          <w:rFonts w:ascii="Tahoma,Bold" w:hAnsi="Tahoma,Bold"/>
                          <w:b/>
                          <w:color w:val="008080"/>
                          <w:sz w:val="26"/>
                        </w:rPr>
                      </w:pPr>
                      <w:r>
                        <w:rPr>
                          <w:rFonts w:ascii="Tahoma,Bold" w:hAnsi="Tahoma,Bold"/>
                          <w:b/>
                          <w:color w:val="008080"/>
                          <w:sz w:val="26"/>
                        </w:rPr>
                        <w:t>DE PAIEMENT</w:t>
                      </w:r>
                    </w:p>
                    <w:p w14:paraId="75D2ECC9" w14:textId="77777777" w:rsidR="00B8398A" w:rsidRPr="004E7011" w:rsidRDefault="00B8398A" w:rsidP="009826F9">
                      <w:pPr>
                        <w:pStyle w:val="Standard"/>
                        <w:snapToGrid w:val="0"/>
                        <w:spacing w:before="0" w:after="0"/>
                        <w:jc w:val="center"/>
                        <w:rPr>
                          <w:rFonts w:ascii="Tahoma,Bold" w:hAnsi="Tahoma,Bold"/>
                          <w:b/>
                          <w:color w:val="008080"/>
                        </w:rPr>
                      </w:pPr>
                    </w:p>
                    <w:p w14:paraId="3E5CCC3C" w14:textId="77777777" w:rsidR="00FC72A7" w:rsidRDefault="00B8398A" w:rsidP="009826F9">
                      <w:pPr>
                        <w:pStyle w:val="Textbody"/>
                        <w:jc w:val="center"/>
                        <w:rPr>
                          <w:rFonts w:ascii="Tahoma" w:hAnsi="Tahoma"/>
                          <w:b/>
                          <w:color w:val="007F7F"/>
                          <w:sz w:val="28"/>
                        </w:rPr>
                      </w:pPr>
                      <w:r w:rsidRPr="004C2BF4">
                        <w:rPr>
                          <w:rFonts w:ascii="Tahoma" w:hAnsi="Tahoma"/>
                          <w:b/>
                          <w:color w:val="007F7F"/>
                          <w:sz w:val="28"/>
                        </w:rPr>
                        <w:t>Intervention 7</w:t>
                      </w:r>
                      <w:r>
                        <w:rPr>
                          <w:rFonts w:ascii="Tahoma" w:hAnsi="Tahoma"/>
                          <w:b/>
                          <w:color w:val="007F7F"/>
                          <w:sz w:val="28"/>
                        </w:rPr>
                        <w:t>3</w:t>
                      </w:r>
                      <w:r w:rsidRPr="004C2BF4">
                        <w:rPr>
                          <w:rFonts w:ascii="Tahoma" w:hAnsi="Tahoma"/>
                          <w:b/>
                          <w:color w:val="007F7F"/>
                          <w:sz w:val="28"/>
                        </w:rPr>
                        <w:t>.0</w:t>
                      </w:r>
                      <w:r>
                        <w:rPr>
                          <w:rFonts w:ascii="Tahoma" w:hAnsi="Tahoma"/>
                          <w:b/>
                          <w:color w:val="007F7F"/>
                          <w:sz w:val="28"/>
                        </w:rPr>
                        <w:t>3</w:t>
                      </w:r>
                      <w:r w:rsidRPr="004C2BF4">
                        <w:rPr>
                          <w:rFonts w:ascii="Tahoma" w:hAnsi="Tahoma"/>
                          <w:b/>
                          <w:color w:val="007F7F"/>
                          <w:sz w:val="28"/>
                        </w:rPr>
                        <w:t xml:space="preserve"> : </w:t>
                      </w:r>
                      <w:r w:rsidR="00FC72A7" w:rsidRPr="00FC72A7">
                        <w:rPr>
                          <w:rFonts w:ascii="Tahoma" w:hAnsi="Tahoma"/>
                          <w:b/>
                          <w:color w:val="007F7F"/>
                          <w:sz w:val="28"/>
                        </w:rPr>
                        <w:t xml:space="preserve">Soutien aux entreprises off </w:t>
                      </w:r>
                      <w:proofErr w:type="spellStart"/>
                      <w:r w:rsidR="00FC72A7" w:rsidRPr="00FC72A7">
                        <w:rPr>
                          <w:rFonts w:ascii="Tahoma" w:hAnsi="Tahoma"/>
                          <w:b/>
                          <w:color w:val="007F7F"/>
                          <w:sz w:val="28"/>
                        </w:rPr>
                        <w:t>farm</w:t>
                      </w:r>
                      <w:proofErr w:type="spellEnd"/>
                      <w:r w:rsidR="00FC72A7" w:rsidRPr="00FC72A7">
                        <w:rPr>
                          <w:rFonts w:ascii="Tahoma" w:hAnsi="Tahoma"/>
                          <w:b/>
                          <w:color w:val="007F7F"/>
                          <w:sz w:val="28"/>
                        </w:rPr>
                        <w:t xml:space="preserve">  </w:t>
                      </w:r>
                    </w:p>
                    <w:p w14:paraId="2EFA4DD6" w14:textId="2602394B" w:rsidR="00B8398A" w:rsidRDefault="00B8398A" w:rsidP="00B8398A">
                      <w:pPr>
                        <w:pStyle w:val="Textbody"/>
                        <w:jc w:val="center"/>
                        <w:rPr>
                          <w:rFonts w:ascii="Tahoma" w:hAnsi="Tahoma"/>
                          <w:color w:val="007F7F"/>
                        </w:rPr>
                      </w:pPr>
                      <w:r>
                        <w:rPr>
                          <w:rFonts w:ascii="Tahoma" w:hAnsi="Tahoma"/>
                          <w:color w:val="007F7F"/>
                        </w:rPr>
                        <w:t>Programme FEADER Guadeloupe 2023-2027</w:t>
                      </w:r>
                    </w:p>
                    <w:p w14:paraId="5388E5B4" w14:textId="725CE7EE" w:rsidR="00B8398A" w:rsidRPr="004E7011" w:rsidRDefault="00B8398A" w:rsidP="00B8398A">
                      <w:pPr>
                        <w:pStyle w:val="Textbody"/>
                        <w:jc w:val="center"/>
                        <w:rPr>
                          <w:i/>
                          <w:color w:val="007F7F"/>
                          <w:sz w:val="18"/>
                        </w:rPr>
                      </w:pPr>
                      <w:r w:rsidRPr="004C2BF4">
                        <w:rPr>
                          <w:i/>
                          <w:color w:val="007F7F"/>
                          <w:sz w:val="18"/>
                        </w:rPr>
                        <w:t>V</w:t>
                      </w:r>
                      <w:r>
                        <w:rPr>
                          <w:i/>
                          <w:color w:val="007F7F"/>
                          <w:sz w:val="18"/>
                        </w:rPr>
                        <w:t>1</w:t>
                      </w:r>
                      <w:r w:rsidRPr="004C2BF4">
                        <w:rPr>
                          <w:i/>
                          <w:color w:val="007F7F"/>
                          <w:sz w:val="18"/>
                        </w:rPr>
                        <w:t>_</w:t>
                      </w:r>
                      <w:r w:rsidR="00FC72A7">
                        <w:rPr>
                          <w:i/>
                          <w:color w:val="007F7F"/>
                          <w:sz w:val="18"/>
                        </w:rPr>
                        <w:t xml:space="preserve">Septembre </w:t>
                      </w:r>
                      <w:r w:rsidRPr="004C2BF4">
                        <w:rPr>
                          <w:i/>
                          <w:color w:val="007F7F"/>
                          <w:sz w:val="18"/>
                        </w:rPr>
                        <w:t>2026</w:t>
                      </w:r>
                    </w:p>
                    <w:p w14:paraId="45E117DC" w14:textId="77777777" w:rsidR="00B8398A" w:rsidRDefault="00B8398A" w:rsidP="00B8398A">
                      <w:pPr>
                        <w:suppressAutoHyphens w:val="0"/>
                        <w:autoSpaceDE w:val="0"/>
                        <w:adjustRightInd w:val="0"/>
                        <w:jc w:val="center"/>
                        <w:rPr>
                          <w:rFonts w:ascii="DejaVuSans-Oblique" w:hAnsi="DejaVuSans-Oblique" w:cs="DejaVuSans-Oblique"/>
                          <w:b/>
                          <w:bCs/>
                          <w:iCs/>
                          <w:color w:val="0000FF"/>
                          <w:sz w:val="18"/>
                          <w:szCs w:val="18"/>
                        </w:rPr>
                      </w:pPr>
                      <w:r w:rsidRPr="004150D3">
                        <w:rPr>
                          <w:rFonts w:ascii="DejaVuSans-Oblique" w:hAnsi="DejaVuSans-Oblique" w:cs="DejaVuSans-Oblique"/>
                          <w:b/>
                          <w:bCs/>
                          <w:iCs/>
                          <w:color w:val="0000FF"/>
                          <w:sz w:val="18"/>
                          <w:szCs w:val="18"/>
                        </w:rPr>
                        <w:t xml:space="preserve">Veuillez transmettre l’original de ce formulaire daté et signé, accompagné de toutes les pièces complémentaires demandées en annexe ainsi que de l’annexe financière, </w:t>
                      </w:r>
                      <w:r>
                        <w:rPr>
                          <w:rFonts w:ascii="DejaVuSans-Oblique" w:hAnsi="DejaVuSans-Oblique" w:cs="DejaVuSans-Oblique"/>
                          <w:b/>
                          <w:bCs/>
                          <w:iCs/>
                          <w:color w:val="0000FF"/>
                          <w:sz w:val="18"/>
                          <w:szCs w:val="18"/>
                        </w:rPr>
                        <w:t xml:space="preserve">sur l’adresse email suivante : </w:t>
                      </w:r>
                      <w:r w:rsidRPr="003903F6">
                        <w:rPr>
                          <w:rFonts w:ascii="DejaVuSans-Oblique" w:hAnsi="DejaVuSans-Oblique" w:cs="DejaVuSans-Oblique"/>
                          <w:b/>
                          <w:bCs/>
                          <w:iCs/>
                          <w:color w:val="0000FF"/>
                          <w:sz w:val="18"/>
                          <w:szCs w:val="18"/>
                        </w:rPr>
                        <w:t>paiement.feader@regionguadeloupe.fr</w:t>
                      </w:r>
                    </w:p>
                    <w:p w14:paraId="675D3B38" w14:textId="77777777" w:rsidR="00B8398A" w:rsidRDefault="00B8398A" w:rsidP="00B8398A">
                      <w:pPr>
                        <w:suppressAutoHyphens w:val="0"/>
                        <w:autoSpaceDE w:val="0"/>
                        <w:adjustRightInd w:val="0"/>
                        <w:jc w:val="center"/>
                        <w:rPr>
                          <w:rFonts w:ascii="DejaVuSans-Oblique" w:hAnsi="DejaVuSans-Oblique" w:cs="DejaVuSans-Oblique"/>
                          <w:b/>
                          <w:bCs/>
                          <w:iCs/>
                          <w:color w:val="0000FF"/>
                          <w:sz w:val="18"/>
                          <w:szCs w:val="18"/>
                        </w:rPr>
                      </w:pPr>
                      <w:r>
                        <w:rPr>
                          <w:rFonts w:ascii="DejaVuSans-Oblique" w:hAnsi="DejaVuSans-Oblique" w:cs="DejaVuSans-Oblique"/>
                          <w:b/>
                          <w:bCs/>
                          <w:iCs/>
                          <w:color w:val="0000FF"/>
                          <w:sz w:val="18"/>
                          <w:szCs w:val="18"/>
                        </w:rPr>
                        <w:t xml:space="preserve">Veuillez rappeler le numéro de dossier </w:t>
                      </w:r>
                      <w:proofErr w:type="spellStart"/>
                      <w:r>
                        <w:rPr>
                          <w:rFonts w:ascii="DejaVuSans-Oblique" w:hAnsi="DejaVuSans-Oblique" w:cs="DejaVuSans-Oblique"/>
                          <w:b/>
                          <w:bCs/>
                          <w:iCs/>
                          <w:color w:val="0000FF"/>
                          <w:sz w:val="18"/>
                          <w:szCs w:val="18"/>
                        </w:rPr>
                        <w:t>EuroPAC</w:t>
                      </w:r>
                      <w:proofErr w:type="spellEnd"/>
                      <w:r>
                        <w:rPr>
                          <w:rFonts w:ascii="DejaVuSans-Oblique" w:hAnsi="DejaVuSans-Oblique" w:cs="DejaVuSans-Oblique"/>
                          <w:b/>
                          <w:bCs/>
                          <w:iCs/>
                          <w:color w:val="0000FF"/>
                          <w:sz w:val="18"/>
                          <w:szCs w:val="18"/>
                        </w:rPr>
                        <w:t xml:space="preserve"> dans l’objet du mail</w:t>
                      </w:r>
                    </w:p>
                    <w:p w14:paraId="7EB5CD8C" w14:textId="77777777" w:rsidR="00B8398A" w:rsidRDefault="00B8398A" w:rsidP="00B8398A">
                      <w:pPr>
                        <w:suppressAutoHyphens w:val="0"/>
                        <w:autoSpaceDE w:val="0"/>
                        <w:adjustRightInd w:val="0"/>
                        <w:jc w:val="center"/>
                        <w:rPr>
                          <w:rFonts w:ascii="DejaVuSans-Oblique" w:hAnsi="DejaVuSans-Oblique" w:cs="DejaVuSans-Oblique"/>
                          <w:iCs/>
                          <w:color w:val="0000FF"/>
                          <w:sz w:val="18"/>
                          <w:szCs w:val="18"/>
                        </w:rPr>
                      </w:pPr>
                    </w:p>
                    <w:p w14:paraId="1F9B7DE1" w14:textId="77777777" w:rsidR="00B8398A" w:rsidRPr="00B86BC8" w:rsidRDefault="00B8398A" w:rsidP="00B8398A">
                      <w:pPr>
                        <w:suppressAutoHyphens w:val="0"/>
                        <w:autoSpaceDE w:val="0"/>
                        <w:adjustRightInd w:val="0"/>
                        <w:rPr>
                          <w:rFonts w:ascii="DejaVuSans-Oblique" w:hAnsi="DejaVuSans-Oblique" w:cs="DejaVuSans-Oblique"/>
                          <w:iCs/>
                          <w:color w:val="0000FF"/>
                          <w:sz w:val="18"/>
                          <w:szCs w:val="18"/>
                        </w:rPr>
                      </w:pPr>
                    </w:p>
                    <w:p w14:paraId="2B38EAB2" w14:textId="77777777" w:rsidR="00B8398A" w:rsidRDefault="00B8398A" w:rsidP="00B8398A">
                      <w:pPr>
                        <w:pStyle w:val="Standard"/>
                        <w:rPr>
                          <w:rFonts w:ascii="Tahoma" w:hAnsi="Tahoma"/>
                          <w:color w:val="0000FF"/>
                          <w:sz w:val="17"/>
                        </w:rPr>
                      </w:pPr>
                    </w:p>
                    <w:p w14:paraId="41906CDB" w14:textId="77777777" w:rsidR="00B8398A" w:rsidRDefault="00B8398A" w:rsidP="00B8398A">
                      <w:pPr>
                        <w:pStyle w:val="Standard"/>
                        <w:rPr>
                          <w:rFonts w:ascii="Tahoma" w:hAnsi="Tahoma"/>
                          <w:i/>
                          <w:iCs/>
                          <w:color w:val="0000FF"/>
                          <w:sz w:val="16"/>
                          <w:szCs w:val="16"/>
                        </w:rPr>
                      </w:pPr>
                    </w:p>
                  </w:txbxContent>
                </v:textbox>
                <w10:anchorlock/>
              </v:shape>
            </w:pict>
          </mc:Fallback>
        </mc:AlternateContent>
      </w:r>
    </w:p>
    <w:p w14:paraId="54D4D8DD" w14:textId="3FBE711F" w:rsidR="00B8398A" w:rsidRDefault="00B8398A" w:rsidP="00B8398A">
      <w:pPr>
        <w:pStyle w:val="Standard"/>
        <w:jc w:val="center"/>
        <w:rPr>
          <w:rFonts w:ascii="Tahoma" w:eastAsia="Times New Roman" w:hAnsi="Tahoma"/>
          <w:b/>
          <w:bCs/>
          <w:caps/>
          <w:color w:val="FF3366"/>
          <w:sz w:val="4"/>
          <w:szCs w:val="4"/>
        </w:rPr>
      </w:pPr>
    </w:p>
    <w:p w14:paraId="4B39444F" w14:textId="77777777" w:rsidR="00B8398A" w:rsidRDefault="00B8398A" w:rsidP="00B8398A">
      <w:pPr>
        <w:pStyle w:val="normalformulaire"/>
        <w:spacing w:after="113"/>
        <w:jc w:val="center"/>
        <w:textAlignment w:val="top"/>
      </w:pPr>
      <w:r>
        <w:rPr>
          <w:noProof/>
        </w:rPr>
        <mc:AlternateContent>
          <mc:Choice Requires="wps">
            <w:drawing>
              <wp:anchor distT="0" distB="0" distL="114300" distR="114300" simplePos="0" relativeHeight="251659264" behindDoc="0" locked="0" layoutInCell="1" allowOverlap="1" wp14:anchorId="33389790" wp14:editId="61AD5314">
                <wp:simplePos x="0" y="0"/>
                <wp:positionH relativeFrom="margin">
                  <wp:posOffset>19050</wp:posOffset>
                </wp:positionH>
                <wp:positionV relativeFrom="paragraph">
                  <wp:posOffset>251460</wp:posOffset>
                </wp:positionV>
                <wp:extent cx="6753225" cy="3105150"/>
                <wp:effectExtent l="0" t="0" r="28575" b="19050"/>
                <wp:wrapSquare wrapText="bothSides"/>
                <wp:docPr id="9" name="Cadr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3225" cy="3105150"/>
                        </a:xfrm>
                        <a:prstGeom prst="rect">
                          <a:avLst/>
                        </a:prstGeom>
                        <a:noFill/>
                        <a:ln w="2542">
                          <a:solidFill>
                            <a:srgbClr val="008080"/>
                          </a:solidFill>
                          <a:prstDash val="solid"/>
                        </a:ln>
                      </wps:spPr>
                      <wps:txbx>
                        <w:txbxContent>
                          <w:p w14:paraId="61B37FD3" w14:textId="77777777" w:rsidR="00B8398A" w:rsidRDefault="00B8398A" w:rsidP="00B8398A">
                            <w:pPr>
                              <w:pStyle w:val="Standard"/>
                            </w:pPr>
                            <w:r>
                              <w:rPr>
                                <w:rFonts w:ascii="Tahoma" w:hAnsi="Tahoma"/>
                                <w:sz w:val="16"/>
                                <w:szCs w:val="16"/>
                              </w:rPr>
                              <w:t>Je soussigné (e),</w:t>
                            </w:r>
                          </w:p>
                          <w:p w14:paraId="3E3B9DBD" w14:textId="77777777" w:rsidR="00B8398A" w:rsidRDefault="00B8398A" w:rsidP="00B8398A">
                            <w:pPr>
                              <w:pStyle w:val="Standard"/>
                            </w:pPr>
                            <w:r>
                              <w:rPr>
                                <w:rFonts w:ascii="Tahoma" w:hAnsi="Tahoma"/>
                                <w:sz w:val="16"/>
                                <w:szCs w:val="16"/>
                              </w:rPr>
                              <w:t xml:space="preserve">Nom, Prénom </w:t>
                            </w:r>
                            <w:r>
                              <w:rPr>
                                <w:rFonts w:ascii="Tahoma" w:hAnsi="Tahoma"/>
                                <w:color w:val="C0C0C0"/>
                                <w:sz w:val="20"/>
                                <w:szCs w:val="20"/>
                              </w:rPr>
                              <w:t>_________________________________________________________________________________</w:t>
                            </w:r>
                          </w:p>
                          <w:p w14:paraId="101F3E92" w14:textId="77777777" w:rsidR="00B8398A" w:rsidRDefault="00B8398A" w:rsidP="00B8398A">
                            <w:pPr>
                              <w:pStyle w:val="Standard"/>
                              <w:rPr>
                                <w:rFonts w:ascii="Tahoma" w:hAnsi="Tahoma"/>
                                <w:color w:val="C0C0C0"/>
                                <w:sz w:val="6"/>
                                <w:szCs w:val="6"/>
                              </w:rPr>
                            </w:pPr>
                          </w:p>
                          <w:p w14:paraId="19B01187" w14:textId="77777777" w:rsidR="00B8398A" w:rsidRDefault="00B8398A" w:rsidP="00B8398A">
                            <w:pPr>
                              <w:pStyle w:val="normalformulaire"/>
                            </w:pPr>
                            <w:r>
                              <w:t xml:space="preserve">Adresse du demandeur : </w:t>
                            </w:r>
                            <w:r>
                              <w:rPr>
                                <w:color w:val="C0C0C0"/>
                                <w:sz w:val="20"/>
                                <w:szCs w:val="20"/>
                              </w:rPr>
                              <w:t>__________________________________________________________________________</w:t>
                            </w:r>
                          </w:p>
                          <w:p w14:paraId="129D1B26" w14:textId="77777777" w:rsidR="00B8398A" w:rsidRDefault="00B8398A" w:rsidP="00B8398A">
                            <w:pPr>
                              <w:pStyle w:val="normalformulaire"/>
                              <w:rPr>
                                <w:sz w:val="6"/>
                                <w:szCs w:val="6"/>
                                <w:shd w:val="clear" w:color="auto" w:fill="00FF00"/>
                              </w:rPr>
                            </w:pPr>
                          </w:p>
                          <w:p w14:paraId="30272FA3" w14:textId="77777777" w:rsidR="00B8398A" w:rsidRDefault="00B8398A" w:rsidP="00B8398A">
                            <w:pPr>
                              <w:pStyle w:val="normalformulaire"/>
                            </w:pPr>
                            <w:r>
                              <w:t xml:space="preserve">Code postal : |__||__||__||__||__|        Commune : </w:t>
                            </w:r>
                            <w:r>
                              <w:rPr>
                                <w:color w:val="C0C0C0"/>
                                <w:sz w:val="20"/>
                                <w:szCs w:val="20"/>
                              </w:rPr>
                              <w:t>________________________________________________________</w:t>
                            </w:r>
                            <w:r>
                              <w:t xml:space="preserve">  </w:t>
                            </w:r>
                          </w:p>
                          <w:p w14:paraId="6A5B47D8" w14:textId="77777777" w:rsidR="00B8398A" w:rsidRDefault="00B8398A" w:rsidP="00B8398A">
                            <w:pPr>
                              <w:pStyle w:val="normalformulaire"/>
                            </w:pPr>
                          </w:p>
                          <w:p w14:paraId="12A61470" w14:textId="6561BC98" w:rsidR="00B8398A" w:rsidRDefault="00B8398A" w:rsidP="00B8398A">
                            <w:pPr>
                              <w:pStyle w:val="normalformulaire"/>
                            </w:pPr>
                            <w:proofErr w:type="gramStart"/>
                            <w:r>
                              <w:t>demande</w:t>
                            </w:r>
                            <w:proofErr w:type="gramEnd"/>
                            <w:r>
                              <w:t xml:space="preserve"> le versement de</w:t>
                            </w:r>
                          </w:p>
                          <w:p w14:paraId="086ACC9B" w14:textId="77777777" w:rsidR="00B8398A" w:rsidRDefault="00B8398A" w:rsidP="00B8398A">
                            <w:pPr>
                              <w:pStyle w:val="normalformulaire"/>
                            </w:pPr>
                            <w:r>
                              <w:rPr>
                                <w:rFonts w:ascii="Wingdings" w:hAnsi="Wingdings"/>
                                <w:sz w:val="20"/>
                                <w:szCs w:val="20"/>
                              </w:rPr>
                              <w:t></w:t>
                            </w:r>
                            <w:r>
                              <w:rPr>
                                <w:rFonts w:ascii="Wingdings" w:hAnsi="Wingdings"/>
                                <w:sz w:val="20"/>
                                <w:szCs w:val="20"/>
                              </w:rPr>
                              <w:t></w:t>
                            </w:r>
                            <w:r>
                              <w:t>une tranche intermédiaire n°____</w:t>
                            </w:r>
                          </w:p>
                          <w:p w14:paraId="04380777" w14:textId="77777777" w:rsidR="00B8398A" w:rsidRDefault="00B8398A" w:rsidP="00B8398A">
                            <w:pPr>
                              <w:pStyle w:val="normalformulaire"/>
                            </w:pPr>
                            <w:r>
                              <w:rPr>
                                <w:rFonts w:ascii="Wingdings" w:hAnsi="Wingdings"/>
                                <w:sz w:val="20"/>
                                <w:szCs w:val="20"/>
                              </w:rPr>
                              <w:t></w:t>
                            </w:r>
                            <w:r>
                              <w:rPr>
                                <w:rFonts w:ascii="Wingdings" w:hAnsi="Wingdings"/>
                                <w:sz w:val="20"/>
                                <w:szCs w:val="20"/>
                              </w:rPr>
                              <w:t></w:t>
                            </w:r>
                            <w:r>
                              <w:t xml:space="preserve">le solde </w:t>
                            </w:r>
                          </w:p>
                          <w:p w14:paraId="748319B3" w14:textId="77777777" w:rsidR="00B8398A" w:rsidRDefault="00B8398A" w:rsidP="00B8398A">
                            <w:pPr>
                              <w:pStyle w:val="normalformulaire"/>
                            </w:pPr>
                          </w:p>
                          <w:p w14:paraId="647DCE14" w14:textId="63681C30" w:rsidR="00B8398A" w:rsidRPr="00D53F0E" w:rsidRDefault="00B8398A" w:rsidP="00B8398A">
                            <w:pPr>
                              <w:pStyle w:val="normalformulaire"/>
                              <w:rPr>
                                <w:rFonts w:ascii="Tahoma, Tahoma" w:eastAsia="Tahoma, Tahoma" w:hAnsi="Tahoma, Tahoma" w:cs="Tahoma, Tahoma"/>
                                <w:sz w:val="20"/>
                                <w:szCs w:val="20"/>
                              </w:rPr>
                            </w:pPr>
                            <w:proofErr w:type="gramStart"/>
                            <w:r>
                              <w:t>de</w:t>
                            </w:r>
                            <w:proofErr w:type="gramEnd"/>
                            <w:r>
                              <w:t xml:space="preserve"> l’aide aux </w:t>
                            </w:r>
                            <w:r w:rsidR="009826F9">
                              <w:t xml:space="preserve">entreprises off </w:t>
                            </w:r>
                            <w:proofErr w:type="spellStart"/>
                            <w:r w:rsidR="009826F9">
                              <w:t>farm</w:t>
                            </w:r>
                            <w:proofErr w:type="spellEnd"/>
                            <w:r>
                              <w:t xml:space="preserve"> qui m'a été accordée par la décision juridique initiale du </w:t>
                            </w:r>
                            <w:r w:rsidRPr="00D53F0E">
                              <w:rPr>
                                <w:rFonts w:ascii="Tahoma, Tahoma" w:eastAsia="Tahoma, Tahoma" w:hAnsi="Tahoma, Tahoma" w:cs="Tahoma, Tahoma"/>
                                <w:sz w:val="20"/>
                                <w:szCs w:val="20"/>
                              </w:rPr>
                              <w:t xml:space="preserve">|__|__|/|__|__|/|__|__|__|__| </w:t>
                            </w:r>
                            <w:r w:rsidRPr="00D53F0E">
                              <w:rPr>
                                <w:rFonts w:ascii="Tahoma, Tahoma" w:eastAsia="Tahoma, Tahoma" w:hAnsi="Tahoma, Tahoma" w:cs="Tahoma, Tahoma"/>
                                <w:szCs w:val="20"/>
                              </w:rPr>
                              <w:t xml:space="preserve">et de son/ses éventuel(s) avenant(s) en date du </w:t>
                            </w:r>
                            <w:r w:rsidRPr="00D53F0E">
                              <w:rPr>
                                <w:rFonts w:ascii="Tahoma, Tahoma" w:eastAsia="Tahoma, Tahoma" w:hAnsi="Tahoma, Tahoma" w:cs="Tahoma, Tahoma"/>
                                <w:sz w:val="20"/>
                                <w:szCs w:val="20"/>
                              </w:rPr>
                              <w:t>|__|__|/|__|__|/|__|__|__|__|</w:t>
                            </w:r>
                          </w:p>
                          <w:p w14:paraId="4957BE64" w14:textId="77777777" w:rsidR="00B8398A" w:rsidRDefault="00B8398A" w:rsidP="00B8398A">
                            <w:pPr>
                              <w:pStyle w:val="normalformulaire"/>
                              <w:rPr>
                                <w:rFonts w:ascii="Tahoma, Tahoma" w:eastAsia="Tahoma, Tahoma" w:hAnsi="Tahoma, Tahoma" w:cs="Tahoma, Tahoma"/>
                                <w:color w:val="666666"/>
                                <w:sz w:val="20"/>
                                <w:szCs w:val="20"/>
                              </w:rPr>
                            </w:pPr>
                          </w:p>
                          <w:p w14:paraId="462FD619" w14:textId="77777777" w:rsidR="00B8398A" w:rsidRDefault="00B8398A" w:rsidP="00B8398A">
                            <w:pPr>
                              <w:pStyle w:val="normalformulaire"/>
                              <w:rPr>
                                <w:sz w:val="6"/>
                                <w:szCs w:val="6"/>
                              </w:rPr>
                            </w:pPr>
                          </w:p>
                          <w:p w14:paraId="343559C5" w14:textId="77777777" w:rsidR="00B8398A" w:rsidRDefault="00B8398A" w:rsidP="00B8398A">
                            <w:pPr>
                              <w:pStyle w:val="normalformulaire"/>
                              <w:rPr>
                                <w:rFonts w:eastAsia="Tahoma, Tahoma" w:cs="Tahoma, Tahoma"/>
                                <w:color w:val="000000"/>
                                <w:sz w:val="20"/>
                                <w:szCs w:val="20"/>
                              </w:rPr>
                            </w:pPr>
                            <w:r>
                              <w:rPr>
                                <w:rFonts w:eastAsia="Tahoma, Tahoma" w:cs="Tahoma, Tahoma"/>
                                <w:b/>
                                <w:bCs/>
                                <w:color w:val="000000"/>
                                <w:sz w:val="18"/>
                                <w:szCs w:val="18"/>
                              </w:rPr>
                              <w:t xml:space="preserve">Fait le </w:t>
                            </w:r>
                            <w:r>
                              <w:rPr>
                                <w:rFonts w:ascii="Tahoma, Tahoma" w:eastAsia="Tahoma, Tahoma" w:hAnsi="Tahoma, Tahoma" w:cs="Tahoma, Tahoma"/>
                                <w:color w:val="666666"/>
                                <w:sz w:val="20"/>
                                <w:szCs w:val="20"/>
                              </w:rPr>
                              <w:t>|__|__|/|__|__|/|__|__|__|__|</w:t>
                            </w:r>
                            <w:r>
                              <w:rPr>
                                <w:rFonts w:eastAsia="Tahoma, Tahoma" w:cs="Tahoma, Tahoma"/>
                                <w:color w:val="000000"/>
                                <w:sz w:val="20"/>
                                <w:szCs w:val="20"/>
                              </w:rPr>
                              <w:tab/>
                            </w:r>
                            <w:r>
                              <w:rPr>
                                <w:rFonts w:eastAsia="Tahoma, Tahoma" w:cs="Tahoma, Tahoma"/>
                                <w:color w:val="000000"/>
                                <w:sz w:val="20"/>
                                <w:szCs w:val="20"/>
                              </w:rPr>
                              <w:tab/>
                            </w:r>
                            <w:r>
                              <w:rPr>
                                <w:rFonts w:eastAsia="Tahoma, Tahoma" w:cs="Tahoma, Tahoma"/>
                                <w:color w:val="000000"/>
                                <w:sz w:val="20"/>
                                <w:szCs w:val="20"/>
                              </w:rPr>
                              <w:tab/>
                            </w:r>
                          </w:p>
                          <w:p w14:paraId="7DC1A87D" w14:textId="77777777" w:rsidR="00B8398A" w:rsidRDefault="00B8398A" w:rsidP="00B8398A">
                            <w:pPr>
                              <w:pStyle w:val="normalformulaire"/>
                              <w:ind w:left="5712"/>
                              <w:rPr>
                                <w:rFonts w:eastAsia="Tahoma, Tahoma" w:cs="Tahoma, Tahoma"/>
                                <w:b/>
                                <w:bCs/>
                                <w:color w:val="000000"/>
                                <w:sz w:val="18"/>
                                <w:szCs w:val="18"/>
                              </w:rPr>
                            </w:pPr>
                          </w:p>
                          <w:p w14:paraId="0969C005" w14:textId="77777777" w:rsidR="00B8398A" w:rsidRDefault="00B8398A" w:rsidP="00B8398A">
                            <w:pPr>
                              <w:pStyle w:val="normalformulaire"/>
                              <w:ind w:left="5712"/>
                              <w:rPr>
                                <w:rFonts w:eastAsia="Tahoma, Tahoma" w:cs="Tahoma, Tahoma"/>
                                <w:b/>
                                <w:bCs/>
                                <w:color w:val="000000"/>
                                <w:sz w:val="18"/>
                                <w:szCs w:val="18"/>
                              </w:rPr>
                            </w:pPr>
                            <w:r w:rsidRPr="004F2150">
                              <w:rPr>
                                <w:rFonts w:eastAsia="Tahoma, Tahoma" w:cs="Tahoma, Tahoma"/>
                                <w:b/>
                                <w:bCs/>
                                <w:color w:val="000000"/>
                                <w:sz w:val="18"/>
                                <w:szCs w:val="18"/>
                              </w:rPr>
                              <w:t>Signature :</w:t>
                            </w:r>
                          </w:p>
                          <w:p w14:paraId="38F835FE" w14:textId="77777777" w:rsidR="00B8398A" w:rsidRDefault="00B8398A" w:rsidP="00B8398A">
                            <w:pPr>
                              <w:pStyle w:val="normalformulaire"/>
                              <w:ind w:left="5712"/>
                            </w:pPr>
                          </w:p>
                          <w:p w14:paraId="253C1144" w14:textId="77777777" w:rsidR="00B8398A" w:rsidRDefault="00B8398A" w:rsidP="00B8398A">
                            <w:pPr>
                              <w:pStyle w:val="normalformulaire"/>
                              <w:ind w:left="5712"/>
                            </w:pPr>
                          </w:p>
                          <w:p w14:paraId="0C6F15D4" w14:textId="77777777" w:rsidR="00B8398A" w:rsidRDefault="00B8398A" w:rsidP="00B8398A">
                            <w:pPr>
                              <w:pStyle w:val="normalformulaire"/>
                              <w:ind w:left="5712"/>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3389790" id="Cadre2" o:spid="_x0000_s1028" type="#_x0000_t202" style="position:absolute;left:0;text-align:left;margin-left:1.5pt;margin-top:19.8pt;width:531.75pt;height:24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" filled="f" strokecolor="teal" strokeweight=".07061mm">
                <v:path arrowok="t"/>
                <v:textbox inset="0,0,0,0">
                  <w:txbxContent>
                    <w:p w14:paraId="61B37FD3" w14:textId="77777777" w:rsidR="00B8398A" w:rsidRDefault="00B8398A" w:rsidP="00B8398A">
                      <w:pPr>
                        <w:pStyle w:val="Standard"/>
                      </w:pPr>
                      <w:r>
                        <w:rPr>
                          <w:rFonts w:ascii="Tahoma" w:hAnsi="Tahoma"/>
                          <w:sz w:val="16"/>
                          <w:szCs w:val="16"/>
                        </w:rPr>
                        <w:t>Je soussigné (e),</w:t>
                      </w:r>
                    </w:p>
                    <w:p w14:paraId="3E3B9DBD" w14:textId="77777777" w:rsidR="00B8398A" w:rsidRDefault="00B8398A" w:rsidP="00B8398A">
                      <w:pPr>
                        <w:pStyle w:val="Standard"/>
                      </w:pPr>
                      <w:r>
                        <w:rPr>
                          <w:rFonts w:ascii="Tahoma" w:hAnsi="Tahoma"/>
                          <w:sz w:val="16"/>
                          <w:szCs w:val="16"/>
                        </w:rPr>
                        <w:t xml:space="preserve">Nom, Prénom </w:t>
                      </w:r>
                      <w:r>
                        <w:rPr>
                          <w:rFonts w:ascii="Tahoma" w:hAnsi="Tahoma"/>
                          <w:color w:val="C0C0C0"/>
                          <w:sz w:val="20"/>
                          <w:szCs w:val="20"/>
                        </w:rPr>
                        <w:t>_________________________________________________________________________________</w:t>
                      </w:r>
                    </w:p>
                    <w:p w14:paraId="101F3E92" w14:textId="77777777" w:rsidR="00B8398A" w:rsidRDefault="00B8398A" w:rsidP="00B8398A">
                      <w:pPr>
                        <w:pStyle w:val="Standard"/>
                        <w:rPr>
                          <w:rFonts w:ascii="Tahoma" w:hAnsi="Tahoma"/>
                          <w:color w:val="C0C0C0"/>
                          <w:sz w:val="6"/>
                          <w:szCs w:val="6"/>
                        </w:rPr>
                      </w:pPr>
                    </w:p>
                    <w:p w14:paraId="19B01187" w14:textId="77777777" w:rsidR="00B8398A" w:rsidRDefault="00B8398A" w:rsidP="00B8398A">
                      <w:pPr>
                        <w:pStyle w:val="normalformulaire"/>
                      </w:pPr>
                      <w:r>
                        <w:t xml:space="preserve">Adresse du demandeur : </w:t>
                      </w:r>
                      <w:r>
                        <w:rPr>
                          <w:color w:val="C0C0C0"/>
                          <w:sz w:val="20"/>
                          <w:szCs w:val="20"/>
                        </w:rPr>
                        <w:t>__________________________________________________________________________</w:t>
                      </w:r>
                    </w:p>
                    <w:p w14:paraId="129D1B26" w14:textId="77777777" w:rsidR="00B8398A" w:rsidRDefault="00B8398A" w:rsidP="00B8398A">
                      <w:pPr>
                        <w:pStyle w:val="normalformulaire"/>
                        <w:rPr>
                          <w:sz w:val="6"/>
                          <w:szCs w:val="6"/>
                          <w:shd w:val="clear" w:color="auto" w:fill="00FF00"/>
                        </w:rPr>
                      </w:pPr>
                    </w:p>
                    <w:p w14:paraId="30272FA3" w14:textId="77777777" w:rsidR="00B8398A" w:rsidRDefault="00B8398A" w:rsidP="00B8398A">
                      <w:pPr>
                        <w:pStyle w:val="normalformulaire"/>
                      </w:pPr>
                      <w:r>
                        <w:t xml:space="preserve">Code postal : |__||__||__||__||__|        Commune : </w:t>
                      </w:r>
                      <w:r>
                        <w:rPr>
                          <w:color w:val="C0C0C0"/>
                          <w:sz w:val="20"/>
                          <w:szCs w:val="20"/>
                        </w:rPr>
                        <w:t>________________________________________________________</w:t>
                      </w:r>
                      <w:r>
                        <w:t xml:space="preserve">  </w:t>
                      </w:r>
                    </w:p>
                    <w:p w14:paraId="6A5B47D8" w14:textId="77777777" w:rsidR="00B8398A" w:rsidRDefault="00B8398A" w:rsidP="00B8398A">
                      <w:pPr>
                        <w:pStyle w:val="normalformulaire"/>
                      </w:pPr>
                    </w:p>
                    <w:p w14:paraId="12A61470" w14:textId="6561BC98" w:rsidR="00B8398A" w:rsidRDefault="00B8398A" w:rsidP="00B8398A">
                      <w:pPr>
                        <w:pStyle w:val="normalformulaire"/>
                      </w:pPr>
                      <w:proofErr w:type="gramStart"/>
                      <w:r>
                        <w:t>demande</w:t>
                      </w:r>
                      <w:proofErr w:type="gramEnd"/>
                      <w:r>
                        <w:t xml:space="preserve"> le versement de</w:t>
                      </w:r>
                    </w:p>
                    <w:p w14:paraId="086ACC9B" w14:textId="77777777" w:rsidR="00B8398A" w:rsidRDefault="00B8398A" w:rsidP="00B8398A">
                      <w:pPr>
                        <w:pStyle w:val="normalformulaire"/>
                      </w:pPr>
                      <w:r>
                        <w:rPr>
                          <w:rFonts w:ascii="Wingdings" w:hAnsi="Wingdings"/>
                          <w:sz w:val="20"/>
                          <w:szCs w:val="20"/>
                        </w:rPr>
                        <w:t></w:t>
                      </w:r>
                      <w:r>
                        <w:rPr>
                          <w:rFonts w:ascii="Wingdings" w:hAnsi="Wingdings"/>
                          <w:sz w:val="20"/>
                          <w:szCs w:val="20"/>
                        </w:rPr>
                        <w:t></w:t>
                      </w:r>
                      <w:r>
                        <w:t>une tranche intermédiaire n°____</w:t>
                      </w:r>
                    </w:p>
                    <w:p w14:paraId="04380777" w14:textId="77777777" w:rsidR="00B8398A" w:rsidRDefault="00B8398A" w:rsidP="00B8398A">
                      <w:pPr>
                        <w:pStyle w:val="normalformulaire"/>
                      </w:pPr>
                      <w:r>
                        <w:rPr>
                          <w:rFonts w:ascii="Wingdings" w:hAnsi="Wingdings"/>
                          <w:sz w:val="20"/>
                          <w:szCs w:val="20"/>
                        </w:rPr>
                        <w:t></w:t>
                      </w:r>
                      <w:r>
                        <w:rPr>
                          <w:rFonts w:ascii="Wingdings" w:hAnsi="Wingdings"/>
                          <w:sz w:val="20"/>
                          <w:szCs w:val="20"/>
                        </w:rPr>
                        <w:t></w:t>
                      </w:r>
                      <w:r>
                        <w:t xml:space="preserve">le solde </w:t>
                      </w:r>
                    </w:p>
                    <w:p w14:paraId="748319B3" w14:textId="77777777" w:rsidR="00B8398A" w:rsidRDefault="00B8398A" w:rsidP="00B8398A">
                      <w:pPr>
                        <w:pStyle w:val="normalformulaire"/>
                      </w:pPr>
                    </w:p>
                    <w:p w14:paraId="647DCE14" w14:textId="63681C30" w:rsidR="00B8398A" w:rsidRPr="00D53F0E" w:rsidRDefault="00B8398A" w:rsidP="00B8398A">
                      <w:pPr>
                        <w:pStyle w:val="normalformulaire"/>
                        <w:rPr>
                          <w:rFonts w:ascii="Tahoma, Tahoma" w:eastAsia="Tahoma, Tahoma" w:hAnsi="Tahoma, Tahoma" w:cs="Tahoma, Tahoma"/>
                          <w:sz w:val="20"/>
                          <w:szCs w:val="20"/>
                        </w:rPr>
                      </w:pPr>
                      <w:proofErr w:type="gramStart"/>
                      <w:r>
                        <w:t>de</w:t>
                      </w:r>
                      <w:proofErr w:type="gramEnd"/>
                      <w:r>
                        <w:t xml:space="preserve"> l’aide aux </w:t>
                      </w:r>
                      <w:r w:rsidR="009826F9">
                        <w:t xml:space="preserve">entreprises off </w:t>
                      </w:r>
                      <w:proofErr w:type="spellStart"/>
                      <w:r w:rsidR="009826F9">
                        <w:t>farm</w:t>
                      </w:r>
                      <w:proofErr w:type="spellEnd"/>
                      <w:r>
                        <w:t xml:space="preserve"> qui m'a été accordée par la décision juridique initiale du </w:t>
                      </w:r>
                      <w:r w:rsidRPr="00D53F0E">
                        <w:rPr>
                          <w:rFonts w:ascii="Tahoma, Tahoma" w:eastAsia="Tahoma, Tahoma" w:hAnsi="Tahoma, Tahoma" w:cs="Tahoma, Tahoma"/>
                          <w:sz w:val="20"/>
                          <w:szCs w:val="20"/>
                        </w:rPr>
                        <w:t xml:space="preserve">|__|__|/|__|__|/|__|__|__|__| </w:t>
                      </w:r>
                      <w:r w:rsidRPr="00D53F0E">
                        <w:rPr>
                          <w:rFonts w:ascii="Tahoma, Tahoma" w:eastAsia="Tahoma, Tahoma" w:hAnsi="Tahoma, Tahoma" w:cs="Tahoma, Tahoma"/>
                          <w:szCs w:val="20"/>
                        </w:rPr>
                        <w:t xml:space="preserve">et de son/ses éventuel(s) avenant(s) en date du </w:t>
                      </w:r>
                      <w:r w:rsidRPr="00D53F0E">
                        <w:rPr>
                          <w:rFonts w:ascii="Tahoma, Tahoma" w:eastAsia="Tahoma, Tahoma" w:hAnsi="Tahoma, Tahoma" w:cs="Tahoma, Tahoma"/>
                          <w:sz w:val="20"/>
                          <w:szCs w:val="20"/>
                        </w:rPr>
                        <w:t>|__|__|/|__|__|/|__|__|__|__|</w:t>
                      </w:r>
                    </w:p>
                    <w:p w14:paraId="4957BE64" w14:textId="77777777" w:rsidR="00B8398A" w:rsidRDefault="00B8398A" w:rsidP="00B8398A">
                      <w:pPr>
                        <w:pStyle w:val="normalformulaire"/>
                        <w:rPr>
                          <w:rFonts w:ascii="Tahoma, Tahoma" w:eastAsia="Tahoma, Tahoma" w:hAnsi="Tahoma, Tahoma" w:cs="Tahoma, Tahoma"/>
                          <w:color w:val="666666"/>
                          <w:sz w:val="20"/>
                          <w:szCs w:val="20"/>
                        </w:rPr>
                      </w:pPr>
                    </w:p>
                    <w:p w14:paraId="462FD619" w14:textId="77777777" w:rsidR="00B8398A" w:rsidRDefault="00B8398A" w:rsidP="00B8398A">
                      <w:pPr>
                        <w:pStyle w:val="normalformulaire"/>
                        <w:rPr>
                          <w:sz w:val="6"/>
                          <w:szCs w:val="6"/>
                        </w:rPr>
                      </w:pPr>
                    </w:p>
                    <w:p w14:paraId="343559C5" w14:textId="77777777" w:rsidR="00B8398A" w:rsidRDefault="00B8398A" w:rsidP="00B8398A">
                      <w:pPr>
                        <w:pStyle w:val="normalformulaire"/>
                        <w:rPr>
                          <w:rFonts w:eastAsia="Tahoma, Tahoma" w:cs="Tahoma, Tahoma"/>
                          <w:color w:val="000000"/>
                          <w:sz w:val="20"/>
                          <w:szCs w:val="20"/>
                        </w:rPr>
                      </w:pPr>
                      <w:r>
                        <w:rPr>
                          <w:rFonts w:eastAsia="Tahoma, Tahoma" w:cs="Tahoma, Tahoma"/>
                          <w:b/>
                          <w:bCs/>
                          <w:color w:val="000000"/>
                          <w:sz w:val="18"/>
                          <w:szCs w:val="18"/>
                        </w:rPr>
                        <w:t xml:space="preserve">Fait le </w:t>
                      </w:r>
                      <w:r>
                        <w:rPr>
                          <w:rFonts w:ascii="Tahoma, Tahoma" w:eastAsia="Tahoma, Tahoma" w:hAnsi="Tahoma, Tahoma" w:cs="Tahoma, Tahoma"/>
                          <w:color w:val="666666"/>
                          <w:sz w:val="20"/>
                          <w:szCs w:val="20"/>
                        </w:rPr>
                        <w:t>|__|__|/|__|__|/|__|__|__|__|</w:t>
                      </w:r>
                      <w:r>
                        <w:rPr>
                          <w:rFonts w:eastAsia="Tahoma, Tahoma" w:cs="Tahoma, Tahoma"/>
                          <w:color w:val="000000"/>
                          <w:sz w:val="20"/>
                          <w:szCs w:val="20"/>
                        </w:rPr>
                        <w:tab/>
                      </w:r>
                      <w:r>
                        <w:rPr>
                          <w:rFonts w:eastAsia="Tahoma, Tahoma" w:cs="Tahoma, Tahoma"/>
                          <w:color w:val="000000"/>
                          <w:sz w:val="20"/>
                          <w:szCs w:val="20"/>
                        </w:rPr>
                        <w:tab/>
                      </w:r>
                      <w:r>
                        <w:rPr>
                          <w:rFonts w:eastAsia="Tahoma, Tahoma" w:cs="Tahoma, Tahoma"/>
                          <w:color w:val="000000"/>
                          <w:sz w:val="20"/>
                          <w:szCs w:val="20"/>
                        </w:rPr>
                        <w:tab/>
                      </w:r>
                    </w:p>
                    <w:p w14:paraId="7DC1A87D" w14:textId="77777777" w:rsidR="00B8398A" w:rsidRDefault="00B8398A" w:rsidP="00B8398A">
                      <w:pPr>
                        <w:pStyle w:val="normalformulaire"/>
                        <w:ind w:left="5712"/>
                        <w:rPr>
                          <w:rFonts w:eastAsia="Tahoma, Tahoma" w:cs="Tahoma, Tahoma"/>
                          <w:b/>
                          <w:bCs/>
                          <w:color w:val="000000"/>
                          <w:sz w:val="18"/>
                          <w:szCs w:val="18"/>
                        </w:rPr>
                      </w:pPr>
                    </w:p>
                    <w:p w14:paraId="0969C005" w14:textId="77777777" w:rsidR="00B8398A" w:rsidRDefault="00B8398A" w:rsidP="00B8398A">
                      <w:pPr>
                        <w:pStyle w:val="normalformulaire"/>
                        <w:ind w:left="5712"/>
                        <w:rPr>
                          <w:rFonts w:eastAsia="Tahoma, Tahoma" w:cs="Tahoma, Tahoma"/>
                          <w:b/>
                          <w:bCs/>
                          <w:color w:val="000000"/>
                          <w:sz w:val="18"/>
                          <w:szCs w:val="18"/>
                        </w:rPr>
                      </w:pPr>
                      <w:r w:rsidRPr="004F2150">
                        <w:rPr>
                          <w:rFonts w:eastAsia="Tahoma, Tahoma" w:cs="Tahoma, Tahoma"/>
                          <w:b/>
                          <w:bCs/>
                          <w:color w:val="000000"/>
                          <w:sz w:val="18"/>
                          <w:szCs w:val="18"/>
                        </w:rPr>
                        <w:t>Signature :</w:t>
                      </w:r>
                    </w:p>
                    <w:p w14:paraId="38F835FE" w14:textId="77777777" w:rsidR="00B8398A" w:rsidRDefault="00B8398A" w:rsidP="00B8398A">
                      <w:pPr>
                        <w:pStyle w:val="normalformulaire"/>
                        <w:ind w:left="5712"/>
                      </w:pPr>
                    </w:p>
                    <w:p w14:paraId="253C1144" w14:textId="77777777" w:rsidR="00B8398A" w:rsidRDefault="00B8398A" w:rsidP="00B8398A">
                      <w:pPr>
                        <w:pStyle w:val="normalformulaire"/>
                        <w:ind w:left="5712"/>
                      </w:pPr>
                    </w:p>
                    <w:p w14:paraId="0C6F15D4" w14:textId="77777777" w:rsidR="00B8398A" w:rsidRDefault="00B8398A" w:rsidP="00B8398A">
                      <w:pPr>
                        <w:pStyle w:val="normalformulaire"/>
                        <w:ind w:left="5712"/>
                      </w:pPr>
                    </w:p>
                  </w:txbxContent>
                </v:textbox>
                <w10:wrap type="square" anchorx="margin"/>
              </v:shape>
            </w:pict>
          </mc:Fallback>
        </mc:AlternateContent>
      </w:r>
      <w:r>
        <w:rPr>
          <w:noProof/>
        </w:rPr>
        <mc:AlternateContent>
          <mc:Choice Requires="wps">
            <w:drawing>
              <wp:anchor distT="0" distB="0" distL="114300" distR="114300" simplePos="0" relativeHeight="251661312" behindDoc="1" locked="0" layoutInCell="1" allowOverlap="1" wp14:anchorId="37B5F2AA" wp14:editId="5A2B33C8">
                <wp:simplePos x="0" y="0"/>
                <wp:positionH relativeFrom="column">
                  <wp:posOffset>3175</wp:posOffset>
                </wp:positionH>
                <wp:positionV relativeFrom="paragraph">
                  <wp:posOffset>92710</wp:posOffset>
                </wp:positionV>
                <wp:extent cx="2447925" cy="154305"/>
                <wp:effectExtent l="0" t="0" r="3175" b="0"/>
                <wp:wrapNone/>
                <wp:docPr id="59" name="Cadr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7925" cy="154305"/>
                        </a:xfrm>
                        <a:prstGeom prst="rect">
                          <a:avLst/>
                        </a:prstGeom>
                        <a:solidFill>
                          <a:srgbClr val="008080"/>
                        </a:solidFill>
                        <a:ln w="6473">
                          <a:solidFill>
                            <a:srgbClr val="008080"/>
                          </a:solidFill>
                          <a:prstDash val="solid"/>
                        </a:ln>
                      </wps:spPr>
                      <wps:txbx>
                        <w:txbxContent>
                          <w:p w14:paraId="0517A537" w14:textId="77777777" w:rsidR="00B8398A" w:rsidRDefault="00B8398A" w:rsidP="00B8398A">
                            <w:pPr>
                              <w:pStyle w:val="Framecontents"/>
                              <w:spacing w:before="28" w:after="0"/>
                              <w:jc w:val="center"/>
                              <w:rPr>
                                <w:rFonts w:ascii="Tahoma" w:hAnsi="Tahoma"/>
                                <w:b/>
                                <w:caps/>
                                <w:color w:val="FFFFFF"/>
                                <w:sz w:val="16"/>
                                <w:szCs w:val="16"/>
                              </w:rPr>
                            </w:pPr>
                            <w:r>
                              <w:rPr>
                                <w:rFonts w:ascii="Tahoma" w:hAnsi="Tahoma"/>
                                <w:b/>
                                <w:caps/>
                                <w:color w:val="FFFFFF"/>
                                <w:sz w:val="16"/>
                                <w:szCs w:val="16"/>
                              </w:rPr>
                              <w:t>Formulation de la demande et signature</w:t>
                            </w:r>
                          </w:p>
                        </w:txbxContent>
                      </wps:txbx>
                      <wps:bodyPr vert="horz" wrap="non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7B5F2AA" id="Cadre5" o:spid="_x0000_s1029" type="#_x0000_t202" style="position:absolute;left:0;text-align:left;margin-left:.25pt;margin-top:7.3pt;width:192.75pt;height:12.1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" fillcolor="teal" strokecolor="teal" strokeweight=".17981mm">
                <v:path arrowok="t"/>
                <v:textbox inset="0,0,0,0">
                  <w:txbxContent>
                    <w:p w14:paraId="0517A537" w14:textId="77777777" w:rsidR="00B8398A" w:rsidRDefault="00B8398A" w:rsidP="00B8398A">
                      <w:pPr>
                        <w:pStyle w:val="Framecontents"/>
                        <w:spacing w:before="28" w:after="0"/>
                        <w:jc w:val="center"/>
                        <w:rPr>
                          <w:rFonts w:ascii="Tahoma" w:hAnsi="Tahoma"/>
                          <w:b/>
                          <w:caps/>
                          <w:color w:val="FFFFFF"/>
                          <w:sz w:val="16"/>
                          <w:szCs w:val="16"/>
                        </w:rPr>
                      </w:pPr>
                      <w:r>
                        <w:rPr>
                          <w:rFonts w:ascii="Tahoma" w:hAnsi="Tahoma"/>
                          <w:b/>
                          <w:caps/>
                          <w:color w:val="FFFFFF"/>
                          <w:sz w:val="16"/>
                          <w:szCs w:val="16"/>
                        </w:rPr>
                        <w:t>Formulation de la demande et signature</w:t>
                      </w:r>
                    </w:p>
                  </w:txbxContent>
                </v:textbox>
              </v:shape>
            </w:pict>
          </mc:Fallback>
        </mc:AlternateContent>
      </w:r>
    </w:p>
    <w:p w14:paraId="76FE5357" w14:textId="77777777" w:rsidR="00B8398A" w:rsidRDefault="00B8398A"/>
    <w:p w14:paraId="22F764D4" w14:textId="77777777" w:rsidR="009826F9" w:rsidRDefault="009826F9" w:rsidP="009826F9">
      <w:pPr>
        <w:pStyle w:val="normalformulaire"/>
        <w:spacing w:after="113"/>
        <w:jc w:val="center"/>
        <w:textAlignment w:val="top"/>
      </w:pPr>
      <w:r>
        <w:rPr>
          <w:noProof/>
        </w:rPr>
        <mc:AlternateContent>
          <mc:Choice Requires="wps">
            <w:drawing>
              <wp:anchor distT="0" distB="0" distL="114300" distR="114300" simplePos="0" relativeHeight="251665408" behindDoc="1" locked="0" layoutInCell="1" allowOverlap="1" wp14:anchorId="42662C3C" wp14:editId="64BBD20F">
                <wp:simplePos x="0" y="0"/>
                <wp:positionH relativeFrom="column">
                  <wp:posOffset>-6350</wp:posOffset>
                </wp:positionH>
                <wp:positionV relativeFrom="paragraph">
                  <wp:posOffset>17780</wp:posOffset>
                </wp:positionV>
                <wp:extent cx="3443605" cy="154305"/>
                <wp:effectExtent l="0" t="0" r="3175" b="0"/>
                <wp:wrapNone/>
                <wp:docPr id="17" name="Cadr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3605" cy="154305"/>
                        </a:xfrm>
                        <a:prstGeom prst="rect">
                          <a:avLst/>
                        </a:prstGeom>
                        <a:solidFill>
                          <a:srgbClr val="008080"/>
                        </a:solidFill>
                        <a:ln w="6473">
                          <a:solidFill>
                            <a:srgbClr val="008080"/>
                          </a:solidFill>
                          <a:prstDash val="solid"/>
                        </a:ln>
                      </wps:spPr>
                      <wps:txbx>
                        <w:txbxContent>
                          <w:p w14:paraId="6D1F0ED8" w14:textId="77777777" w:rsidR="009826F9" w:rsidRDefault="009826F9" w:rsidP="009826F9">
                            <w:pPr>
                              <w:pStyle w:val="Framecontents"/>
                              <w:keepNext/>
                              <w:keepLines/>
                              <w:spacing w:before="28" w:after="0"/>
                              <w:jc w:val="center"/>
                              <w:rPr>
                                <w:rFonts w:ascii="Tahoma" w:hAnsi="Tahoma"/>
                                <w:b/>
                                <w:caps/>
                                <w:color w:val="FFFFFF"/>
                                <w:sz w:val="16"/>
                                <w:szCs w:val="16"/>
                              </w:rPr>
                            </w:pPr>
                            <w:r>
                              <w:rPr>
                                <w:rFonts w:ascii="Tahoma" w:hAnsi="Tahoma"/>
                                <w:b/>
                                <w:caps/>
                                <w:color w:val="FFFFFF"/>
                                <w:sz w:val="16"/>
                                <w:szCs w:val="16"/>
                              </w:rPr>
                              <w:t>Liste des pièces justificatives à joindre à votre demande</w:t>
                            </w:r>
                          </w:p>
                        </w:txbxContent>
                      </wps:txbx>
                      <wps:bodyPr vert="horz" wrap="non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2662C3C" id="Cadre17" o:spid="_x0000_s1030" type="#_x0000_t202" style="position:absolute;left:0;text-align:left;margin-left:-.5pt;margin-top:1.4pt;width:271.15pt;height:12.1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" fillcolor="teal" strokecolor="teal" strokeweight=".17981mm">
                <v:path arrowok="t"/>
                <v:textbox inset="0,0,0,0">
                  <w:txbxContent>
                    <w:p w14:paraId="6D1F0ED8" w14:textId="77777777" w:rsidR="009826F9" w:rsidRDefault="009826F9" w:rsidP="009826F9">
                      <w:pPr>
                        <w:pStyle w:val="Framecontents"/>
                        <w:keepNext/>
                        <w:keepLines/>
                        <w:spacing w:before="28" w:after="0"/>
                        <w:jc w:val="center"/>
                        <w:rPr>
                          <w:rFonts w:ascii="Tahoma" w:hAnsi="Tahoma"/>
                          <w:b/>
                          <w:caps/>
                          <w:color w:val="FFFFFF"/>
                          <w:sz w:val="16"/>
                          <w:szCs w:val="16"/>
                        </w:rPr>
                      </w:pPr>
                      <w:r>
                        <w:rPr>
                          <w:rFonts w:ascii="Tahoma" w:hAnsi="Tahoma"/>
                          <w:b/>
                          <w:caps/>
                          <w:color w:val="FFFFFF"/>
                          <w:sz w:val="16"/>
                          <w:szCs w:val="16"/>
                        </w:rPr>
                        <w:t>Liste des pièces justificatives à joindre à votre demande</w:t>
                      </w:r>
                    </w:p>
                  </w:txbxContent>
                </v:textbox>
              </v:shape>
            </w:pict>
          </mc:Fallback>
        </mc:AlternateContent>
      </w:r>
    </w:p>
    <w:p w14:paraId="07E3F136" w14:textId="77777777" w:rsidR="009826F9" w:rsidRPr="00C345FF" w:rsidRDefault="009826F9" w:rsidP="009826F9">
      <w:pPr>
        <w:rPr>
          <w:rFonts w:ascii="Tahoma" w:eastAsia="Tahoma, Tahoma" w:hAnsi="Tahoma"/>
          <w:color w:val="000000"/>
          <w:sz w:val="18"/>
          <w:szCs w:val="16"/>
        </w:rPr>
      </w:pPr>
      <w:r w:rsidRPr="00C345FF">
        <w:rPr>
          <w:rFonts w:ascii="Tahoma" w:eastAsia="Tahoma, Tahoma" w:hAnsi="Tahoma"/>
          <w:color w:val="000000"/>
          <w:sz w:val="18"/>
          <w:szCs w:val="16"/>
        </w:rPr>
        <w:t>Le porteur de projet doit joindre à sa demande :</w:t>
      </w:r>
    </w:p>
    <w:p w14:paraId="4EA95013" w14:textId="77777777" w:rsidR="009826F9" w:rsidRPr="00C345FF" w:rsidRDefault="009826F9" w:rsidP="009826F9">
      <w:pPr>
        <w:pStyle w:val="Paragraphedeliste"/>
        <w:widowControl w:val="0"/>
        <w:numPr>
          <w:ilvl w:val="0"/>
          <w:numId w:val="48"/>
        </w:numPr>
        <w:autoSpaceDN w:val="0"/>
        <w:contextualSpacing/>
        <w:jc w:val="left"/>
        <w:textAlignment w:val="baseline"/>
        <w:rPr>
          <w:rFonts w:ascii="Tahoma" w:eastAsia="Tahoma, Tahoma" w:hAnsi="Tahoma"/>
          <w:color w:val="000000"/>
          <w:sz w:val="18"/>
          <w:szCs w:val="16"/>
        </w:rPr>
      </w:pPr>
      <w:r w:rsidRPr="00C345FF">
        <w:rPr>
          <w:rFonts w:ascii="Tahoma" w:eastAsia="Tahoma, Tahoma" w:hAnsi="Tahoma"/>
          <w:color w:val="000000"/>
          <w:sz w:val="18"/>
          <w:szCs w:val="16"/>
        </w:rPr>
        <w:t>Le présent formulaire, dûment complété, daté et signé</w:t>
      </w:r>
    </w:p>
    <w:p w14:paraId="5071D03A" w14:textId="77777777" w:rsidR="009826F9" w:rsidRPr="00C345FF" w:rsidRDefault="009826F9" w:rsidP="009826F9">
      <w:pPr>
        <w:pStyle w:val="Paragraphedeliste"/>
        <w:widowControl w:val="0"/>
        <w:numPr>
          <w:ilvl w:val="0"/>
          <w:numId w:val="48"/>
        </w:numPr>
        <w:autoSpaceDN w:val="0"/>
        <w:contextualSpacing/>
        <w:jc w:val="left"/>
        <w:textAlignment w:val="baseline"/>
        <w:rPr>
          <w:rFonts w:ascii="Tahoma" w:eastAsia="Tahoma, Tahoma" w:hAnsi="Tahoma"/>
          <w:color w:val="000000"/>
          <w:sz w:val="18"/>
          <w:szCs w:val="16"/>
        </w:rPr>
      </w:pPr>
      <w:r w:rsidRPr="00C345FF">
        <w:rPr>
          <w:rFonts w:ascii="Tahoma" w:eastAsia="Tahoma, Tahoma" w:hAnsi="Tahoma"/>
          <w:color w:val="000000"/>
          <w:sz w:val="18"/>
          <w:szCs w:val="16"/>
        </w:rPr>
        <w:t>Le fichier Annexe financière DP 73.01complété (fichier Excel)</w:t>
      </w:r>
    </w:p>
    <w:p w14:paraId="394E2D6B" w14:textId="00597C81" w:rsidR="009826F9" w:rsidRPr="00C345FF" w:rsidRDefault="009826F9" w:rsidP="009826F9">
      <w:pPr>
        <w:pStyle w:val="Paragraphedeliste"/>
        <w:widowControl w:val="0"/>
        <w:numPr>
          <w:ilvl w:val="0"/>
          <w:numId w:val="48"/>
        </w:numPr>
        <w:autoSpaceDN w:val="0"/>
        <w:contextualSpacing/>
        <w:jc w:val="left"/>
        <w:textAlignment w:val="baseline"/>
        <w:rPr>
          <w:rFonts w:ascii="Tahoma" w:eastAsia="Tahoma, Tahoma" w:hAnsi="Tahoma"/>
          <w:color w:val="000000"/>
          <w:sz w:val="18"/>
          <w:szCs w:val="16"/>
        </w:rPr>
      </w:pPr>
      <w:r w:rsidRPr="00C345FF">
        <w:rPr>
          <w:rFonts w:ascii="Tahoma" w:eastAsia="Tahoma, Tahoma" w:hAnsi="Tahoma"/>
          <w:color w:val="000000"/>
          <w:sz w:val="18"/>
          <w:szCs w:val="16"/>
        </w:rPr>
        <w:t>Les pièces justificatives, conformément à la liste proposée en annexe au présent formulaire</w:t>
      </w:r>
    </w:p>
    <w:p w14:paraId="040A1BD6" w14:textId="750DC217" w:rsidR="00C345FF" w:rsidRPr="00C345FF" w:rsidRDefault="00C345FF" w:rsidP="00C345FF">
      <w:pPr>
        <w:widowControl w:val="0"/>
        <w:autoSpaceDN w:val="0"/>
        <w:contextualSpacing/>
        <w:jc w:val="left"/>
        <w:textAlignment w:val="baseline"/>
        <w:rPr>
          <w:rFonts w:ascii="Tahoma" w:eastAsia="Tahoma, Tahoma" w:hAnsi="Tahoma"/>
          <w:color w:val="000000"/>
          <w:sz w:val="18"/>
          <w:szCs w:val="16"/>
        </w:rPr>
      </w:pPr>
      <w:r w:rsidRPr="00C345FF">
        <w:rPr>
          <w:rFonts w:ascii="Tahoma" w:eastAsia="Tahoma, Tahoma" w:hAnsi="Tahoma"/>
          <w:color w:val="000000"/>
          <w:sz w:val="18"/>
          <w:szCs w:val="16"/>
        </w:rPr>
        <w:t>À noter que l’instructeur se réserve le droit de vous contacter à tout moment afin d’obtenir des informations ou des documents complémentaires.</w:t>
      </w:r>
    </w:p>
    <w:p w14:paraId="07312E60" w14:textId="77777777" w:rsidR="009826F9" w:rsidRPr="00407384" w:rsidRDefault="009826F9" w:rsidP="009826F9">
      <w:pPr>
        <w:pStyle w:val="Paragraphedeliste"/>
        <w:rPr>
          <w:rFonts w:ascii="Tahoma" w:eastAsia="Tahoma, Tahoma" w:hAnsi="Tahoma"/>
          <w:color w:val="000000"/>
          <w:sz w:val="18"/>
          <w:szCs w:val="16"/>
        </w:rPr>
      </w:pPr>
    </w:p>
    <w:p w14:paraId="04CCDDD0" w14:textId="77777777" w:rsidR="009826F9" w:rsidRDefault="009826F9" w:rsidP="009826F9">
      <w:pPr>
        <w:pStyle w:val="normalformulaire"/>
        <w:spacing w:after="113"/>
        <w:jc w:val="center"/>
        <w:textAlignment w:val="top"/>
      </w:pPr>
      <w:r>
        <w:rPr>
          <w:noProof/>
        </w:rPr>
        <mc:AlternateContent>
          <mc:Choice Requires="wps">
            <w:drawing>
              <wp:anchor distT="0" distB="0" distL="114300" distR="114300" simplePos="0" relativeHeight="251663360" behindDoc="0" locked="0" layoutInCell="1" allowOverlap="1" wp14:anchorId="1476889B" wp14:editId="22635F27">
                <wp:simplePos x="0" y="0"/>
                <wp:positionH relativeFrom="column">
                  <wp:posOffset>-12065</wp:posOffset>
                </wp:positionH>
                <wp:positionV relativeFrom="paragraph">
                  <wp:posOffset>266700</wp:posOffset>
                </wp:positionV>
                <wp:extent cx="6784340" cy="487045"/>
                <wp:effectExtent l="0" t="0" r="0" b="8255"/>
                <wp:wrapSquare wrapText="bothSides"/>
                <wp:docPr id="16" name="Cadr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4340" cy="487045"/>
                        </a:xfrm>
                        <a:prstGeom prst="rect">
                          <a:avLst/>
                        </a:prstGeom>
                        <a:noFill/>
                        <a:ln w="2542">
                          <a:solidFill>
                            <a:srgbClr val="008080"/>
                          </a:solidFill>
                          <a:prstDash val="solid"/>
                        </a:ln>
                      </wps:spPr>
                      <wps:txbx>
                        <w:txbxContent>
                          <w:p w14:paraId="427EC58B" w14:textId="77777777" w:rsidR="009826F9" w:rsidRDefault="009826F9" w:rsidP="009826F9">
                            <w:pPr>
                              <w:pStyle w:val="Standard"/>
                              <w:autoSpaceDE w:val="0"/>
                              <w:spacing w:before="57"/>
                              <w:ind w:right="57"/>
                              <w:jc w:val="both"/>
                              <w:rPr>
                                <w:rFonts w:ascii="Tahoma, Tahoma" w:eastAsia="Tahoma, Tahoma" w:hAnsi="Tahoma, Tahoma" w:cs="Tahoma, Tahoma"/>
                                <w:color w:val="000000"/>
                                <w:sz w:val="16"/>
                                <w:szCs w:val="16"/>
                              </w:rPr>
                            </w:pPr>
                            <w:r>
                              <w:rPr>
                                <w:rFonts w:ascii="Tahoma, Tahoma" w:eastAsia="Tahoma, Tahoma" w:hAnsi="Tahoma, Tahoma" w:cs="Tahoma, Tahoma"/>
                                <w:color w:val="000000"/>
                                <w:sz w:val="16"/>
                                <w:szCs w:val="16"/>
                              </w:rPr>
                              <w:t>La loi n°78-17 du 6 janvier 1978 relative à l’informatique, aux fichiers et aux libertés s’applique aux réponses faites sur ce formulaire. Elle garantit un droit d’accès et de rectifications pour les données à caractère personnel vous concernant auprès de l’organisme qui traite votre demande.</w:t>
                            </w:r>
                          </w:p>
                          <w:p w14:paraId="146D3BAB" w14:textId="77777777" w:rsidR="009826F9" w:rsidRDefault="009826F9" w:rsidP="009826F9">
                            <w:pPr>
                              <w:pStyle w:val="Default"/>
                              <w:ind w:left="454"/>
                              <w:rPr>
                                <w:sz w:val="16"/>
                                <w:szCs w:val="16"/>
                              </w:rPr>
                            </w:pPr>
                          </w:p>
                        </w:txbxContent>
                      </wps:txbx>
                      <wps:bodyPr vert="horz" wrap="non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476889B" id="Cadre13" o:spid="_x0000_s1031" type="#_x0000_t202" style="position:absolute;left:0;text-align:left;margin-left:-.95pt;margin-top:21pt;width:534.2pt;height:38.3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" filled="f" strokecolor="teal" strokeweight=".07061mm">
                <v:path arrowok="t"/>
                <v:textbox inset="0,0,0,0">
                  <w:txbxContent>
                    <w:p w14:paraId="427EC58B" w14:textId="77777777" w:rsidR="009826F9" w:rsidRDefault="009826F9" w:rsidP="009826F9">
                      <w:pPr>
                        <w:pStyle w:val="Standard"/>
                        <w:autoSpaceDE w:val="0"/>
                        <w:spacing w:before="57"/>
                        <w:ind w:right="57"/>
                        <w:jc w:val="both"/>
                        <w:rPr>
                          <w:rFonts w:ascii="Tahoma, Tahoma" w:eastAsia="Tahoma, Tahoma" w:hAnsi="Tahoma, Tahoma" w:cs="Tahoma, Tahoma"/>
                          <w:color w:val="000000"/>
                          <w:sz w:val="16"/>
                          <w:szCs w:val="16"/>
                        </w:rPr>
                      </w:pPr>
                      <w:r>
                        <w:rPr>
                          <w:rFonts w:ascii="Tahoma, Tahoma" w:eastAsia="Tahoma, Tahoma" w:hAnsi="Tahoma, Tahoma" w:cs="Tahoma, Tahoma"/>
                          <w:color w:val="000000"/>
                          <w:sz w:val="16"/>
                          <w:szCs w:val="16"/>
                        </w:rPr>
                        <w:t>La loi n°78-17 du 6 janvier 1978 relative à l’informatique, aux fichiers et aux libertés s’applique aux réponses faites sur ce formulaire. Elle garantit un droit d’accès et de rectifications pour les données à caractère personnel vous concernant auprès de l’organisme qui traite votre demande.</w:t>
                      </w:r>
                    </w:p>
                    <w:p w14:paraId="146D3BAB" w14:textId="77777777" w:rsidR="009826F9" w:rsidRDefault="009826F9" w:rsidP="009826F9">
                      <w:pPr>
                        <w:pStyle w:val="Default"/>
                        <w:ind w:left="454"/>
                        <w:rPr>
                          <w:sz w:val="16"/>
                          <w:szCs w:val="16"/>
                        </w:rPr>
                      </w:pPr>
                    </w:p>
                  </w:txbxContent>
                </v:textbox>
                <w10:wrap type="square"/>
              </v:shape>
            </w:pict>
          </mc:Fallback>
        </mc:AlternateContent>
      </w:r>
      <w:r>
        <w:rPr>
          <w:noProof/>
        </w:rPr>
        <mc:AlternateContent>
          <mc:Choice Requires="wps">
            <w:drawing>
              <wp:anchor distT="0" distB="0" distL="114300" distR="114300" simplePos="0" relativeHeight="251664384" behindDoc="1" locked="0" layoutInCell="1" allowOverlap="1" wp14:anchorId="59462186" wp14:editId="72810105">
                <wp:simplePos x="0" y="0"/>
                <wp:positionH relativeFrom="column">
                  <wp:posOffset>-19050</wp:posOffset>
                </wp:positionH>
                <wp:positionV relativeFrom="paragraph">
                  <wp:posOffset>37465</wp:posOffset>
                </wp:positionV>
                <wp:extent cx="1050925" cy="154305"/>
                <wp:effectExtent l="0" t="0" r="3175" b="0"/>
                <wp:wrapNone/>
                <wp:docPr id="15" name="Cadr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925" cy="154305"/>
                        </a:xfrm>
                        <a:prstGeom prst="rect">
                          <a:avLst/>
                        </a:prstGeom>
                        <a:solidFill>
                          <a:srgbClr val="008080"/>
                        </a:solidFill>
                        <a:ln w="6473">
                          <a:solidFill>
                            <a:srgbClr val="008080"/>
                          </a:solidFill>
                          <a:prstDash val="solid"/>
                        </a:ln>
                      </wps:spPr>
                      <wps:txbx>
                        <w:txbxContent>
                          <w:p w14:paraId="5B0D80C1" w14:textId="77777777" w:rsidR="009826F9" w:rsidRDefault="009826F9" w:rsidP="009826F9">
                            <w:pPr>
                              <w:pStyle w:val="Framecontents"/>
                              <w:keepNext/>
                              <w:keepLines/>
                              <w:spacing w:before="28" w:after="0"/>
                              <w:jc w:val="center"/>
                              <w:rPr>
                                <w:rFonts w:ascii="Tahoma" w:hAnsi="Tahoma"/>
                                <w:b/>
                                <w:caps/>
                                <w:color w:val="FFFFFF"/>
                                <w:sz w:val="16"/>
                                <w:szCs w:val="16"/>
                              </w:rPr>
                            </w:pPr>
                            <w:r>
                              <w:rPr>
                                <w:rFonts w:ascii="Tahoma" w:hAnsi="Tahoma"/>
                                <w:b/>
                                <w:caps/>
                                <w:color w:val="FFFFFF"/>
                                <w:sz w:val="16"/>
                                <w:szCs w:val="16"/>
                              </w:rPr>
                              <w:t>Mentions légales</w:t>
                            </w:r>
                          </w:p>
                        </w:txbxContent>
                      </wps:txbx>
                      <wps:bodyPr vert="horz" wrap="non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9462186" id="Cadre14" o:spid="_x0000_s1032" type="#_x0000_t202" style="position:absolute;left:0;text-align:left;margin-left:-1.5pt;margin-top:2.95pt;width:82.75pt;height:12.15pt;z-index:-251652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" fillcolor="teal" strokecolor="teal" strokeweight=".17981mm">
                <v:path arrowok="t"/>
                <v:textbox inset="0,0,0,0">
                  <w:txbxContent>
                    <w:p w14:paraId="5B0D80C1" w14:textId="77777777" w:rsidR="009826F9" w:rsidRDefault="009826F9" w:rsidP="009826F9">
                      <w:pPr>
                        <w:pStyle w:val="Framecontents"/>
                        <w:keepNext/>
                        <w:keepLines/>
                        <w:spacing w:before="28" w:after="0"/>
                        <w:jc w:val="center"/>
                        <w:rPr>
                          <w:rFonts w:ascii="Tahoma" w:hAnsi="Tahoma"/>
                          <w:b/>
                          <w:caps/>
                          <w:color w:val="FFFFFF"/>
                          <w:sz w:val="16"/>
                          <w:szCs w:val="16"/>
                        </w:rPr>
                      </w:pPr>
                      <w:r>
                        <w:rPr>
                          <w:rFonts w:ascii="Tahoma" w:hAnsi="Tahoma"/>
                          <w:b/>
                          <w:caps/>
                          <w:color w:val="FFFFFF"/>
                          <w:sz w:val="16"/>
                          <w:szCs w:val="16"/>
                        </w:rPr>
                        <w:t>Mentions légales</w:t>
                      </w:r>
                    </w:p>
                  </w:txbxContent>
                </v:textbox>
              </v:shape>
            </w:pict>
          </mc:Fallback>
        </mc:AlternateContent>
      </w:r>
    </w:p>
    <w:p w14:paraId="2B857617" w14:textId="3A064397" w:rsidR="009826F9" w:rsidRDefault="009826F9">
      <w:pPr>
        <w:suppressAutoHyphens w:val="0"/>
        <w:jc w:val="left"/>
      </w:pPr>
      <w:r>
        <w:br w:type="page"/>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77"/>
        <w:gridCol w:w="3639"/>
        <w:gridCol w:w="3502"/>
      </w:tblGrid>
      <w:tr w:rsidR="00F5340C" w:rsidRPr="00D848A2" w14:paraId="26866703" w14:textId="77777777" w:rsidTr="009826F9">
        <w:trPr>
          <w:trHeight w:val="532"/>
        </w:trPr>
        <w:tc>
          <w:tcPr>
            <w:tcW w:w="10490" w:type="dxa"/>
            <w:gridSpan w:val="4"/>
            <w:shd w:val="clear" w:color="auto" w:fill="385623" w:themeFill="accent6" w:themeFillShade="80"/>
            <w:vAlign w:val="center"/>
          </w:tcPr>
          <w:p w14:paraId="503F46A7" w14:textId="359B5D4B" w:rsidR="00F5340C" w:rsidRPr="005D6161" w:rsidRDefault="009826F9">
            <w:pPr>
              <w:pStyle w:val="Standard"/>
              <w:widowControl w:val="0"/>
              <w:tabs>
                <w:tab w:val="left" w:pos="1380"/>
                <w:tab w:val="center" w:pos="4762"/>
              </w:tabs>
              <w:spacing w:after="120"/>
              <w:jc w:val="center"/>
              <w:rPr>
                <w:rFonts w:ascii="Garamond" w:hAnsi="Garamond" w:cs="Calibri"/>
                <w:b/>
                <w:caps/>
                <w:sz w:val="24"/>
                <w:szCs w:val="24"/>
              </w:rPr>
            </w:pPr>
            <w:r>
              <w:rPr>
                <w:rFonts w:ascii="Garamond" w:hAnsi="Garamond" w:cs="Calibri"/>
                <w:b/>
                <w:caps/>
                <w:color w:val="FFFFFF" w:themeColor="background1"/>
                <w:sz w:val="24"/>
                <w:szCs w:val="24"/>
              </w:rPr>
              <w:lastRenderedPageBreak/>
              <w:t>IDENTIFICATION</w:t>
            </w:r>
          </w:p>
        </w:tc>
      </w:tr>
      <w:tr w:rsidR="00C51579" w:rsidRPr="00D848A2" w14:paraId="07C2C673" w14:textId="77777777" w:rsidTr="009826F9">
        <w:trPr>
          <w:trHeight w:val="498"/>
        </w:trPr>
        <w:tc>
          <w:tcPr>
            <w:tcW w:w="3349" w:type="dxa"/>
            <w:gridSpan w:val="2"/>
            <w:shd w:val="clear" w:color="auto" w:fill="FFFFFF" w:themeFill="background1"/>
          </w:tcPr>
          <w:p w14:paraId="0D2A989D" w14:textId="584949E3" w:rsidR="00C51579" w:rsidRPr="007370C9" w:rsidRDefault="00C51579" w:rsidP="00C51579">
            <w:pPr>
              <w:pStyle w:val="Standard"/>
              <w:widowControl w:val="0"/>
              <w:tabs>
                <w:tab w:val="left" w:pos="1380"/>
                <w:tab w:val="center" w:pos="4762"/>
              </w:tabs>
              <w:spacing w:after="120"/>
              <w:rPr>
                <w:rFonts w:ascii="Garamond" w:hAnsi="Garamond" w:cs="Calibri"/>
                <w:smallCaps/>
              </w:rPr>
            </w:pPr>
            <w:r w:rsidRPr="007370C9">
              <w:rPr>
                <w:rFonts w:ascii="Garamond" w:hAnsi="Garamond"/>
              </w:rPr>
              <w:t>Dispositif :</w:t>
            </w:r>
          </w:p>
        </w:tc>
        <w:tc>
          <w:tcPr>
            <w:tcW w:w="7141" w:type="dxa"/>
            <w:gridSpan w:val="2"/>
          </w:tcPr>
          <w:p w14:paraId="362D6D31" w14:textId="4922066C" w:rsidR="00C51579" w:rsidRPr="007370C9" w:rsidRDefault="00F37BCA" w:rsidP="00C51579">
            <w:pPr>
              <w:pStyle w:val="Standard"/>
              <w:widowControl w:val="0"/>
              <w:tabs>
                <w:tab w:val="left" w:pos="1380"/>
                <w:tab w:val="center" w:pos="4762"/>
              </w:tabs>
              <w:spacing w:after="120"/>
              <w:rPr>
                <w:rFonts w:ascii="Garamond" w:hAnsi="Garamond" w:cs="Calibri"/>
              </w:rPr>
            </w:pPr>
            <w:r>
              <w:rPr>
                <w:rFonts w:ascii="Garamond" w:hAnsi="Garamond"/>
                <w:bCs/>
                <w:sz w:val="24"/>
                <w:szCs w:val="24"/>
                <w:lang w:val="fr-RE"/>
              </w:rPr>
              <w:t xml:space="preserve">73.03 : Soutien aux entreprises off </w:t>
            </w:r>
            <w:proofErr w:type="spellStart"/>
            <w:r>
              <w:rPr>
                <w:rFonts w:ascii="Garamond" w:hAnsi="Garamond"/>
                <w:bCs/>
                <w:sz w:val="24"/>
                <w:szCs w:val="24"/>
                <w:lang w:val="fr-RE"/>
              </w:rPr>
              <w:t>farm</w:t>
            </w:r>
            <w:proofErr w:type="spellEnd"/>
          </w:p>
        </w:tc>
      </w:tr>
      <w:tr w:rsidR="00C51579" w:rsidRPr="00D848A2" w14:paraId="27C5C573" w14:textId="77777777" w:rsidTr="009826F9">
        <w:trPr>
          <w:trHeight w:val="498"/>
        </w:trPr>
        <w:tc>
          <w:tcPr>
            <w:tcW w:w="3349" w:type="dxa"/>
            <w:gridSpan w:val="2"/>
            <w:shd w:val="clear" w:color="auto" w:fill="FFFFFF" w:themeFill="background1"/>
          </w:tcPr>
          <w:p w14:paraId="5643CE7E" w14:textId="5481442A" w:rsidR="00C51579" w:rsidRPr="007370C9" w:rsidRDefault="000C6D12" w:rsidP="00C51579">
            <w:pPr>
              <w:pStyle w:val="Standard"/>
              <w:widowControl w:val="0"/>
              <w:tabs>
                <w:tab w:val="left" w:pos="1380"/>
                <w:tab w:val="center" w:pos="4762"/>
              </w:tabs>
              <w:spacing w:after="120"/>
              <w:rPr>
                <w:rFonts w:ascii="Garamond" w:hAnsi="Garamond" w:cs="Calibri"/>
                <w:smallCaps/>
              </w:rPr>
            </w:pPr>
            <w:r w:rsidRPr="007370C9">
              <w:rPr>
                <w:rFonts w:ascii="Garamond" w:hAnsi="Garamond"/>
              </w:rPr>
              <w:t>Libell</w:t>
            </w:r>
            <w:r w:rsidR="00211D59">
              <w:rPr>
                <w:rFonts w:ascii="Garamond" w:hAnsi="Garamond"/>
              </w:rPr>
              <w:t>é</w:t>
            </w:r>
            <w:r w:rsidRPr="007370C9">
              <w:rPr>
                <w:rFonts w:ascii="Garamond" w:hAnsi="Garamond"/>
              </w:rPr>
              <w:t xml:space="preserve"> de l’op</w:t>
            </w:r>
            <w:r>
              <w:rPr>
                <w:rFonts w:ascii="Garamond" w:hAnsi="Garamond"/>
              </w:rPr>
              <w:t>é</w:t>
            </w:r>
            <w:r w:rsidRPr="007370C9">
              <w:rPr>
                <w:rFonts w:ascii="Garamond" w:hAnsi="Garamond"/>
              </w:rPr>
              <w:t>ration</w:t>
            </w:r>
          </w:p>
        </w:tc>
        <w:tc>
          <w:tcPr>
            <w:tcW w:w="7141" w:type="dxa"/>
            <w:gridSpan w:val="2"/>
          </w:tcPr>
          <w:p w14:paraId="025591C4" w14:textId="7629523B" w:rsidR="00C51579" w:rsidRPr="009826F9" w:rsidRDefault="00211D59" w:rsidP="00C51579">
            <w:pPr>
              <w:pStyle w:val="Standard"/>
              <w:widowControl w:val="0"/>
              <w:tabs>
                <w:tab w:val="left" w:pos="1380"/>
                <w:tab w:val="center" w:pos="4762"/>
              </w:tabs>
              <w:spacing w:after="120"/>
              <w:rPr>
                <w:rFonts w:ascii="Garamond" w:hAnsi="Garamond" w:cs="Calibri"/>
                <w:i/>
                <w:iCs/>
                <w:highlight w:val="yellow"/>
              </w:rPr>
            </w:pPr>
            <w:r w:rsidRPr="009826F9">
              <w:rPr>
                <w:rFonts w:ascii="Garamond" w:hAnsi="Garamond" w:cs="Calibri"/>
                <w:i/>
                <w:iCs/>
                <w:highlight w:val="yellow"/>
              </w:rPr>
              <w:t>Nom de l’opération conventionnée</w:t>
            </w:r>
          </w:p>
        </w:tc>
      </w:tr>
      <w:tr w:rsidR="007A071A" w:rsidRPr="00D848A2" w14:paraId="080A051D" w14:textId="77777777" w:rsidTr="009826F9">
        <w:trPr>
          <w:trHeight w:val="498"/>
        </w:trPr>
        <w:tc>
          <w:tcPr>
            <w:tcW w:w="3349" w:type="dxa"/>
            <w:gridSpan w:val="2"/>
            <w:shd w:val="clear" w:color="auto" w:fill="FFFFFF" w:themeFill="background1"/>
          </w:tcPr>
          <w:p w14:paraId="55C2B5F8" w14:textId="48182CF0" w:rsidR="007A071A" w:rsidRPr="007370C9" w:rsidRDefault="007A071A" w:rsidP="00C51579">
            <w:pPr>
              <w:pStyle w:val="Standard"/>
              <w:widowControl w:val="0"/>
              <w:tabs>
                <w:tab w:val="left" w:pos="1380"/>
                <w:tab w:val="center" w:pos="4762"/>
              </w:tabs>
              <w:spacing w:after="120"/>
              <w:rPr>
                <w:rFonts w:ascii="Garamond" w:hAnsi="Garamond"/>
              </w:rPr>
            </w:pPr>
            <w:r>
              <w:rPr>
                <w:rFonts w:ascii="Garamond" w:hAnsi="Garamond"/>
              </w:rPr>
              <w:t xml:space="preserve">Bénéficiaire de l’aide </w:t>
            </w:r>
          </w:p>
        </w:tc>
        <w:tc>
          <w:tcPr>
            <w:tcW w:w="7141" w:type="dxa"/>
            <w:gridSpan w:val="2"/>
          </w:tcPr>
          <w:p w14:paraId="29CBBC78" w14:textId="4FFC7B7F" w:rsidR="007A071A" w:rsidRPr="009826F9" w:rsidRDefault="007A071A" w:rsidP="00C51579">
            <w:pPr>
              <w:pStyle w:val="Standard"/>
              <w:widowControl w:val="0"/>
              <w:tabs>
                <w:tab w:val="left" w:pos="1380"/>
                <w:tab w:val="center" w:pos="4762"/>
              </w:tabs>
              <w:spacing w:after="120"/>
              <w:rPr>
                <w:rFonts w:ascii="Garamond" w:hAnsi="Garamond" w:cs="Calibri"/>
                <w:i/>
                <w:iCs/>
                <w:highlight w:val="yellow"/>
              </w:rPr>
            </w:pPr>
            <w:r w:rsidRPr="009826F9">
              <w:rPr>
                <w:rFonts w:ascii="Garamond" w:hAnsi="Garamond"/>
                <w:i/>
                <w:iCs/>
                <w:highlight w:val="yellow"/>
              </w:rPr>
              <w:t>À renseigner</w:t>
            </w:r>
          </w:p>
        </w:tc>
      </w:tr>
      <w:tr w:rsidR="00C51579" w:rsidRPr="00D848A2" w14:paraId="409A81E9" w14:textId="77777777" w:rsidTr="009826F9">
        <w:trPr>
          <w:trHeight w:val="498"/>
        </w:trPr>
        <w:tc>
          <w:tcPr>
            <w:tcW w:w="3349" w:type="dxa"/>
            <w:gridSpan w:val="2"/>
            <w:shd w:val="clear" w:color="auto" w:fill="FFFFFF" w:themeFill="background1"/>
          </w:tcPr>
          <w:p w14:paraId="69349DED" w14:textId="2223E6BA" w:rsidR="00C51579" w:rsidRPr="007370C9" w:rsidRDefault="00C51579" w:rsidP="00C51579">
            <w:pPr>
              <w:pStyle w:val="Standard"/>
              <w:widowControl w:val="0"/>
              <w:tabs>
                <w:tab w:val="left" w:pos="1380"/>
                <w:tab w:val="center" w:pos="4762"/>
              </w:tabs>
              <w:spacing w:after="120"/>
              <w:rPr>
                <w:rFonts w:ascii="Garamond" w:hAnsi="Garamond" w:cs="Calibri"/>
                <w:smallCaps/>
              </w:rPr>
            </w:pPr>
            <w:r w:rsidRPr="007370C9">
              <w:rPr>
                <w:rFonts w:ascii="Garamond" w:hAnsi="Garamond"/>
              </w:rPr>
              <w:t xml:space="preserve">N° </w:t>
            </w:r>
            <w:r w:rsidR="000C6D12">
              <w:rPr>
                <w:rFonts w:ascii="Garamond" w:hAnsi="Garamond"/>
              </w:rPr>
              <w:t xml:space="preserve">Dossier </w:t>
            </w:r>
            <w:proofErr w:type="spellStart"/>
            <w:r w:rsidR="000C6D12">
              <w:rPr>
                <w:rFonts w:ascii="Garamond" w:hAnsi="Garamond"/>
              </w:rPr>
              <w:t>Europac</w:t>
            </w:r>
            <w:proofErr w:type="spellEnd"/>
          </w:p>
        </w:tc>
        <w:tc>
          <w:tcPr>
            <w:tcW w:w="7141" w:type="dxa"/>
            <w:gridSpan w:val="2"/>
          </w:tcPr>
          <w:p w14:paraId="229B7314" w14:textId="19A4AC1D" w:rsidR="00C51579" w:rsidRPr="009826F9" w:rsidRDefault="00941335" w:rsidP="00C51579">
            <w:pPr>
              <w:pStyle w:val="Standard"/>
              <w:widowControl w:val="0"/>
              <w:tabs>
                <w:tab w:val="left" w:pos="1380"/>
                <w:tab w:val="center" w:pos="4762"/>
              </w:tabs>
              <w:spacing w:after="120"/>
              <w:rPr>
                <w:rFonts w:ascii="Garamond" w:hAnsi="Garamond" w:cs="Calibri"/>
                <w:i/>
                <w:iCs/>
                <w:highlight w:val="yellow"/>
              </w:rPr>
            </w:pPr>
            <w:r w:rsidRPr="009826F9">
              <w:rPr>
                <w:rFonts w:ascii="Garamond" w:hAnsi="Garamond"/>
                <w:i/>
                <w:iCs/>
                <w:highlight w:val="yellow"/>
              </w:rPr>
              <w:t>À renseigner</w:t>
            </w:r>
          </w:p>
        </w:tc>
      </w:tr>
      <w:tr w:rsidR="001C5EC1" w:rsidRPr="00D848A2" w14:paraId="68150CF7" w14:textId="77777777" w:rsidTr="009826F9">
        <w:trPr>
          <w:trHeight w:val="498"/>
        </w:trPr>
        <w:tc>
          <w:tcPr>
            <w:tcW w:w="3349" w:type="dxa"/>
            <w:gridSpan w:val="2"/>
            <w:shd w:val="clear" w:color="auto" w:fill="FFFFFF" w:themeFill="background1"/>
          </w:tcPr>
          <w:p w14:paraId="51038654" w14:textId="34756416" w:rsidR="001C5EC1" w:rsidRPr="007370C9" w:rsidRDefault="002C0374" w:rsidP="00C51579">
            <w:pPr>
              <w:pStyle w:val="Standard"/>
              <w:widowControl w:val="0"/>
              <w:tabs>
                <w:tab w:val="left" w:pos="1380"/>
                <w:tab w:val="center" w:pos="4762"/>
              </w:tabs>
              <w:spacing w:after="120"/>
              <w:rPr>
                <w:rFonts w:ascii="Garamond" w:hAnsi="Garamond"/>
              </w:rPr>
            </w:pPr>
            <w:r w:rsidRPr="007370C9">
              <w:rPr>
                <w:rFonts w:ascii="Garamond" w:hAnsi="Garamond"/>
              </w:rPr>
              <w:t>N°</w:t>
            </w:r>
            <w:r>
              <w:rPr>
                <w:rFonts w:ascii="Garamond" w:hAnsi="Garamond"/>
              </w:rPr>
              <w:t xml:space="preserve"> SIRET</w:t>
            </w:r>
          </w:p>
        </w:tc>
        <w:tc>
          <w:tcPr>
            <w:tcW w:w="7141" w:type="dxa"/>
            <w:gridSpan w:val="2"/>
          </w:tcPr>
          <w:p w14:paraId="0F4513CB" w14:textId="003D9F93" w:rsidR="001C5EC1" w:rsidRPr="009826F9" w:rsidRDefault="002C0374" w:rsidP="00C51579">
            <w:pPr>
              <w:pStyle w:val="Standard"/>
              <w:widowControl w:val="0"/>
              <w:tabs>
                <w:tab w:val="left" w:pos="1380"/>
                <w:tab w:val="center" w:pos="4762"/>
              </w:tabs>
              <w:spacing w:after="120"/>
              <w:rPr>
                <w:rFonts w:ascii="Garamond" w:hAnsi="Garamond"/>
                <w:i/>
                <w:iCs/>
                <w:highlight w:val="yellow"/>
              </w:rPr>
            </w:pPr>
            <w:r w:rsidRPr="009826F9">
              <w:rPr>
                <w:rFonts w:ascii="Garamond" w:hAnsi="Garamond"/>
                <w:i/>
                <w:iCs/>
                <w:highlight w:val="yellow"/>
              </w:rPr>
              <w:t>À renseigner</w:t>
            </w:r>
          </w:p>
        </w:tc>
      </w:tr>
      <w:tr w:rsidR="00FD455A" w:rsidRPr="00D848A2" w14:paraId="2E845BAD" w14:textId="77777777" w:rsidTr="009826F9">
        <w:trPr>
          <w:trHeight w:val="748"/>
        </w:trPr>
        <w:tc>
          <w:tcPr>
            <w:tcW w:w="3349" w:type="dxa"/>
            <w:gridSpan w:val="2"/>
          </w:tcPr>
          <w:p w14:paraId="6E655C77" w14:textId="7D26E488" w:rsidR="00FD455A" w:rsidRPr="007370C9" w:rsidRDefault="00FD455A" w:rsidP="00C51579">
            <w:pPr>
              <w:pStyle w:val="Standard"/>
              <w:widowControl w:val="0"/>
              <w:tabs>
                <w:tab w:val="left" w:pos="1380"/>
                <w:tab w:val="center" w:pos="4762"/>
              </w:tabs>
              <w:spacing w:after="120"/>
              <w:rPr>
                <w:rFonts w:ascii="Garamond" w:hAnsi="Garamond"/>
              </w:rPr>
            </w:pPr>
            <w:r>
              <w:rPr>
                <w:rFonts w:ascii="Garamond" w:hAnsi="Garamond"/>
              </w:rPr>
              <w:t>Montant total de l’opération conventionné (en €)</w:t>
            </w:r>
          </w:p>
        </w:tc>
        <w:tc>
          <w:tcPr>
            <w:tcW w:w="7141" w:type="dxa"/>
            <w:gridSpan w:val="2"/>
          </w:tcPr>
          <w:p w14:paraId="41993B4A" w14:textId="03BBD2DF" w:rsidR="00FD455A" w:rsidRPr="009826F9" w:rsidRDefault="00FD455A" w:rsidP="00C51579">
            <w:pPr>
              <w:pStyle w:val="Standard"/>
              <w:widowControl w:val="0"/>
              <w:tabs>
                <w:tab w:val="left" w:pos="1380"/>
                <w:tab w:val="center" w:pos="4762"/>
              </w:tabs>
              <w:spacing w:after="120"/>
              <w:rPr>
                <w:rFonts w:ascii="Garamond" w:hAnsi="Garamond"/>
                <w:i/>
                <w:iCs/>
                <w:highlight w:val="yellow"/>
              </w:rPr>
            </w:pPr>
            <w:r w:rsidRPr="009826F9">
              <w:rPr>
                <w:rFonts w:ascii="Garamond" w:hAnsi="Garamond"/>
                <w:i/>
                <w:iCs/>
                <w:highlight w:val="yellow"/>
              </w:rPr>
              <w:t>À renseigner</w:t>
            </w:r>
          </w:p>
        </w:tc>
      </w:tr>
      <w:tr w:rsidR="00D6093F" w:rsidRPr="00D848A2" w14:paraId="2EF30FA6" w14:textId="77777777" w:rsidTr="009826F9">
        <w:trPr>
          <w:trHeight w:val="515"/>
        </w:trPr>
        <w:tc>
          <w:tcPr>
            <w:tcW w:w="3349" w:type="dxa"/>
            <w:gridSpan w:val="2"/>
          </w:tcPr>
          <w:p w14:paraId="7F1AF83E" w14:textId="5B92908C" w:rsidR="00D6093F" w:rsidRPr="009D40F8" w:rsidRDefault="00D6093F" w:rsidP="00C51579">
            <w:pPr>
              <w:pStyle w:val="Standard"/>
              <w:widowControl w:val="0"/>
              <w:tabs>
                <w:tab w:val="left" w:pos="1380"/>
                <w:tab w:val="center" w:pos="4762"/>
              </w:tabs>
              <w:spacing w:after="120"/>
              <w:rPr>
                <w:rFonts w:ascii="Garamond" w:hAnsi="Garamond"/>
              </w:rPr>
            </w:pPr>
            <w:r w:rsidRPr="009D40F8">
              <w:rPr>
                <w:rFonts w:ascii="Garamond" w:hAnsi="Garamond"/>
              </w:rPr>
              <w:t>Date de dépôt de la demande de paiement</w:t>
            </w:r>
          </w:p>
        </w:tc>
        <w:tc>
          <w:tcPr>
            <w:tcW w:w="7141" w:type="dxa"/>
            <w:gridSpan w:val="2"/>
          </w:tcPr>
          <w:p w14:paraId="7B8B6D75" w14:textId="7B29D807" w:rsidR="00D6093F" w:rsidRPr="009826F9" w:rsidRDefault="006F06FA" w:rsidP="001603FE">
            <w:pPr>
              <w:spacing w:before="120" w:after="120"/>
              <w:rPr>
                <w:rFonts w:cs="Arial"/>
                <w:i/>
                <w:iCs/>
                <w:sz w:val="22"/>
                <w:szCs w:val="22"/>
                <w:highlight w:val="yellow"/>
              </w:rPr>
            </w:pPr>
            <w:r w:rsidRPr="009826F9">
              <w:rPr>
                <w:rFonts w:cs="Arial"/>
                <w:i/>
                <w:iCs/>
                <w:sz w:val="22"/>
                <w:szCs w:val="22"/>
                <w:highlight w:val="yellow"/>
              </w:rPr>
              <w:t xml:space="preserve">Renseigner la date d’envoi du formulaire </w:t>
            </w:r>
          </w:p>
        </w:tc>
      </w:tr>
      <w:tr w:rsidR="002E3048" w:rsidRPr="00D848A2" w14:paraId="52E09DE2" w14:textId="77777777" w:rsidTr="009826F9">
        <w:trPr>
          <w:trHeight w:val="780"/>
        </w:trPr>
        <w:tc>
          <w:tcPr>
            <w:tcW w:w="3349" w:type="dxa"/>
            <w:gridSpan w:val="2"/>
          </w:tcPr>
          <w:p w14:paraId="74C0225D" w14:textId="62B7640C" w:rsidR="002E3048" w:rsidRPr="009D40F8" w:rsidRDefault="006F06FA" w:rsidP="00C51579">
            <w:pPr>
              <w:pStyle w:val="Standard"/>
              <w:widowControl w:val="0"/>
              <w:tabs>
                <w:tab w:val="left" w:pos="1380"/>
                <w:tab w:val="center" w:pos="4762"/>
              </w:tabs>
              <w:spacing w:after="120"/>
              <w:rPr>
                <w:rFonts w:ascii="Garamond" w:hAnsi="Garamond"/>
              </w:rPr>
            </w:pPr>
            <w:r w:rsidRPr="009D40F8">
              <w:rPr>
                <w:rFonts w:ascii="Garamond" w:hAnsi="Garamond"/>
              </w:rPr>
              <w:t xml:space="preserve">Identité de </w:t>
            </w:r>
            <w:r w:rsidR="005D108C" w:rsidRPr="009D40F8">
              <w:rPr>
                <w:rFonts w:ascii="Garamond" w:hAnsi="Garamond"/>
              </w:rPr>
              <w:t xml:space="preserve">la personne </w:t>
            </w:r>
            <w:r w:rsidR="00E77957" w:rsidRPr="009D40F8">
              <w:rPr>
                <w:rFonts w:ascii="Garamond" w:hAnsi="Garamond"/>
              </w:rPr>
              <w:t>ayant créé la demande de paiement</w:t>
            </w:r>
          </w:p>
        </w:tc>
        <w:tc>
          <w:tcPr>
            <w:tcW w:w="7141" w:type="dxa"/>
            <w:gridSpan w:val="2"/>
          </w:tcPr>
          <w:p w14:paraId="09F3390F" w14:textId="13829CCF" w:rsidR="002E3048" w:rsidRPr="009826F9" w:rsidRDefault="001C0121" w:rsidP="001603FE">
            <w:pPr>
              <w:spacing w:before="120" w:after="120"/>
              <w:rPr>
                <w:rFonts w:cs="Arial"/>
                <w:i/>
                <w:iCs/>
                <w:sz w:val="22"/>
                <w:szCs w:val="22"/>
                <w:highlight w:val="yellow"/>
              </w:rPr>
            </w:pPr>
            <w:r w:rsidRPr="009826F9">
              <w:rPr>
                <w:rFonts w:cs="Arial"/>
                <w:i/>
                <w:iCs/>
                <w:sz w:val="22"/>
                <w:szCs w:val="22"/>
                <w:highlight w:val="yellow"/>
              </w:rPr>
              <w:t>Nom et prénom de la personne ayant fait la demande de paiement</w:t>
            </w:r>
          </w:p>
        </w:tc>
      </w:tr>
      <w:tr w:rsidR="006F06FA" w:rsidRPr="00D848A2" w14:paraId="63FB7E52" w14:textId="77777777" w:rsidTr="009826F9">
        <w:trPr>
          <w:trHeight w:val="515"/>
        </w:trPr>
        <w:tc>
          <w:tcPr>
            <w:tcW w:w="3349" w:type="dxa"/>
            <w:gridSpan w:val="2"/>
          </w:tcPr>
          <w:p w14:paraId="49D72B8C" w14:textId="2E3CDFF4" w:rsidR="006F06FA" w:rsidRPr="009D40F8" w:rsidRDefault="005D108C" w:rsidP="00C51579">
            <w:pPr>
              <w:pStyle w:val="Standard"/>
              <w:widowControl w:val="0"/>
              <w:tabs>
                <w:tab w:val="left" w:pos="1380"/>
                <w:tab w:val="center" w:pos="4762"/>
              </w:tabs>
              <w:spacing w:after="120"/>
              <w:rPr>
                <w:rFonts w:ascii="Garamond" w:hAnsi="Garamond"/>
              </w:rPr>
            </w:pPr>
            <w:r w:rsidRPr="009D40F8">
              <w:rPr>
                <w:rFonts w:ascii="Garamond" w:hAnsi="Garamond"/>
              </w:rPr>
              <w:t>Fonction de la personne ayant créé la demande de paiement</w:t>
            </w:r>
          </w:p>
        </w:tc>
        <w:tc>
          <w:tcPr>
            <w:tcW w:w="7141" w:type="dxa"/>
            <w:gridSpan w:val="2"/>
          </w:tcPr>
          <w:p w14:paraId="5EAE68E8" w14:textId="220240DC" w:rsidR="006F06FA" w:rsidRPr="009826F9" w:rsidRDefault="00E00BB3" w:rsidP="001603FE">
            <w:pPr>
              <w:spacing w:before="120" w:after="120"/>
              <w:rPr>
                <w:rFonts w:cs="Arial"/>
                <w:i/>
                <w:iCs/>
                <w:sz w:val="22"/>
                <w:szCs w:val="22"/>
                <w:highlight w:val="yellow"/>
              </w:rPr>
            </w:pPr>
            <w:r w:rsidRPr="009826F9">
              <w:rPr>
                <w:rFonts w:cs="Arial"/>
                <w:i/>
                <w:iCs/>
                <w:sz w:val="22"/>
                <w:szCs w:val="22"/>
                <w:highlight w:val="yellow"/>
              </w:rPr>
              <w:t xml:space="preserve">Fonction </w:t>
            </w:r>
            <w:r w:rsidR="00185423" w:rsidRPr="009826F9">
              <w:rPr>
                <w:rFonts w:cs="Arial"/>
                <w:i/>
                <w:iCs/>
                <w:sz w:val="22"/>
                <w:szCs w:val="22"/>
                <w:highlight w:val="yellow"/>
              </w:rPr>
              <w:t>de la personne ayant fait la demande de paiement</w:t>
            </w:r>
          </w:p>
        </w:tc>
      </w:tr>
      <w:tr w:rsidR="00A6588E" w:rsidRPr="00D848A2" w14:paraId="447C990C" w14:textId="77777777" w:rsidTr="009826F9">
        <w:trPr>
          <w:trHeight w:val="515"/>
        </w:trPr>
        <w:tc>
          <w:tcPr>
            <w:tcW w:w="3349" w:type="dxa"/>
            <w:gridSpan w:val="2"/>
          </w:tcPr>
          <w:p w14:paraId="1C2CD1EC" w14:textId="5763CAE2" w:rsidR="00A6588E" w:rsidRPr="007370C9" w:rsidRDefault="00A6588E" w:rsidP="00C51579">
            <w:pPr>
              <w:pStyle w:val="Standard"/>
              <w:widowControl w:val="0"/>
              <w:tabs>
                <w:tab w:val="left" w:pos="1380"/>
                <w:tab w:val="center" w:pos="4762"/>
              </w:tabs>
              <w:spacing w:after="120"/>
              <w:rPr>
                <w:rFonts w:ascii="Garamond" w:hAnsi="Garamond"/>
              </w:rPr>
            </w:pPr>
            <w:r w:rsidRPr="007370C9">
              <w:rPr>
                <w:rFonts w:ascii="Garamond" w:hAnsi="Garamond"/>
              </w:rPr>
              <w:t>Stade de la demande de paiement</w:t>
            </w:r>
          </w:p>
        </w:tc>
        <w:tc>
          <w:tcPr>
            <w:tcW w:w="3639" w:type="dxa"/>
          </w:tcPr>
          <w:p w14:paraId="14C1A103" w14:textId="77777777" w:rsidR="000729E5" w:rsidRDefault="000729E5" w:rsidP="000729E5">
            <w:pPr>
              <w:spacing w:before="120" w:after="120"/>
              <w:rPr>
                <w:rFonts w:cs="Arial"/>
                <w:sz w:val="22"/>
                <w:szCs w:val="22"/>
              </w:rPr>
            </w:pPr>
            <w:r w:rsidRPr="007370C9">
              <w:rPr>
                <w:rFonts w:cs="Arial"/>
                <w:sz w:val="22"/>
                <w:szCs w:val="22"/>
              </w:rPr>
              <w:fldChar w:fldCharType="begin">
                <w:ffData>
                  <w:name w:val="CaseACocher3"/>
                  <w:enabled/>
                  <w:calcOnExit w:val="0"/>
                  <w:checkBox>
                    <w:sizeAuto/>
                    <w:default w:val="0"/>
                  </w:checkBox>
                </w:ffData>
              </w:fldChar>
            </w:r>
            <w:r w:rsidRPr="007370C9">
              <w:rPr>
                <w:rFonts w:cs="Arial"/>
                <w:sz w:val="22"/>
                <w:szCs w:val="22"/>
              </w:rPr>
              <w:instrText xml:space="preserve"> FORMCHECKBOX </w:instrText>
            </w:r>
            <w:r w:rsidR="00C345FF">
              <w:rPr>
                <w:rFonts w:cs="Arial"/>
                <w:sz w:val="22"/>
                <w:szCs w:val="22"/>
              </w:rPr>
            </w:r>
            <w:r w:rsidR="00C345FF">
              <w:rPr>
                <w:rFonts w:cs="Arial"/>
                <w:sz w:val="22"/>
                <w:szCs w:val="22"/>
              </w:rPr>
              <w:fldChar w:fldCharType="separate"/>
            </w:r>
            <w:r w:rsidRPr="007370C9">
              <w:rPr>
                <w:rFonts w:cs="Arial"/>
                <w:sz w:val="22"/>
                <w:szCs w:val="22"/>
              </w:rPr>
              <w:fldChar w:fldCharType="end"/>
            </w:r>
            <w:r w:rsidRPr="007370C9">
              <w:rPr>
                <w:rFonts w:cs="Arial"/>
                <w:sz w:val="22"/>
                <w:szCs w:val="22"/>
              </w:rPr>
              <w:t xml:space="preserve"> </w:t>
            </w:r>
            <w:r>
              <w:rPr>
                <w:rFonts w:cs="Arial"/>
                <w:sz w:val="22"/>
                <w:szCs w:val="22"/>
              </w:rPr>
              <w:t>Acompte</w:t>
            </w:r>
            <w:r w:rsidRPr="007370C9">
              <w:rPr>
                <w:rFonts w:cs="Arial"/>
                <w:sz w:val="22"/>
                <w:szCs w:val="22"/>
              </w:rPr>
              <w:t xml:space="preserve"> </w:t>
            </w:r>
            <w:r>
              <w:rPr>
                <w:rFonts w:cs="Arial"/>
                <w:sz w:val="22"/>
                <w:szCs w:val="22"/>
              </w:rPr>
              <w:t>n</w:t>
            </w:r>
            <w:r w:rsidRPr="007370C9">
              <w:t>°</w:t>
            </w:r>
            <w:r>
              <w:t xml:space="preserve"> </w:t>
            </w:r>
            <w:r>
              <w:rPr>
                <w:rFonts w:cs="Arial"/>
                <w:sz w:val="22"/>
                <w:szCs w:val="22"/>
              </w:rPr>
              <w:t>1</w:t>
            </w:r>
          </w:p>
          <w:p w14:paraId="634A9F4B" w14:textId="77777777" w:rsidR="000729E5" w:rsidRDefault="000729E5" w:rsidP="000729E5">
            <w:pPr>
              <w:spacing w:before="120" w:after="120"/>
              <w:rPr>
                <w:rFonts w:cs="Arial"/>
                <w:sz w:val="22"/>
                <w:szCs w:val="22"/>
              </w:rPr>
            </w:pPr>
            <w:r w:rsidRPr="007370C9">
              <w:rPr>
                <w:rFonts w:cs="Arial"/>
                <w:sz w:val="22"/>
                <w:szCs w:val="22"/>
              </w:rPr>
              <w:fldChar w:fldCharType="begin">
                <w:ffData>
                  <w:name w:val="CaseACocher3"/>
                  <w:enabled/>
                  <w:calcOnExit w:val="0"/>
                  <w:checkBox>
                    <w:sizeAuto/>
                    <w:default w:val="0"/>
                  </w:checkBox>
                </w:ffData>
              </w:fldChar>
            </w:r>
            <w:r w:rsidRPr="007370C9">
              <w:rPr>
                <w:rFonts w:cs="Arial"/>
                <w:sz w:val="22"/>
                <w:szCs w:val="22"/>
              </w:rPr>
              <w:instrText xml:space="preserve"> FORMCHECKBOX </w:instrText>
            </w:r>
            <w:r w:rsidR="00C345FF">
              <w:rPr>
                <w:rFonts w:cs="Arial"/>
                <w:sz w:val="22"/>
                <w:szCs w:val="22"/>
              </w:rPr>
            </w:r>
            <w:r w:rsidR="00C345FF">
              <w:rPr>
                <w:rFonts w:cs="Arial"/>
                <w:sz w:val="22"/>
                <w:szCs w:val="22"/>
              </w:rPr>
              <w:fldChar w:fldCharType="separate"/>
            </w:r>
            <w:r w:rsidRPr="007370C9">
              <w:rPr>
                <w:rFonts w:cs="Arial"/>
                <w:sz w:val="22"/>
                <w:szCs w:val="22"/>
              </w:rPr>
              <w:fldChar w:fldCharType="end"/>
            </w:r>
            <w:r>
              <w:rPr>
                <w:rFonts w:cs="Arial"/>
                <w:sz w:val="22"/>
                <w:szCs w:val="22"/>
              </w:rPr>
              <w:t xml:space="preserve"> Acompte n</w:t>
            </w:r>
            <w:r w:rsidRPr="007370C9">
              <w:t>°</w:t>
            </w:r>
            <w:r>
              <w:t xml:space="preserve"> </w:t>
            </w:r>
            <w:r>
              <w:rPr>
                <w:rFonts w:cs="Arial"/>
                <w:sz w:val="22"/>
                <w:szCs w:val="22"/>
              </w:rPr>
              <w:t>2</w:t>
            </w:r>
          </w:p>
          <w:p w14:paraId="47824042" w14:textId="40CDEAB8" w:rsidR="0035134B" w:rsidRPr="007370C9" w:rsidRDefault="0035134B" w:rsidP="001603FE">
            <w:pPr>
              <w:spacing w:before="120" w:after="120"/>
              <w:rPr>
                <w:rFonts w:cs="Arial"/>
                <w:sz w:val="22"/>
                <w:szCs w:val="22"/>
              </w:rPr>
            </w:pPr>
            <w:r w:rsidRPr="007370C9">
              <w:rPr>
                <w:rFonts w:cs="Arial"/>
                <w:sz w:val="22"/>
                <w:szCs w:val="22"/>
              </w:rPr>
              <w:fldChar w:fldCharType="begin">
                <w:ffData>
                  <w:name w:val="CaseACocher3"/>
                  <w:enabled/>
                  <w:calcOnExit w:val="0"/>
                  <w:checkBox>
                    <w:sizeAuto/>
                    <w:default w:val="0"/>
                  </w:checkBox>
                </w:ffData>
              </w:fldChar>
            </w:r>
            <w:r w:rsidRPr="007370C9">
              <w:rPr>
                <w:rFonts w:cs="Arial"/>
                <w:sz w:val="22"/>
                <w:szCs w:val="22"/>
              </w:rPr>
              <w:instrText xml:space="preserve"> FORMCHECKBOX </w:instrText>
            </w:r>
            <w:r w:rsidR="00C345FF">
              <w:rPr>
                <w:rFonts w:cs="Arial"/>
                <w:sz w:val="22"/>
                <w:szCs w:val="22"/>
              </w:rPr>
            </w:r>
            <w:r w:rsidR="00C345FF">
              <w:rPr>
                <w:rFonts w:cs="Arial"/>
                <w:sz w:val="22"/>
                <w:szCs w:val="22"/>
              </w:rPr>
              <w:fldChar w:fldCharType="separate"/>
            </w:r>
            <w:r w:rsidRPr="007370C9">
              <w:rPr>
                <w:rFonts w:cs="Arial"/>
                <w:sz w:val="22"/>
                <w:szCs w:val="22"/>
              </w:rPr>
              <w:fldChar w:fldCharType="end"/>
            </w:r>
            <w:r>
              <w:rPr>
                <w:rFonts w:cs="Arial"/>
                <w:sz w:val="22"/>
                <w:szCs w:val="22"/>
              </w:rPr>
              <w:t xml:space="preserve"> </w:t>
            </w:r>
            <w:r w:rsidR="000729E5">
              <w:rPr>
                <w:rFonts w:cs="Arial"/>
                <w:sz w:val="22"/>
                <w:szCs w:val="22"/>
              </w:rPr>
              <w:t xml:space="preserve">Acompte </w:t>
            </w:r>
            <w:r>
              <w:rPr>
                <w:rFonts w:cs="Arial"/>
                <w:sz w:val="22"/>
                <w:szCs w:val="22"/>
              </w:rPr>
              <w:t>n</w:t>
            </w:r>
            <w:r w:rsidRPr="007370C9">
              <w:t>°</w:t>
            </w:r>
            <w:r>
              <w:t xml:space="preserve"> 3</w:t>
            </w:r>
          </w:p>
        </w:tc>
        <w:tc>
          <w:tcPr>
            <w:tcW w:w="3502" w:type="dxa"/>
          </w:tcPr>
          <w:p w14:paraId="76F0D9DF" w14:textId="77777777" w:rsidR="000729E5" w:rsidRDefault="000729E5" w:rsidP="000729E5">
            <w:pPr>
              <w:spacing w:before="120" w:after="120"/>
              <w:rPr>
                <w:rFonts w:cs="Arial"/>
                <w:sz w:val="22"/>
                <w:szCs w:val="22"/>
              </w:rPr>
            </w:pPr>
            <w:r w:rsidRPr="007370C9">
              <w:rPr>
                <w:rFonts w:cs="Arial"/>
                <w:sz w:val="22"/>
                <w:szCs w:val="22"/>
              </w:rPr>
              <w:fldChar w:fldCharType="begin">
                <w:ffData>
                  <w:name w:val="CaseACocher3"/>
                  <w:enabled/>
                  <w:calcOnExit w:val="0"/>
                  <w:checkBox>
                    <w:sizeAuto/>
                    <w:default w:val="0"/>
                  </w:checkBox>
                </w:ffData>
              </w:fldChar>
            </w:r>
            <w:r w:rsidRPr="007370C9">
              <w:rPr>
                <w:rFonts w:cs="Arial"/>
                <w:sz w:val="22"/>
                <w:szCs w:val="22"/>
              </w:rPr>
              <w:instrText xml:space="preserve"> FORMCHECKBOX </w:instrText>
            </w:r>
            <w:r w:rsidR="00C345FF">
              <w:rPr>
                <w:rFonts w:cs="Arial"/>
                <w:sz w:val="22"/>
                <w:szCs w:val="22"/>
              </w:rPr>
            </w:r>
            <w:r w:rsidR="00C345FF">
              <w:rPr>
                <w:rFonts w:cs="Arial"/>
                <w:sz w:val="22"/>
                <w:szCs w:val="22"/>
              </w:rPr>
              <w:fldChar w:fldCharType="separate"/>
            </w:r>
            <w:r w:rsidRPr="007370C9">
              <w:rPr>
                <w:rFonts w:cs="Arial"/>
                <w:sz w:val="22"/>
                <w:szCs w:val="22"/>
              </w:rPr>
              <w:fldChar w:fldCharType="end"/>
            </w:r>
            <w:r>
              <w:rPr>
                <w:rFonts w:cs="Arial"/>
                <w:sz w:val="22"/>
                <w:szCs w:val="22"/>
              </w:rPr>
              <w:t xml:space="preserve"> Acompte</w:t>
            </w:r>
            <w:r w:rsidRPr="007370C9">
              <w:rPr>
                <w:rFonts w:cs="Arial"/>
                <w:sz w:val="22"/>
                <w:szCs w:val="22"/>
              </w:rPr>
              <w:t xml:space="preserve"> </w:t>
            </w:r>
            <w:r>
              <w:rPr>
                <w:rFonts w:cs="Arial"/>
                <w:sz w:val="22"/>
                <w:szCs w:val="22"/>
              </w:rPr>
              <w:t>n</w:t>
            </w:r>
            <w:r w:rsidRPr="007370C9">
              <w:t>°</w:t>
            </w:r>
            <w:r>
              <w:t xml:space="preserve"> 4</w:t>
            </w:r>
          </w:p>
          <w:p w14:paraId="10E33B0C" w14:textId="77777777" w:rsidR="000729E5" w:rsidRDefault="000729E5" w:rsidP="000729E5">
            <w:pPr>
              <w:spacing w:before="120" w:after="120"/>
              <w:rPr>
                <w:rFonts w:cs="Arial"/>
                <w:sz w:val="22"/>
                <w:szCs w:val="22"/>
              </w:rPr>
            </w:pPr>
            <w:r w:rsidRPr="007370C9">
              <w:rPr>
                <w:rFonts w:cs="Arial"/>
                <w:sz w:val="22"/>
                <w:szCs w:val="22"/>
              </w:rPr>
              <w:fldChar w:fldCharType="begin">
                <w:ffData>
                  <w:name w:val="CaseACocher3"/>
                  <w:enabled/>
                  <w:calcOnExit w:val="0"/>
                  <w:checkBox>
                    <w:sizeAuto/>
                    <w:default w:val="0"/>
                  </w:checkBox>
                </w:ffData>
              </w:fldChar>
            </w:r>
            <w:r w:rsidRPr="007370C9">
              <w:rPr>
                <w:rFonts w:cs="Arial"/>
                <w:sz w:val="22"/>
                <w:szCs w:val="22"/>
              </w:rPr>
              <w:instrText xml:space="preserve"> FORMCHECKBOX </w:instrText>
            </w:r>
            <w:r w:rsidR="00C345FF">
              <w:rPr>
                <w:rFonts w:cs="Arial"/>
                <w:sz w:val="22"/>
                <w:szCs w:val="22"/>
              </w:rPr>
            </w:r>
            <w:r w:rsidR="00C345FF">
              <w:rPr>
                <w:rFonts w:cs="Arial"/>
                <w:sz w:val="22"/>
                <w:szCs w:val="22"/>
              </w:rPr>
              <w:fldChar w:fldCharType="separate"/>
            </w:r>
            <w:r w:rsidRPr="007370C9">
              <w:rPr>
                <w:rFonts w:cs="Arial"/>
                <w:sz w:val="22"/>
                <w:szCs w:val="22"/>
              </w:rPr>
              <w:fldChar w:fldCharType="end"/>
            </w:r>
            <w:r>
              <w:rPr>
                <w:rFonts w:cs="Arial"/>
                <w:sz w:val="22"/>
                <w:szCs w:val="22"/>
              </w:rPr>
              <w:t xml:space="preserve"> </w:t>
            </w:r>
            <w:r w:rsidRPr="007C0920">
              <w:rPr>
                <w:rFonts w:cs="Arial"/>
                <w:sz w:val="22"/>
                <w:szCs w:val="22"/>
              </w:rPr>
              <w:t>Acompte n</w:t>
            </w:r>
            <w:r w:rsidRPr="007C0920">
              <w:t>° ____</w:t>
            </w:r>
          </w:p>
          <w:p w14:paraId="7E7E0B18" w14:textId="785CF8B9" w:rsidR="00A6588E" w:rsidRPr="007370C9" w:rsidRDefault="00A6588E" w:rsidP="00AC6397">
            <w:pPr>
              <w:spacing w:before="120" w:after="120"/>
              <w:rPr>
                <w:rFonts w:cs="Arial"/>
                <w:sz w:val="22"/>
                <w:szCs w:val="22"/>
              </w:rPr>
            </w:pPr>
            <w:r w:rsidRPr="007370C9">
              <w:rPr>
                <w:rFonts w:cs="Arial"/>
                <w:sz w:val="22"/>
                <w:szCs w:val="22"/>
              </w:rPr>
              <w:fldChar w:fldCharType="begin">
                <w:ffData>
                  <w:name w:val="CaseACocher3"/>
                  <w:enabled/>
                  <w:calcOnExit w:val="0"/>
                  <w:checkBox>
                    <w:sizeAuto/>
                    <w:default w:val="0"/>
                  </w:checkBox>
                </w:ffData>
              </w:fldChar>
            </w:r>
            <w:r w:rsidRPr="007370C9">
              <w:rPr>
                <w:rFonts w:cs="Arial"/>
                <w:sz w:val="22"/>
                <w:szCs w:val="22"/>
              </w:rPr>
              <w:instrText xml:space="preserve"> FORMCHECKBOX </w:instrText>
            </w:r>
            <w:r w:rsidR="00C345FF">
              <w:rPr>
                <w:rFonts w:cs="Arial"/>
                <w:sz w:val="22"/>
                <w:szCs w:val="22"/>
              </w:rPr>
            </w:r>
            <w:r w:rsidR="00C345FF">
              <w:rPr>
                <w:rFonts w:cs="Arial"/>
                <w:sz w:val="22"/>
                <w:szCs w:val="22"/>
              </w:rPr>
              <w:fldChar w:fldCharType="separate"/>
            </w:r>
            <w:r w:rsidRPr="007370C9">
              <w:rPr>
                <w:rFonts w:cs="Arial"/>
                <w:sz w:val="22"/>
                <w:szCs w:val="22"/>
              </w:rPr>
              <w:fldChar w:fldCharType="end"/>
            </w:r>
            <w:r w:rsidRPr="007370C9">
              <w:rPr>
                <w:rFonts w:cs="Arial"/>
                <w:sz w:val="22"/>
                <w:szCs w:val="22"/>
              </w:rPr>
              <w:t xml:space="preserve"> </w:t>
            </w:r>
            <w:r w:rsidR="000729E5">
              <w:rPr>
                <w:rFonts w:cs="Arial"/>
                <w:sz w:val="22"/>
                <w:szCs w:val="22"/>
              </w:rPr>
              <w:t>S</w:t>
            </w:r>
            <w:r w:rsidR="000729E5" w:rsidRPr="007370C9">
              <w:rPr>
                <w:rFonts w:cs="Arial"/>
                <w:sz w:val="22"/>
                <w:szCs w:val="22"/>
              </w:rPr>
              <w:t>olde</w:t>
            </w:r>
          </w:p>
        </w:tc>
      </w:tr>
      <w:tr w:rsidR="009826F9" w:rsidRPr="00273A56" w14:paraId="3BEFAF71" w14:textId="77777777" w:rsidTr="009826F9">
        <w:trPr>
          <w:trHeight w:val="798"/>
        </w:trPr>
        <w:tc>
          <w:tcPr>
            <w:tcW w:w="10490" w:type="dxa"/>
            <w:gridSpan w:val="4"/>
            <w:shd w:val="clear" w:color="auto" w:fill="385623"/>
            <w:vAlign w:val="center"/>
          </w:tcPr>
          <w:p w14:paraId="79FEB842" w14:textId="77777777" w:rsidR="009826F9" w:rsidRPr="00273A56" w:rsidRDefault="009826F9" w:rsidP="00D55F95">
            <w:pPr>
              <w:tabs>
                <w:tab w:val="left" w:pos="1380"/>
                <w:tab w:val="center" w:pos="4762"/>
              </w:tabs>
              <w:spacing w:before="120" w:after="120"/>
              <w:jc w:val="center"/>
              <w:rPr>
                <w:rFonts w:eastAsia="Calibri" w:cs="Calibri"/>
                <w:highlight w:val="yellow"/>
                <w:lang w:eastAsia="en-US"/>
              </w:rPr>
            </w:pPr>
            <w:r w:rsidRPr="00273A56">
              <w:rPr>
                <w:rFonts w:eastAsia="Calibri" w:cs="Calibri"/>
                <w:b/>
                <w:caps/>
                <w:color w:val="FFFFFF"/>
                <w:lang w:eastAsia="en-US"/>
              </w:rPr>
              <w:t xml:space="preserve">cOORDONNÉES COORDONNEES DU COMPTE BANCAIRE POUR LEQUEL LE VERSEMENT DE L’AIDE EST DEMANDE                                                                </w:t>
            </w:r>
          </w:p>
        </w:tc>
      </w:tr>
      <w:tr w:rsidR="009826F9" w:rsidRPr="00D848A2" w14:paraId="04ED0C8B" w14:textId="77777777" w:rsidTr="009826F9">
        <w:trPr>
          <w:trHeight w:val="515"/>
        </w:trPr>
        <w:tc>
          <w:tcPr>
            <w:tcW w:w="10490" w:type="dxa"/>
            <w:gridSpan w:val="4"/>
            <w:vAlign w:val="center"/>
          </w:tcPr>
          <w:p w14:paraId="78EC70FC" w14:textId="77777777" w:rsidR="009826F9" w:rsidRPr="00364F37" w:rsidRDefault="009826F9" w:rsidP="009826F9">
            <w:pPr>
              <w:tabs>
                <w:tab w:val="left" w:pos="1380"/>
                <w:tab w:val="center" w:pos="4762"/>
              </w:tabs>
              <w:spacing w:before="120" w:after="120"/>
              <w:rPr>
                <w:rFonts w:eastAsia="Calibri" w:cs="Calibri"/>
                <w:lang w:eastAsia="en-US"/>
              </w:rPr>
            </w:pPr>
            <w:r w:rsidRPr="00273A56">
              <w:rPr>
                <w:rFonts w:eastAsia="Calibri" w:cs="Arial"/>
                <w:sz w:val="22"/>
                <w:szCs w:val="22"/>
                <w:lang w:eastAsia="en-US"/>
              </w:rPr>
              <w:fldChar w:fldCharType="begin">
                <w:ffData>
                  <w:name w:val="CaseACocher3"/>
                  <w:enabled/>
                  <w:calcOnExit w:val="0"/>
                  <w:checkBox>
                    <w:sizeAuto/>
                    <w:default w:val="0"/>
                  </w:checkBox>
                </w:ffData>
              </w:fldChar>
            </w:r>
            <w:r w:rsidRPr="00273A56">
              <w:rPr>
                <w:rFonts w:eastAsia="Calibri" w:cs="Arial"/>
                <w:sz w:val="22"/>
                <w:szCs w:val="22"/>
                <w:lang w:eastAsia="en-US"/>
              </w:rPr>
              <w:instrText xml:space="preserve"> FORMCHECKBOX </w:instrText>
            </w:r>
            <w:r>
              <w:rPr>
                <w:rFonts w:eastAsia="Calibri" w:cs="Arial"/>
                <w:sz w:val="22"/>
                <w:szCs w:val="22"/>
                <w:lang w:eastAsia="en-US"/>
              </w:rPr>
            </w:r>
            <w:r>
              <w:rPr>
                <w:rFonts w:eastAsia="Calibri" w:cs="Arial"/>
                <w:sz w:val="22"/>
                <w:szCs w:val="22"/>
                <w:lang w:eastAsia="en-US"/>
              </w:rPr>
              <w:fldChar w:fldCharType="separate"/>
            </w:r>
            <w:r w:rsidRPr="00273A56">
              <w:rPr>
                <w:rFonts w:eastAsia="Calibri" w:cs="Arial"/>
                <w:sz w:val="22"/>
                <w:szCs w:val="22"/>
                <w:lang w:eastAsia="en-US"/>
              </w:rPr>
              <w:fldChar w:fldCharType="end"/>
            </w:r>
            <w:r w:rsidRPr="00273A56">
              <w:rPr>
                <w:rFonts w:eastAsia="Calibri" w:cs="Arial"/>
                <w:sz w:val="22"/>
                <w:szCs w:val="22"/>
                <w:lang w:eastAsia="en-US"/>
              </w:rPr>
              <w:t xml:space="preserve"> </w:t>
            </w:r>
            <w:r w:rsidRPr="00273A56">
              <w:rPr>
                <w:rFonts w:eastAsia="Calibri" w:cs="Calibri"/>
                <w:lang w:eastAsia="en-US"/>
              </w:rPr>
              <w:t xml:space="preserve"> Vous souhaitez que le versement soit effectué sur le RIB déjà fourni au moment de la demande d’aide. Auquel cas, le service instructeur de la Région Guadeloupe connaît ce(s) compte(s) et en possède le(s) RIB. </w:t>
            </w:r>
            <w:r w:rsidRPr="00364F37">
              <w:rPr>
                <w:szCs w:val="16"/>
              </w:rPr>
              <w:t>Veuillez donner ci-après les coordonnées du compte choisi pour le versement de cette aide, ou bien joindre un RIB-IBAN :</w:t>
            </w:r>
          </w:p>
          <w:p w14:paraId="21B7710E" w14:textId="77777777" w:rsidR="009826F9" w:rsidRDefault="009826F9" w:rsidP="009826F9">
            <w:pPr>
              <w:pStyle w:val="italiqueformulaire"/>
            </w:pPr>
          </w:p>
          <w:p w14:paraId="1578E328" w14:textId="77777777" w:rsidR="009826F9" w:rsidRDefault="009826F9" w:rsidP="009826F9">
            <w:pPr>
              <w:pStyle w:val="normalformulaire"/>
              <w:ind w:left="57" w:right="57"/>
              <w:rPr>
                <w:rFonts w:ascii="Tahoma, Tahoma" w:eastAsia="Tahoma, Tahoma" w:hAnsi="Tahoma, Tahoma" w:cs="Tahoma, Tahoma"/>
                <w:color w:val="808080"/>
                <w:sz w:val="18"/>
                <w:szCs w:val="18"/>
              </w:rPr>
            </w:pPr>
            <w:r>
              <w:rPr>
                <w:rFonts w:ascii="Tahoma, Tahoma" w:eastAsia="Tahoma, Tahoma" w:hAnsi="Tahoma, Tahoma" w:cs="Tahoma, Tahoma"/>
                <w:color w:val="808080"/>
                <w:sz w:val="18"/>
                <w:szCs w:val="18"/>
              </w:rPr>
              <w:t>|__|__|__|__|| __|__|__|__||__|__|__|__||__|__|__|__||__|__|__|__||__|__|__|__||__|__|__|__||__|__|__|</w:t>
            </w:r>
          </w:p>
          <w:p w14:paraId="59AF2A6E" w14:textId="77777777" w:rsidR="009826F9" w:rsidRDefault="009826F9" w:rsidP="009826F9">
            <w:pPr>
              <w:pStyle w:val="normalformulaire"/>
              <w:tabs>
                <w:tab w:val="left" w:pos="4557"/>
                <w:tab w:val="left" w:pos="4595"/>
              </w:tabs>
              <w:ind w:left="57" w:right="57"/>
              <w:rPr>
                <w:rFonts w:ascii="Tahoma, Tahoma" w:hAnsi="Tahoma, Tahoma"/>
                <w:i/>
                <w:iCs/>
                <w:color w:val="666666"/>
                <w:sz w:val="14"/>
                <w:szCs w:val="14"/>
              </w:rPr>
            </w:pPr>
            <w:r>
              <w:rPr>
                <w:rFonts w:ascii="Tahoma, Tahoma" w:hAnsi="Tahoma, Tahoma"/>
                <w:i/>
                <w:iCs/>
                <w:color w:val="666666"/>
                <w:sz w:val="14"/>
                <w:szCs w:val="14"/>
              </w:rPr>
              <w:t>IBAN - Identifiant international de compte bancaire</w:t>
            </w:r>
          </w:p>
          <w:p w14:paraId="2FFBA0F1" w14:textId="77777777" w:rsidR="009826F9" w:rsidRDefault="009826F9" w:rsidP="009826F9">
            <w:pPr>
              <w:pStyle w:val="normalformulaire"/>
              <w:tabs>
                <w:tab w:val="left" w:pos="1057"/>
              </w:tabs>
              <w:autoSpaceDE w:val="0"/>
              <w:ind w:left="57" w:right="57"/>
            </w:pPr>
          </w:p>
          <w:p w14:paraId="13C4EE0C" w14:textId="635A155D" w:rsidR="009826F9" w:rsidRPr="00273A56" w:rsidRDefault="009826F9" w:rsidP="009826F9">
            <w:pPr>
              <w:spacing w:before="120" w:after="120"/>
              <w:rPr>
                <w:rFonts w:eastAsia="Calibri" w:cs="Calibri"/>
                <w:b/>
                <w:caps/>
                <w:color w:val="FFFFFF"/>
                <w:lang w:eastAsia="en-US"/>
              </w:rPr>
            </w:pPr>
            <w:r w:rsidRPr="00273A56">
              <w:rPr>
                <w:rFonts w:eastAsia="Calibri" w:cs="Arial"/>
                <w:sz w:val="22"/>
                <w:szCs w:val="22"/>
                <w:lang w:eastAsia="en-US"/>
              </w:rPr>
              <w:fldChar w:fldCharType="begin">
                <w:ffData>
                  <w:name w:val="CaseACocher3"/>
                  <w:enabled/>
                  <w:calcOnExit w:val="0"/>
                  <w:checkBox>
                    <w:sizeAuto/>
                    <w:default w:val="0"/>
                  </w:checkBox>
                </w:ffData>
              </w:fldChar>
            </w:r>
            <w:r w:rsidRPr="00273A56">
              <w:rPr>
                <w:rFonts w:eastAsia="Calibri" w:cs="Arial"/>
                <w:sz w:val="22"/>
                <w:szCs w:val="22"/>
                <w:lang w:eastAsia="en-US"/>
              </w:rPr>
              <w:instrText xml:space="preserve"> FORMCHECKBOX </w:instrText>
            </w:r>
            <w:r>
              <w:rPr>
                <w:rFonts w:eastAsia="Calibri" w:cs="Arial"/>
                <w:sz w:val="22"/>
                <w:szCs w:val="22"/>
                <w:lang w:eastAsia="en-US"/>
              </w:rPr>
            </w:r>
            <w:r>
              <w:rPr>
                <w:rFonts w:eastAsia="Calibri" w:cs="Arial"/>
                <w:sz w:val="22"/>
                <w:szCs w:val="22"/>
                <w:lang w:eastAsia="en-US"/>
              </w:rPr>
              <w:fldChar w:fldCharType="separate"/>
            </w:r>
            <w:r w:rsidRPr="00273A56">
              <w:rPr>
                <w:rFonts w:eastAsia="Calibri" w:cs="Arial"/>
                <w:sz w:val="22"/>
                <w:szCs w:val="22"/>
                <w:lang w:eastAsia="en-US"/>
              </w:rPr>
              <w:fldChar w:fldCharType="end"/>
            </w:r>
            <w:r w:rsidRPr="00273A56">
              <w:rPr>
                <w:rFonts w:eastAsia="Calibri" w:cs="Arial"/>
                <w:sz w:val="22"/>
                <w:szCs w:val="22"/>
                <w:lang w:eastAsia="en-US"/>
              </w:rPr>
              <w:t xml:space="preserve"> </w:t>
            </w:r>
            <w:r w:rsidRPr="00273A56">
              <w:rPr>
                <w:rFonts w:eastAsia="Calibri" w:cs="Calibri"/>
                <w:lang w:eastAsia="en-US"/>
              </w:rPr>
              <w:t xml:space="preserve"> Vous avez un nouveau compte bancaire : veuillez joindre obligatoirement un RIB à votre demande de paiement.</w:t>
            </w:r>
          </w:p>
        </w:tc>
      </w:tr>
      <w:tr w:rsidR="00E858E8" w14:paraId="49E1866C" w14:textId="77777777" w:rsidTr="009826F9">
        <w:tblPrEx>
          <w:jc w:val="center"/>
        </w:tblPrEx>
        <w:trPr>
          <w:trHeight w:val="397"/>
          <w:jc w:val="center"/>
        </w:trPr>
        <w:tc>
          <w:tcPr>
            <w:tcW w:w="10490" w:type="dxa"/>
            <w:gridSpan w:val="4"/>
            <w:shd w:val="clear" w:color="auto" w:fill="385623" w:themeFill="accent6" w:themeFillShade="80"/>
            <w:vAlign w:val="center"/>
          </w:tcPr>
          <w:p w14:paraId="5D16AC6C" w14:textId="260F157E" w:rsidR="00E858E8" w:rsidRPr="00294ECB" w:rsidRDefault="00E858E8" w:rsidP="00AC6397">
            <w:pPr>
              <w:jc w:val="center"/>
              <w:rPr>
                <w:rFonts w:cs="Arial"/>
                <w:i/>
              </w:rPr>
            </w:pPr>
            <w:r>
              <w:rPr>
                <w:rFonts w:eastAsia="Calibri" w:cs="Calibri"/>
                <w:b/>
                <w:caps/>
                <w:color w:val="FFFFFF" w:themeColor="background1"/>
                <w:lang w:eastAsia="en-US"/>
              </w:rPr>
              <w:t>BILAN D’EXÉCUTION</w:t>
            </w:r>
          </w:p>
        </w:tc>
      </w:tr>
      <w:tr w:rsidR="006742DC" w14:paraId="7B7CE476" w14:textId="77777777" w:rsidTr="009826F9">
        <w:tblPrEx>
          <w:jc w:val="center"/>
        </w:tblPrEx>
        <w:trPr>
          <w:jc w:val="center"/>
        </w:trPr>
        <w:tc>
          <w:tcPr>
            <w:tcW w:w="10490" w:type="dxa"/>
            <w:gridSpan w:val="4"/>
            <w:shd w:val="clear" w:color="auto" w:fill="FFFFFF" w:themeFill="background1"/>
            <w:vAlign w:val="center"/>
          </w:tcPr>
          <w:p w14:paraId="477F58C2" w14:textId="0A540649" w:rsidR="006742DC" w:rsidRPr="009826F9" w:rsidRDefault="009D1DA8">
            <w:pPr>
              <w:rPr>
                <w:rFonts w:cs="Arial"/>
                <w:i/>
                <w:iCs/>
                <w:highlight w:val="yellow"/>
              </w:rPr>
            </w:pPr>
            <w:r w:rsidRPr="009826F9">
              <w:rPr>
                <w:rFonts w:cs="Arial"/>
                <w:i/>
                <w:iCs/>
                <w:highlight w:val="yellow"/>
              </w:rPr>
              <w:t>Détailler dans cette partie l’avancement du projet réalisé pendant la période d’</w:t>
            </w:r>
            <w:r w:rsidR="006333DA" w:rsidRPr="009826F9">
              <w:rPr>
                <w:rFonts w:cs="Arial"/>
                <w:i/>
                <w:iCs/>
                <w:highlight w:val="yellow"/>
              </w:rPr>
              <w:t>exécution</w:t>
            </w:r>
            <w:r w:rsidR="005972DD" w:rsidRPr="009826F9">
              <w:rPr>
                <w:rFonts w:cs="Arial"/>
                <w:i/>
                <w:iCs/>
                <w:highlight w:val="yellow"/>
              </w:rPr>
              <w:t xml:space="preserve"> concernée par cette demande de paiement</w:t>
            </w:r>
            <w:r w:rsidRPr="009826F9">
              <w:rPr>
                <w:rFonts w:cs="Arial"/>
                <w:i/>
                <w:iCs/>
                <w:highlight w:val="yellow"/>
              </w:rPr>
              <w:t>.</w:t>
            </w:r>
            <w:r w:rsidR="00CA24FF" w:rsidRPr="009826F9">
              <w:rPr>
                <w:rFonts w:cs="Arial"/>
                <w:i/>
                <w:iCs/>
                <w:highlight w:val="yellow"/>
              </w:rPr>
              <w:t xml:space="preserve"> Seules les actions et dépenses éligibles à l’intervention et conventionnées peuvent être présentées</w:t>
            </w:r>
            <w:r w:rsidR="00B76D61" w:rsidRPr="009826F9">
              <w:rPr>
                <w:rFonts w:cs="Arial"/>
                <w:i/>
                <w:iCs/>
                <w:highlight w:val="yellow"/>
              </w:rPr>
              <w:t xml:space="preserve">. </w:t>
            </w:r>
            <w:r w:rsidR="00D05CDF" w:rsidRPr="009826F9">
              <w:rPr>
                <w:rFonts w:cs="Arial"/>
                <w:i/>
                <w:iCs/>
                <w:highlight w:val="yellow"/>
              </w:rPr>
              <w:t>Les dépenses</w:t>
            </w:r>
            <w:r w:rsidR="00B76D61" w:rsidRPr="009826F9">
              <w:rPr>
                <w:rFonts w:cs="Arial"/>
                <w:i/>
                <w:iCs/>
                <w:highlight w:val="yellow"/>
              </w:rPr>
              <w:t xml:space="preserve"> doivent être supportées </w:t>
            </w:r>
            <w:r w:rsidR="00AC474C" w:rsidRPr="009826F9">
              <w:rPr>
                <w:rFonts w:cs="Arial"/>
                <w:i/>
                <w:iCs/>
                <w:highlight w:val="yellow"/>
              </w:rPr>
              <w:t>au préalable</w:t>
            </w:r>
            <w:r w:rsidR="00B76D61" w:rsidRPr="009826F9">
              <w:rPr>
                <w:rFonts w:cs="Arial"/>
                <w:i/>
                <w:iCs/>
                <w:highlight w:val="yellow"/>
              </w:rPr>
              <w:t xml:space="preserve"> par le bénéficiaire et </w:t>
            </w:r>
            <w:r w:rsidR="004739A7" w:rsidRPr="009826F9">
              <w:rPr>
                <w:rFonts w:cs="Arial"/>
                <w:i/>
                <w:iCs/>
                <w:highlight w:val="yellow"/>
              </w:rPr>
              <w:t>accompagnées des pièces justificatives idoines.</w:t>
            </w:r>
          </w:p>
        </w:tc>
      </w:tr>
      <w:tr w:rsidR="005868D3" w:rsidRPr="00294ECB" w14:paraId="38843C87" w14:textId="77777777" w:rsidTr="00C345FF">
        <w:tblPrEx>
          <w:jc w:val="center"/>
        </w:tblPrEx>
        <w:trPr>
          <w:jc w:val="center"/>
        </w:trPr>
        <w:tc>
          <w:tcPr>
            <w:tcW w:w="2972" w:type="dxa"/>
            <w:shd w:val="clear" w:color="auto" w:fill="E2EFD9" w:themeFill="accent6" w:themeFillTint="33"/>
            <w:vAlign w:val="center"/>
          </w:tcPr>
          <w:p w14:paraId="3726B5F3" w14:textId="449D31A8" w:rsidR="005868D3" w:rsidRDefault="00332D9E" w:rsidP="00AC6397">
            <w:pPr>
              <w:jc w:val="left"/>
              <w:rPr>
                <w:rFonts w:cs="Arial"/>
              </w:rPr>
            </w:pPr>
            <w:r>
              <w:rPr>
                <w:rFonts w:cs="Arial"/>
              </w:rPr>
              <w:t>Date de commencement de l’opération</w:t>
            </w:r>
          </w:p>
        </w:tc>
        <w:tc>
          <w:tcPr>
            <w:tcW w:w="7518" w:type="dxa"/>
            <w:gridSpan w:val="3"/>
            <w:vAlign w:val="center"/>
          </w:tcPr>
          <w:p w14:paraId="571CF610" w14:textId="77777777" w:rsidR="005868D3" w:rsidRPr="009826F9" w:rsidRDefault="005868D3">
            <w:pPr>
              <w:rPr>
                <w:rFonts w:cs="Arial"/>
                <w:i/>
                <w:iCs/>
                <w:highlight w:val="yellow"/>
              </w:rPr>
            </w:pPr>
            <w:r w:rsidRPr="009826F9">
              <w:rPr>
                <w:rFonts w:cs="Arial"/>
                <w:i/>
                <w:iCs/>
                <w:highlight w:val="yellow"/>
              </w:rPr>
              <w:t xml:space="preserve">Indiquer la date à laquelle vous avez effectivement débuté le projet. </w:t>
            </w:r>
          </w:p>
          <w:p w14:paraId="631F0809" w14:textId="794A36AE" w:rsidR="00332D9E" w:rsidRPr="00AC6397" w:rsidRDefault="00332D9E">
            <w:pPr>
              <w:rPr>
                <w:rFonts w:cs="Arial"/>
                <w:i/>
                <w:iCs/>
              </w:rPr>
            </w:pPr>
            <w:r w:rsidRPr="009826F9">
              <w:rPr>
                <w:rFonts w:cs="Arial"/>
                <w:i/>
                <w:iCs/>
                <w:highlight w:val="yellow"/>
              </w:rPr>
              <w:t>La date de commencement de l'opération correspond soit à la date de la première intervention, soit à la date du premier bon de commande ou du premier devis signé (accepté)</w:t>
            </w:r>
          </w:p>
        </w:tc>
      </w:tr>
      <w:tr w:rsidR="00B82D03" w:rsidRPr="00294ECB" w14:paraId="5121811E" w14:textId="77777777" w:rsidTr="00C345FF">
        <w:tblPrEx>
          <w:jc w:val="center"/>
        </w:tblPrEx>
        <w:trPr>
          <w:jc w:val="center"/>
        </w:trPr>
        <w:tc>
          <w:tcPr>
            <w:tcW w:w="2972" w:type="dxa"/>
            <w:shd w:val="clear" w:color="auto" w:fill="E2EFD9" w:themeFill="accent6" w:themeFillTint="33"/>
            <w:vAlign w:val="center"/>
          </w:tcPr>
          <w:p w14:paraId="7EC68B32" w14:textId="0CC33F2D" w:rsidR="00B82D03" w:rsidRDefault="00876757" w:rsidP="00FB44C1">
            <w:pPr>
              <w:jc w:val="left"/>
              <w:rPr>
                <w:rFonts w:cs="Arial"/>
              </w:rPr>
            </w:pPr>
            <w:r>
              <w:rPr>
                <w:rFonts w:cs="Arial"/>
              </w:rPr>
              <w:lastRenderedPageBreak/>
              <w:t>Date d’achèvement de l’opération</w:t>
            </w:r>
          </w:p>
        </w:tc>
        <w:tc>
          <w:tcPr>
            <w:tcW w:w="7518" w:type="dxa"/>
            <w:gridSpan w:val="3"/>
            <w:vAlign w:val="center"/>
          </w:tcPr>
          <w:p w14:paraId="21D70683" w14:textId="4EF4649D" w:rsidR="00876757" w:rsidRPr="00876757" w:rsidRDefault="00876757">
            <w:pPr>
              <w:rPr>
                <w:rFonts w:cs="Arial"/>
                <w:i/>
                <w:iCs/>
              </w:rPr>
            </w:pPr>
            <w:r w:rsidRPr="00C345FF">
              <w:rPr>
                <w:rFonts w:cs="Arial"/>
                <w:i/>
                <w:iCs/>
                <w:highlight w:val="yellow"/>
              </w:rPr>
              <w:t>Uniquement pour les demandes de solde.</w:t>
            </w:r>
          </w:p>
        </w:tc>
      </w:tr>
      <w:tr w:rsidR="006742DC" w:rsidRPr="00294ECB" w14:paraId="53589997" w14:textId="77777777" w:rsidTr="00C345FF">
        <w:tblPrEx>
          <w:jc w:val="center"/>
        </w:tblPrEx>
        <w:trPr>
          <w:jc w:val="center"/>
        </w:trPr>
        <w:tc>
          <w:tcPr>
            <w:tcW w:w="2972" w:type="dxa"/>
            <w:shd w:val="clear" w:color="auto" w:fill="E2EFD9" w:themeFill="accent6" w:themeFillTint="33"/>
            <w:vAlign w:val="center"/>
          </w:tcPr>
          <w:p w14:paraId="015588D8" w14:textId="6EABA4C5" w:rsidR="006742DC" w:rsidRPr="00E40E71" w:rsidRDefault="00E858E8">
            <w:pPr>
              <w:rPr>
                <w:rFonts w:cs="Arial"/>
              </w:rPr>
            </w:pPr>
            <w:r w:rsidRPr="00E40E71">
              <w:rPr>
                <w:rFonts w:cs="Arial"/>
              </w:rPr>
              <w:t>Période d’exécution</w:t>
            </w:r>
            <w:r w:rsidR="001873F2" w:rsidRPr="00E40E71">
              <w:rPr>
                <w:rFonts w:cs="Arial"/>
              </w:rPr>
              <w:t xml:space="preserve"> de la présente demande de paiement</w:t>
            </w:r>
          </w:p>
        </w:tc>
        <w:tc>
          <w:tcPr>
            <w:tcW w:w="7518" w:type="dxa"/>
            <w:gridSpan w:val="3"/>
            <w:vAlign w:val="center"/>
          </w:tcPr>
          <w:p w14:paraId="496F7141" w14:textId="3FDB12AA" w:rsidR="006742DC" w:rsidRPr="00E40E71" w:rsidRDefault="00E858E8">
            <w:pPr>
              <w:rPr>
                <w:rFonts w:cs="Arial"/>
              </w:rPr>
            </w:pPr>
            <w:r w:rsidRPr="00E40E71">
              <w:rPr>
                <w:rFonts w:cs="Arial"/>
              </w:rPr>
              <w:t xml:space="preserve">Du </w:t>
            </w:r>
            <w:r w:rsidRPr="00C345FF">
              <w:rPr>
                <w:rFonts w:cs="Arial"/>
                <w:highlight w:val="yellow"/>
              </w:rPr>
              <w:t>XX/XX/XXXX</w:t>
            </w:r>
            <w:r w:rsidRPr="00E40E71">
              <w:rPr>
                <w:rFonts w:cs="Arial"/>
              </w:rPr>
              <w:t xml:space="preserve"> au </w:t>
            </w:r>
            <w:r w:rsidRPr="00C345FF">
              <w:rPr>
                <w:rFonts w:cs="Arial"/>
                <w:highlight w:val="yellow"/>
              </w:rPr>
              <w:t>XX/XX/XXXX</w:t>
            </w:r>
          </w:p>
        </w:tc>
      </w:tr>
      <w:tr w:rsidR="006742DC" w:rsidRPr="00E92564" w14:paraId="3CDAEDBD" w14:textId="77777777" w:rsidTr="00C345FF">
        <w:tblPrEx>
          <w:jc w:val="center"/>
        </w:tblPrEx>
        <w:trPr>
          <w:jc w:val="center"/>
        </w:trPr>
        <w:tc>
          <w:tcPr>
            <w:tcW w:w="2972" w:type="dxa"/>
            <w:shd w:val="clear" w:color="auto" w:fill="E2EFD9" w:themeFill="accent6" w:themeFillTint="33"/>
            <w:vAlign w:val="center"/>
          </w:tcPr>
          <w:p w14:paraId="09090608" w14:textId="6A379C9F" w:rsidR="006742DC" w:rsidRPr="00E92564" w:rsidRDefault="00E858E8" w:rsidP="00AC6397">
            <w:pPr>
              <w:jc w:val="left"/>
              <w:rPr>
                <w:rFonts w:cs="Arial"/>
              </w:rPr>
            </w:pPr>
            <w:r>
              <w:rPr>
                <w:rFonts w:cs="Arial"/>
              </w:rPr>
              <w:t>Constat de réalisation</w:t>
            </w:r>
          </w:p>
        </w:tc>
        <w:tc>
          <w:tcPr>
            <w:tcW w:w="7518" w:type="dxa"/>
            <w:gridSpan w:val="3"/>
            <w:vAlign w:val="center"/>
          </w:tcPr>
          <w:p w14:paraId="3A392205" w14:textId="5481CE53" w:rsidR="00E858E8" w:rsidRPr="00AC6397" w:rsidRDefault="00E858E8">
            <w:pPr>
              <w:rPr>
                <w:rFonts w:cs="Arial"/>
                <w:i/>
                <w:iCs/>
              </w:rPr>
            </w:pPr>
            <w:r w:rsidRPr="00C345FF">
              <w:rPr>
                <w:rFonts w:cs="Arial"/>
                <w:i/>
                <w:iCs/>
                <w:highlight w:val="yellow"/>
              </w:rPr>
              <w:t xml:space="preserve">Décrire les actions réalisées sur le projet à ce jour et depuis </w:t>
            </w:r>
            <w:r w:rsidR="00E47E74" w:rsidRPr="00C345FF">
              <w:rPr>
                <w:rFonts w:cs="Arial"/>
                <w:i/>
                <w:iCs/>
                <w:highlight w:val="yellow"/>
              </w:rPr>
              <w:t xml:space="preserve">la dernière demande de paiement </w:t>
            </w:r>
            <w:r w:rsidRPr="00C345FF">
              <w:rPr>
                <w:rFonts w:cs="Arial"/>
                <w:i/>
                <w:iCs/>
                <w:highlight w:val="yellow"/>
              </w:rPr>
              <w:t>le cas échéant, en référence à l’opération conventionnée.</w:t>
            </w:r>
            <w:r>
              <w:rPr>
                <w:rFonts w:cs="Arial"/>
                <w:i/>
                <w:iCs/>
              </w:rPr>
              <w:t xml:space="preserve"> </w:t>
            </w:r>
          </w:p>
        </w:tc>
      </w:tr>
      <w:tr w:rsidR="00DE59F2" w:rsidRPr="00E92564" w14:paraId="49654C1F" w14:textId="77777777" w:rsidTr="00C345FF">
        <w:tblPrEx>
          <w:jc w:val="center"/>
        </w:tblPrEx>
        <w:trPr>
          <w:jc w:val="center"/>
        </w:trPr>
        <w:tc>
          <w:tcPr>
            <w:tcW w:w="2972" w:type="dxa"/>
            <w:shd w:val="clear" w:color="auto" w:fill="E2EFD9" w:themeFill="accent6" w:themeFillTint="33"/>
            <w:vAlign w:val="center"/>
          </w:tcPr>
          <w:p w14:paraId="518AD1DF" w14:textId="7EF56F16" w:rsidR="00DE59F2" w:rsidRPr="007C0920" w:rsidRDefault="0051147D" w:rsidP="00AC6397">
            <w:pPr>
              <w:jc w:val="left"/>
              <w:rPr>
                <w:rFonts w:cs="Arial"/>
              </w:rPr>
            </w:pPr>
            <w:r w:rsidRPr="007C0920">
              <w:rPr>
                <w:rFonts w:cs="Arial"/>
                <w:b/>
              </w:rPr>
              <w:t>Pour les bénéficiaires autres que les collectivités et les opérations dont le montant total est supérieur à 200 000 € HT</w:t>
            </w:r>
            <w:r w:rsidRPr="007C0920">
              <w:rPr>
                <w:rFonts w:cs="Arial"/>
              </w:rPr>
              <w:t xml:space="preserve"> : </w:t>
            </w:r>
            <w:r w:rsidR="00C774A1" w:rsidRPr="007C0920">
              <w:rPr>
                <w:rFonts w:cs="Arial"/>
              </w:rPr>
              <w:t>À la date de la présente demande de paiement, le projet est</w:t>
            </w:r>
            <w:r w:rsidR="00C774A1" w:rsidRPr="007C0920">
              <w:rPr>
                <w:rFonts w:ascii="Cambria Math" w:hAnsi="Cambria Math" w:cs="Cambria Math"/>
              </w:rPr>
              <w:t>‑</w:t>
            </w:r>
            <w:r w:rsidR="00C774A1" w:rsidRPr="007C0920">
              <w:rPr>
                <w:rFonts w:cs="Arial"/>
              </w:rPr>
              <w:t>il mis en œuvre conformément aux orientations, objectifs et prévisions du plan d’entreprise ?</w:t>
            </w:r>
          </w:p>
        </w:tc>
        <w:tc>
          <w:tcPr>
            <w:tcW w:w="7518" w:type="dxa"/>
            <w:gridSpan w:val="3"/>
            <w:vAlign w:val="center"/>
          </w:tcPr>
          <w:p w14:paraId="55A22B55" w14:textId="78B2D4F7" w:rsidR="00DE59F2" w:rsidRPr="00872E0B" w:rsidRDefault="00F42CA1">
            <w:pPr>
              <w:rPr>
                <w:rFonts w:cs="Arial"/>
              </w:rPr>
            </w:pPr>
            <w:r w:rsidRPr="00872E0B">
              <w:rPr>
                <w:rFonts w:cs="Arial"/>
              </w:rPr>
              <w:fldChar w:fldCharType="begin">
                <w:ffData>
                  <w:name w:val="CaseACocher3"/>
                  <w:enabled/>
                  <w:calcOnExit w:val="0"/>
                  <w:checkBox>
                    <w:sizeAuto/>
                    <w:default w:val="0"/>
                  </w:checkBox>
                </w:ffData>
              </w:fldChar>
            </w:r>
            <w:r w:rsidRPr="00872E0B">
              <w:rPr>
                <w:rFonts w:cs="Arial"/>
              </w:rPr>
              <w:instrText xml:space="preserve"> FORMCHECKBOX </w:instrText>
            </w:r>
            <w:r w:rsidR="00C345FF">
              <w:rPr>
                <w:rFonts w:cs="Arial"/>
              </w:rPr>
            </w:r>
            <w:r w:rsidR="00C345FF">
              <w:rPr>
                <w:rFonts w:cs="Arial"/>
              </w:rPr>
              <w:fldChar w:fldCharType="separate"/>
            </w:r>
            <w:r w:rsidRPr="00872E0B">
              <w:rPr>
                <w:rFonts w:cs="Arial"/>
              </w:rPr>
              <w:fldChar w:fldCharType="end"/>
            </w:r>
            <w:r w:rsidRPr="00872E0B">
              <w:rPr>
                <w:rFonts w:cs="Arial"/>
              </w:rPr>
              <w:t xml:space="preserve"> Oui       </w:t>
            </w:r>
            <w:r w:rsidRPr="00872E0B">
              <w:rPr>
                <w:rFonts w:cs="Arial"/>
              </w:rPr>
              <w:fldChar w:fldCharType="begin">
                <w:ffData>
                  <w:name w:val="CaseACocher3"/>
                  <w:enabled/>
                  <w:calcOnExit w:val="0"/>
                  <w:checkBox>
                    <w:sizeAuto/>
                    <w:default w:val="0"/>
                  </w:checkBox>
                </w:ffData>
              </w:fldChar>
            </w:r>
            <w:r w:rsidRPr="00872E0B">
              <w:rPr>
                <w:rFonts w:cs="Arial"/>
              </w:rPr>
              <w:instrText xml:space="preserve"> FORMCHECKBOX </w:instrText>
            </w:r>
            <w:r w:rsidR="00C345FF">
              <w:rPr>
                <w:rFonts w:cs="Arial"/>
              </w:rPr>
            </w:r>
            <w:r w:rsidR="00C345FF">
              <w:rPr>
                <w:rFonts w:cs="Arial"/>
              </w:rPr>
              <w:fldChar w:fldCharType="separate"/>
            </w:r>
            <w:r w:rsidRPr="00872E0B">
              <w:rPr>
                <w:rFonts w:cs="Arial"/>
              </w:rPr>
              <w:fldChar w:fldCharType="end"/>
            </w:r>
            <w:r w:rsidRPr="00872E0B">
              <w:rPr>
                <w:rFonts w:cs="Arial"/>
              </w:rPr>
              <w:t xml:space="preserve"> Non</w:t>
            </w:r>
            <w:r w:rsidR="006F6FF5" w:rsidRPr="00872E0B">
              <w:rPr>
                <w:rFonts w:cs="Arial"/>
              </w:rPr>
              <w:t xml:space="preserve">     </w:t>
            </w:r>
            <w:r w:rsidR="00976DB9" w:rsidRPr="00872E0B">
              <w:rPr>
                <w:rFonts w:cs="Arial"/>
              </w:rPr>
              <w:t xml:space="preserve"> </w:t>
            </w:r>
            <w:r w:rsidR="006F6FF5" w:rsidRPr="00872E0B">
              <w:rPr>
                <w:rFonts w:cs="Arial"/>
              </w:rPr>
              <w:fldChar w:fldCharType="begin">
                <w:ffData>
                  <w:name w:val="CaseACocher3"/>
                  <w:enabled/>
                  <w:calcOnExit w:val="0"/>
                  <w:checkBox>
                    <w:sizeAuto/>
                    <w:default w:val="0"/>
                  </w:checkBox>
                </w:ffData>
              </w:fldChar>
            </w:r>
            <w:r w:rsidR="006F6FF5" w:rsidRPr="00872E0B">
              <w:rPr>
                <w:rFonts w:cs="Arial"/>
              </w:rPr>
              <w:instrText xml:space="preserve"> FORMCHECKBOX </w:instrText>
            </w:r>
            <w:r w:rsidR="00C345FF">
              <w:rPr>
                <w:rFonts w:cs="Arial"/>
              </w:rPr>
            </w:r>
            <w:r w:rsidR="00C345FF">
              <w:rPr>
                <w:rFonts w:cs="Arial"/>
              </w:rPr>
              <w:fldChar w:fldCharType="separate"/>
            </w:r>
            <w:r w:rsidR="006F6FF5" w:rsidRPr="00872E0B">
              <w:rPr>
                <w:rFonts w:cs="Arial"/>
              </w:rPr>
              <w:fldChar w:fldCharType="end"/>
            </w:r>
            <w:r w:rsidR="006F6FF5" w:rsidRPr="00872E0B">
              <w:rPr>
                <w:rFonts w:cs="Arial"/>
              </w:rPr>
              <w:t xml:space="preserve"> </w:t>
            </w:r>
            <w:proofErr w:type="spellStart"/>
            <w:r w:rsidR="00F63017">
              <w:rPr>
                <w:rFonts w:cs="Arial"/>
              </w:rPr>
              <w:t>Non</w:t>
            </w:r>
            <w:proofErr w:type="spellEnd"/>
            <w:r w:rsidR="00F63017">
              <w:rPr>
                <w:rFonts w:cs="Arial"/>
              </w:rPr>
              <w:t xml:space="preserve"> applicable</w:t>
            </w:r>
          </w:p>
        </w:tc>
      </w:tr>
      <w:tr w:rsidR="00F42CA1" w:rsidRPr="00E92564" w14:paraId="793CBD95" w14:textId="77777777" w:rsidTr="00C345FF">
        <w:tblPrEx>
          <w:jc w:val="center"/>
        </w:tblPrEx>
        <w:trPr>
          <w:jc w:val="center"/>
        </w:trPr>
        <w:tc>
          <w:tcPr>
            <w:tcW w:w="2972" w:type="dxa"/>
            <w:shd w:val="clear" w:color="auto" w:fill="E2EFD9" w:themeFill="accent6" w:themeFillTint="33"/>
            <w:vAlign w:val="center"/>
          </w:tcPr>
          <w:p w14:paraId="0A94BA65" w14:textId="70258D24" w:rsidR="00F42CA1" w:rsidRPr="0076575C" w:rsidRDefault="0076575C" w:rsidP="00AC6397">
            <w:pPr>
              <w:jc w:val="left"/>
              <w:rPr>
                <w:rFonts w:cs="Arial"/>
                <w:highlight w:val="magenta"/>
              </w:rPr>
            </w:pPr>
            <w:r w:rsidRPr="00B8398A">
              <w:rPr>
                <w:rFonts w:cs="Arial"/>
              </w:rPr>
              <w:t xml:space="preserve">Si </w:t>
            </w:r>
            <w:r w:rsidR="00C774A1" w:rsidRPr="00B8398A">
              <w:rPr>
                <w:rFonts w:cs="Arial"/>
              </w:rPr>
              <w:t>non,</w:t>
            </w:r>
            <w:r w:rsidRPr="00B8398A">
              <w:rPr>
                <w:rFonts w:cs="Arial"/>
              </w:rPr>
              <w:t xml:space="preserve"> </w:t>
            </w:r>
            <w:r w:rsidR="00C10C3B" w:rsidRPr="00B8398A">
              <w:rPr>
                <w:rFonts w:cs="Arial"/>
              </w:rPr>
              <w:t xml:space="preserve">préciser les écarts et leurs raisons </w:t>
            </w:r>
          </w:p>
        </w:tc>
        <w:tc>
          <w:tcPr>
            <w:tcW w:w="7518" w:type="dxa"/>
            <w:gridSpan w:val="3"/>
            <w:vAlign w:val="center"/>
          </w:tcPr>
          <w:p w14:paraId="06BF701D" w14:textId="47C35026" w:rsidR="00F42CA1" w:rsidRPr="00872E0B" w:rsidRDefault="00976DFF">
            <w:pPr>
              <w:rPr>
                <w:rFonts w:cs="Arial"/>
                <w:i/>
              </w:rPr>
            </w:pPr>
            <w:r w:rsidRPr="00C345FF">
              <w:rPr>
                <w:rFonts w:cs="Arial"/>
                <w:i/>
                <w:iCs/>
                <w:highlight w:val="yellow"/>
              </w:rPr>
              <w:t xml:space="preserve">Décrire les écarts </w:t>
            </w:r>
            <w:r w:rsidR="00E84BCA" w:rsidRPr="00C345FF">
              <w:rPr>
                <w:rFonts w:cs="Arial"/>
                <w:i/>
                <w:iCs/>
                <w:highlight w:val="yellow"/>
              </w:rPr>
              <w:t xml:space="preserve">entre le plan d’entreprise prévu à la demande d’aide et </w:t>
            </w:r>
            <w:r w:rsidR="00F63017" w:rsidRPr="00C345FF">
              <w:rPr>
                <w:rFonts w:cs="Arial"/>
                <w:i/>
                <w:iCs/>
                <w:highlight w:val="yellow"/>
              </w:rPr>
              <w:t>les actions menées à date de la demande de paiement. Puis, j</w:t>
            </w:r>
            <w:r w:rsidR="00B53C10" w:rsidRPr="00C345FF">
              <w:rPr>
                <w:rFonts w:cs="Arial"/>
                <w:i/>
                <w:iCs/>
                <w:highlight w:val="yellow"/>
              </w:rPr>
              <w:t>ustifier les écart</w:t>
            </w:r>
            <w:r w:rsidR="00F63017" w:rsidRPr="00C345FF">
              <w:rPr>
                <w:rFonts w:cs="Arial"/>
                <w:i/>
                <w:iCs/>
                <w:highlight w:val="yellow"/>
              </w:rPr>
              <w:t>s.</w:t>
            </w:r>
            <w:r w:rsidR="00F63017">
              <w:rPr>
                <w:rFonts w:cs="Arial"/>
                <w:i/>
                <w:iCs/>
              </w:rPr>
              <w:t xml:space="preserve"> </w:t>
            </w:r>
          </w:p>
        </w:tc>
      </w:tr>
      <w:tr w:rsidR="007B7CC9" w:rsidRPr="00E92564" w14:paraId="1562954C" w14:textId="77777777" w:rsidTr="009826F9">
        <w:tblPrEx>
          <w:jc w:val="center"/>
        </w:tblPrEx>
        <w:trPr>
          <w:jc w:val="center"/>
        </w:trPr>
        <w:tc>
          <w:tcPr>
            <w:tcW w:w="10490" w:type="dxa"/>
            <w:gridSpan w:val="4"/>
            <w:shd w:val="clear" w:color="auto" w:fill="A8D08D" w:themeFill="accent6" w:themeFillTint="99"/>
            <w:vAlign w:val="center"/>
          </w:tcPr>
          <w:p w14:paraId="50CCB583" w14:textId="77777777" w:rsidR="007B7CC9" w:rsidRPr="00AC6397" w:rsidRDefault="007B7CC9" w:rsidP="00FB44C1">
            <w:pPr>
              <w:jc w:val="center"/>
              <w:rPr>
                <w:rFonts w:cs="Arial"/>
                <w:b/>
                <w:bCs/>
              </w:rPr>
            </w:pPr>
            <w:r w:rsidRPr="00AC6397">
              <w:rPr>
                <w:rFonts w:cs="Arial"/>
                <w:b/>
                <w:bCs/>
              </w:rPr>
              <w:t>Conformité des actions</w:t>
            </w:r>
          </w:p>
          <w:p w14:paraId="3FD97B79" w14:textId="1800F28D" w:rsidR="007B7CC9" w:rsidRPr="00AC6397" w:rsidRDefault="00CE7747" w:rsidP="00AC6397">
            <w:pPr>
              <w:jc w:val="center"/>
              <w:rPr>
                <w:rFonts w:cs="Arial"/>
              </w:rPr>
            </w:pPr>
            <w:r>
              <w:rPr>
                <w:rFonts w:cs="Arial"/>
              </w:rPr>
              <w:t>Les actions réalisées</w:t>
            </w:r>
            <w:r w:rsidR="007B7CC9">
              <w:rPr>
                <w:rFonts w:cs="Arial"/>
              </w:rPr>
              <w:t xml:space="preserve"> sont-elles conformes aux objectifs inscrits dans la décision juridique ? </w:t>
            </w:r>
          </w:p>
        </w:tc>
      </w:tr>
      <w:tr w:rsidR="007B7CC9" w:rsidRPr="00E92564" w14:paraId="183131A6" w14:textId="77777777" w:rsidTr="00C345FF">
        <w:tblPrEx>
          <w:jc w:val="center"/>
        </w:tblPrEx>
        <w:trPr>
          <w:jc w:val="center"/>
        </w:trPr>
        <w:tc>
          <w:tcPr>
            <w:tcW w:w="2972" w:type="dxa"/>
            <w:shd w:val="clear" w:color="auto" w:fill="E2EFD9" w:themeFill="accent6" w:themeFillTint="33"/>
            <w:vAlign w:val="center"/>
          </w:tcPr>
          <w:p w14:paraId="2E13CFC9" w14:textId="2B5F4806" w:rsidR="007B7CC9" w:rsidRDefault="007B7CC9" w:rsidP="00AC6397">
            <w:pPr>
              <w:jc w:val="left"/>
              <w:rPr>
                <w:rFonts w:cs="Arial"/>
              </w:rPr>
            </w:pPr>
            <w:r>
              <w:rPr>
                <w:rFonts w:cs="Arial"/>
              </w:rPr>
              <w:t>En termes de calendrier</w:t>
            </w:r>
          </w:p>
        </w:tc>
        <w:tc>
          <w:tcPr>
            <w:tcW w:w="7518" w:type="dxa"/>
            <w:gridSpan w:val="3"/>
            <w:vAlign w:val="center"/>
          </w:tcPr>
          <w:p w14:paraId="4917269D" w14:textId="20ACEE35" w:rsidR="007B7CC9" w:rsidRDefault="007B7CC9">
            <w:pPr>
              <w:rPr>
                <w:rFonts w:cs="Arial"/>
                <w:i/>
                <w:iCs/>
              </w:rPr>
            </w:pPr>
            <w:r w:rsidRPr="007370C9">
              <w:rPr>
                <w:rFonts w:cs="Arial"/>
              </w:rPr>
              <w:fldChar w:fldCharType="begin">
                <w:ffData>
                  <w:name w:val="CaseACocher3"/>
                  <w:enabled/>
                  <w:calcOnExit w:val="0"/>
                  <w:checkBox>
                    <w:sizeAuto/>
                    <w:default w:val="0"/>
                  </w:checkBox>
                </w:ffData>
              </w:fldChar>
            </w:r>
            <w:r w:rsidRPr="007370C9">
              <w:rPr>
                <w:rFonts w:cs="Arial"/>
              </w:rPr>
              <w:instrText xml:space="preserve"> FORMCHECKBOX </w:instrText>
            </w:r>
            <w:r w:rsidR="00C345FF">
              <w:rPr>
                <w:rFonts w:cs="Arial"/>
              </w:rPr>
            </w:r>
            <w:r w:rsidR="00C345FF">
              <w:rPr>
                <w:rFonts w:cs="Arial"/>
              </w:rPr>
              <w:fldChar w:fldCharType="separate"/>
            </w:r>
            <w:r w:rsidRPr="007370C9">
              <w:rPr>
                <w:rFonts w:cs="Arial"/>
              </w:rPr>
              <w:fldChar w:fldCharType="end"/>
            </w:r>
            <w:r>
              <w:rPr>
                <w:rFonts w:cs="Arial"/>
              </w:rPr>
              <w:t xml:space="preserve"> Oui       </w:t>
            </w:r>
            <w:r w:rsidRPr="007370C9">
              <w:rPr>
                <w:rFonts w:cs="Arial"/>
              </w:rPr>
              <w:fldChar w:fldCharType="begin">
                <w:ffData>
                  <w:name w:val="CaseACocher3"/>
                  <w:enabled/>
                  <w:calcOnExit w:val="0"/>
                  <w:checkBox>
                    <w:sizeAuto/>
                    <w:default w:val="0"/>
                  </w:checkBox>
                </w:ffData>
              </w:fldChar>
            </w:r>
            <w:r w:rsidRPr="007370C9">
              <w:rPr>
                <w:rFonts w:cs="Arial"/>
              </w:rPr>
              <w:instrText xml:space="preserve"> FORMCHECKBOX </w:instrText>
            </w:r>
            <w:r w:rsidR="00C345FF">
              <w:rPr>
                <w:rFonts w:cs="Arial"/>
              </w:rPr>
            </w:r>
            <w:r w:rsidR="00C345FF">
              <w:rPr>
                <w:rFonts w:cs="Arial"/>
              </w:rPr>
              <w:fldChar w:fldCharType="separate"/>
            </w:r>
            <w:r w:rsidRPr="007370C9">
              <w:rPr>
                <w:rFonts w:cs="Arial"/>
              </w:rPr>
              <w:fldChar w:fldCharType="end"/>
            </w:r>
            <w:r>
              <w:rPr>
                <w:rFonts w:cs="Arial"/>
              </w:rPr>
              <w:t xml:space="preserve"> Non</w:t>
            </w:r>
          </w:p>
        </w:tc>
      </w:tr>
      <w:tr w:rsidR="007B7CC9" w:rsidRPr="00E92564" w14:paraId="565F5390" w14:textId="77777777" w:rsidTr="00C345FF">
        <w:tblPrEx>
          <w:jc w:val="center"/>
        </w:tblPrEx>
        <w:trPr>
          <w:jc w:val="center"/>
        </w:trPr>
        <w:tc>
          <w:tcPr>
            <w:tcW w:w="2972" w:type="dxa"/>
            <w:shd w:val="clear" w:color="auto" w:fill="E2EFD9" w:themeFill="accent6" w:themeFillTint="33"/>
            <w:vAlign w:val="center"/>
          </w:tcPr>
          <w:p w14:paraId="18931184" w14:textId="35DEB548" w:rsidR="007B7CC9" w:rsidRDefault="007B7CC9" w:rsidP="00AC6397">
            <w:pPr>
              <w:jc w:val="left"/>
              <w:rPr>
                <w:rFonts w:cs="Arial"/>
              </w:rPr>
            </w:pPr>
            <w:r>
              <w:rPr>
                <w:rFonts w:cs="Arial"/>
              </w:rPr>
              <w:t>En termes d’objectifs de réalisation</w:t>
            </w:r>
          </w:p>
        </w:tc>
        <w:tc>
          <w:tcPr>
            <w:tcW w:w="7518" w:type="dxa"/>
            <w:gridSpan w:val="3"/>
            <w:vAlign w:val="center"/>
          </w:tcPr>
          <w:p w14:paraId="5D13A9A0" w14:textId="580FB2EA" w:rsidR="007B7CC9" w:rsidRDefault="007B7CC9">
            <w:pPr>
              <w:rPr>
                <w:rFonts w:cs="Arial"/>
                <w:i/>
                <w:iCs/>
              </w:rPr>
            </w:pPr>
            <w:r w:rsidRPr="007370C9">
              <w:rPr>
                <w:rFonts w:cs="Arial"/>
              </w:rPr>
              <w:fldChar w:fldCharType="begin">
                <w:ffData>
                  <w:name w:val="CaseACocher3"/>
                  <w:enabled/>
                  <w:calcOnExit w:val="0"/>
                  <w:checkBox>
                    <w:sizeAuto/>
                    <w:default w:val="0"/>
                  </w:checkBox>
                </w:ffData>
              </w:fldChar>
            </w:r>
            <w:r w:rsidRPr="007370C9">
              <w:rPr>
                <w:rFonts w:cs="Arial"/>
              </w:rPr>
              <w:instrText xml:space="preserve"> FORMCHECKBOX </w:instrText>
            </w:r>
            <w:r w:rsidR="00C345FF">
              <w:rPr>
                <w:rFonts w:cs="Arial"/>
              </w:rPr>
            </w:r>
            <w:r w:rsidR="00C345FF">
              <w:rPr>
                <w:rFonts w:cs="Arial"/>
              </w:rPr>
              <w:fldChar w:fldCharType="separate"/>
            </w:r>
            <w:r w:rsidRPr="007370C9">
              <w:rPr>
                <w:rFonts w:cs="Arial"/>
              </w:rPr>
              <w:fldChar w:fldCharType="end"/>
            </w:r>
            <w:r>
              <w:rPr>
                <w:rFonts w:cs="Arial"/>
              </w:rPr>
              <w:t xml:space="preserve"> Oui       </w:t>
            </w:r>
            <w:r w:rsidRPr="007370C9">
              <w:rPr>
                <w:rFonts w:cs="Arial"/>
              </w:rPr>
              <w:fldChar w:fldCharType="begin">
                <w:ffData>
                  <w:name w:val="CaseACocher3"/>
                  <w:enabled/>
                  <w:calcOnExit w:val="0"/>
                  <w:checkBox>
                    <w:sizeAuto/>
                    <w:default w:val="0"/>
                  </w:checkBox>
                </w:ffData>
              </w:fldChar>
            </w:r>
            <w:r w:rsidRPr="007370C9">
              <w:rPr>
                <w:rFonts w:cs="Arial"/>
              </w:rPr>
              <w:instrText xml:space="preserve"> FORMCHECKBOX </w:instrText>
            </w:r>
            <w:r w:rsidR="00C345FF">
              <w:rPr>
                <w:rFonts w:cs="Arial"/>
              </w:rPr>
            </w:r>
            <w:r w:rsidR="00C345FF">
              <w:rPr>
                <w:rFonts w:cs="Arial"/>
              </w:rPr>
              <w:fldChar w:fldCharType="separate"/>
            </w:r>
            <w:r w:rsidRPr="007370C9">
              <w:rPr>
                <w:rFonts w:cs="Arial"/>
              </w:rPr>
              <w:fldChar w:fldCharType="end"/>
            </w:r>
            <w:r>
              <w:rPr>
                <w:rFonts w:cs="Arial"/>
              </w:rPr>
              <w:t xml:space="preserve"> Non</w:t>
            </w:r>
          </w:p>
        </w:tc>
      </w:tr>
      <w:tr w:rsidR="007B7CC9" w:rsidRPr="00E92564" w14:paraId="38E2DE2E" w14:textId="77777777" w:rsidTr="00C345FF">
        <w:tblPrEx>
          <w:jc w:val="center"/>
        </w:tblPrEx>
        <w:trPr>
          <w:jc w:val="center"/>
        </w:trPr>
        <w:tc>
          <w:tcPr>
            <w:tcW w:w="2972" w:type="dxa"/>
            <w:shd w:val="clear" w:color="auto" w:fill="E2EFD9" w:themeFill="accent6" w:themeFillTint="33"/>
            <w:vAlign w:val="center"/>
          </w:tcPr>
          <w:p w14:paraId="3D410CD6" w14:textId="7BF60474" w:rsidR="007B7CC9" w:rsidRDefault="007B7CC9" w:rsidP="00AC6397">
            <w:pPr>
              <w:jc w:val="left"/>
              <w:rPr>
                <w:rFonts w:cs="Arial"/>
              </w:rPr>
            </w:pPr>
            <w:r>
              <w:rPr>
                <w:rFonts w:cs="Arial"/>
              </w:rPr>
              <w:t>En termes de livrables</w:t>
            </w:r>
          </w:p>
        </w:tc>
        <w:tc>
          <w:tcPr>
            <w:tcW w:w="7518" w:type="dxa"/>
            <w:gridSpan w:val="3"/>
            <w:vAlign w:val="center"/>
          </w:tcPr>
          <w:p w14:paraId="03965260" w14:textId="7E2CADD6" w:rsidR="007B7CC9" w:rsidRDefault="007B7CC9">
            <w:pPr>
              <w:rPr>
                <w:rFonts w:cs="Arial"/>
                <w:i/>
                <w:iCs/>
              </w:rPr>
            </w:pPr>
            <w:r w:rsidRPr="007370C9">
              <w:rPr>
                <w:rFonts w:cs="Arial"/>
              </w:rPr>
              <w:fldChar w:fldCharType="begin">
                <w:ffData>
                  <w:name w:val="CaseACocher3"/>
                  <w:enabled/>
                  <w:calcOnExit w:val="0"/>
                  <w:checkBox>
                    <w:sizeAuto/>
                    <w:default w:val="0"/>
                  </w:checkBox>
                </w:ffData>
              </w:fldChar>
            </w:r>
            <w:r w:rsidRPr="007370C9">
              <w:rPr>
                <w:rFonts w:cs="Arial"/>
              </w:rPr>
              <w:instrText xml:space="preserve"> FORMCHECKBOX </w:instrText>
            </w:r>
            <w:r w:rsidR="00C345FF">
              <w:rPr>
                <w:rFonts w:cs="Arial"/>
              </w:rPr>
            </w:r>
            <w:r w:rsidR="00C345FF">
              <w:rPr>
                <w:rFonts w:cs="Arial"/>
              </w:rPr>
              <w:fldChar w:fldCharType="separate"/>
            </w:r>
            <w:r w:rsidRPr="007370C9">
              <w:rPr>
                <w:rFonts w:cs="Arial"/>
              </w:rPr>
              <w:fldChar w:fldCharType="end"/>
            </w:r>
            <w:r>
              <w:rPr>
                <w:rFonts w:cs="Arial"/>
              </w:rPr>
              <w:t xml:space="preserve"> Oui       </w:t>
            </w:r>
            <w:r w:rsidRPr="007370C9">
              <w:rPr>
                <w:rFonts w:cs="Arial"/>
              </w:rPr>
              <w:fldChar w:fldCharType="begin">
                <w:ffData>
                  <w:name w:val="CaseACocher3"/>
                  <w:enabled/>
                  <w:calcOnExit w:val="0"/>
                  <w:checkBox>
                    <w:sizeAuto/>
                    <w:default w:val="0"/>
                  </w:checkBox>
                </w:ffData>
              </w:fldChar>
            </w:r>
            <w:r w:rsidRPr="007370C9">
              <w:rPr>
                <w:rFonts w:cs="Arial"/>
              </w:rPr>
              <w:instrText xml:space="preserve"> FORMCHECKBOX </w:instrText>
            </w:r>
            <w:r w:rsidR="00C345FF">
              <w:rPr>
                <w:rFonts w:cs="Arial"/>
              </w:rPr>
            </w:r>
            <w:r w:rsidR="00C345FF">
              <w:rPr>
                <w:rFonts w:cs="Arial"/>
              </w:rPr>
              <w:fldChar w:fldCharType="separate"/>
            </w:r>
            <w:r w:rsidRPr="007370C9">
              <w:rPr>
                <w:rFonts w:cs="Arial"/>
              </w:rPr>
              <w:fldChar w:fldCharType="end"/>
            </w:r>
            <w:r>
              <w:rPr>
                <w:rFonts w:cs="Arial"/>
              </w:rPr>
              <w:t xml:space="preserve"> Non</w:t>
            </w:r>
          </w:p>
        </w:tc>
      </w:tr>
      <w:tr w:rsidR="00FA089F" w:rsidRPr="00E92564" w14:paraId="59AF4362" w14:textId="77777777" w:rsidTr="00C345FF">
        <w:tblPrEx>
          <w:jc w:val="center"/>
        </w:tblPrEx>
        <w:trPr>
          <w:jc w:val="center"/>
        </w:trPr>
        <w:tc>
          <w:tcPr>
            <w:tcW w:w="2972" w:type="dxa"/>
            <w:shd w:val="clear" w:color="auto" w:fill="E2EFD9" w:themeFill="accent6" w:themeFillTint="33"/>
            <w:vAlign w:val="center"/>
          </w:tcPr>
          <w:p w14:paraId="0C28913C" w14:textId="3231E1AC" w:rsidR="00FA089F" w:rsidRPr="00F63017" w:rsidRDefault="00A3743B" w:rsidP="00DC504A">
            <w:pPr>
              <w:jc w:val="left"/>
              <w:rPr>
                <w:rFonts w:cs="Arial"/>
              </w:rPr>
            </w:pPr>
            <w:r w:rsidRPr="00F63017">
              <w:rPr>
                <w:rFonts w:cs="Arial"/>
              </w:rPr>
              <w:t>À la date de la présente demande de paiement, la nature et la proportion des produits hors Annexe I utilisés dans le cadre du projet demeurent</w:t>
            </w:r>
            <w:r w:rsidR="6C747CB2" w:rsidRPr="00F63017">
              <w:rPr>
                <w:rFonts w:cs="Arial"/>
              </w:rPr>
              <w:t>-</w:t>
            </w:r>
            <w:r w:rsidRPr="00F63017">
              <w:rPr>
                <w:rFonts w:cs="Arial"/>
              </w:rPr>
              <w:t xml:space="preserve">elles conformes aux conditions déclarées lors de la demande d’aide (moins de 50 % </w:t>
            </w:r>
            <w:r w:rsidR="6A4E1AE2" w:rsidRPr="00F63017">
              <w:rPr>
                <w:rFonts w:cs="Arial"/>
              </w:rPr>
              <w:t xml:space="preserve">de la production de l’opération de transformation </w:t>
            </w:r>
            <w:r w:rsidRPr="00F63017">
              <w:rPr>
                <w:rFonts w:cs="Arial"/>
              </w:rPr>
              <w:t>et nécessaires pour des raisons de transformation) ?</w:t>
            </w:r>
          </w:p>
        </w:tc>
        <w:tc>
          <w:tcPr>
            <w:tcW w:w="7518" w:type="dxa"/>
            <w:gridSpan w:val="3"/>
            <w:vAlign w:val="center"/>
          </w:tcPr>
          <w:p w14:paraId="45158B31" w14:textId="2DFB2A13" w:rsidR="00FA089F" w:rsidRDefault="00B2182A">
            <w:pPr>
              <w:rPr>
                <w:rFonts w:cs="Arial"/>
              </w:rPr>
            </w:pPr>
            <w:r w:rsidRPr="00F63017">
              <w:rPr>
                <w:rFonts w:cs="Arial"/>
              </w:rPr>
              <w:fldChar w:fldCharType="begin">
                <w:ffData>
                  <w:name w:val="CaseACocher3"/>
                  <w:enabled/>
                  <w:calcOnExit w:val="0"/>
                  <w:checkBox>
                    <w:sizeAuto/>
                    <w:default w:val="0"/>
                  </w:checkBox>
                </w:ffData>
              </w:fldChar>
            </w:r>
            <w:r w:rsidRPr="00F63017">
              <w:rPr>
                <w:rFonts w:cs="Arial"/>
              </w:rPr>
              <w:instrText xml:space="preserve"> FORMCHECKBOX </w:instrText>
            </w:r>
            <w:r w:rsidR="00C345FF">
              <w:rPr>
                <w:rFonts w:cs="Arial"/>
              </w:rPr>
            </w:r>
            <w:r w:rsidR="00C345FF">
              <w:rPr>
                <w:rFonts w:cs="Arial"/>
              </w:rPr>
              <w:fldChar w:fldCharType="separate"/>
            </w:r>
            <w:r w:rsidRPr="00F63017">
              <w:rPr>
                <w:rFonts w:cs="Arial"/>
              </w:rPr>
              <w:fldChar w:fldCharType="end"/>
            </w:r>
            <w:r w:rsidRPr="00F63017">
              <w:rPr>
                <w:rFonts w:cs="Arial"/>
              </w:rPr>
              <w:t xml:space="preserve"> Oui       </w:t>
            </w:r>
            <w:r w:rsidRPr="00F63017">
              <w:rPr>
                <w:rFonts w:cs="Arial"/>
              </w:rPr>
              <w:fldChar w:fldCharType="begin">
                <w:ffData>
                  <w:name w:val="CaseACocher3"/>
                  <w:enabled/>
                  <w:calcOnExit w:val="0"/>
                  <w:checkBox>
                    <w:sizeAuto/>
                    <w:default w:val="0"/>
                  </w:checkBox>
                </w:ffData>
              </w:fldChar>
            </w:r>
            <w:r w:rsidRPr="00F63017">
              <w:rPr>
                <w:rFonts w:cs="Arial"/>
              </w:rPr>
              <w:instrText xml:space="preserve"> FORMCHECKBOX </w:instrText>
            </w:r>
            <w:r w:rsidR="00C345FF">
              <w:rPr>
                <w:rFonts w:cs="Arial"/>
              </w:rPr>
            </w:r>
            <w:r w:rsidR="00C345FF">
              <w:rPr>
                <w:rFonts w:cs="Arial"/>
              </w:rPr>
              <w:fldChar w:fldCharType="separate"/>
            </w:r>
            <w:r w:rsidRPr="00F63017">
              <w:rPr>
                <w:rFonts w:cs="Arial"/>
              </w:rPr>
              <w:fldChar w:fldCharType="end"/>
            </w:r>
            <w:r w:rsidRPr="00F63017">
              <w:rPr>
                <w:rFonts w:cs="Arial"/>
              </w:rPr>
              <w:t xml:space="preserve"> Non      </w:t>
            </w:r>
            <w:r w:rsidRPr="00F63017">
              <w:rPr>
                <w:rFonts w:cs="Arial"/>
              </w:rPr>
              <w:fldChar w:fldCharType="begin">
                <w:ffData>
                  <w:name w:val="CaseACocher3"/>
                  <w:enabled/>
                  <w:calcOnExit w:val="0"/>
                  <w:checkBox>
                    <w:sizeAuto/>
                    <w:default w:val="0"/>
                  </w:checkBox>
                </w:ffData>
              </w:fldChar>
            </w:r>
            <w:r w:rsidRPr="00F63017">
              <w:rPr>
                <w:rFonts w:cs="Arial"/>
              </w:rPr>
              <w:instrText xml:space="preserve"> FORMCHECKBOX </w:instrText>
            </w:r>
            <w:r w:rsidR="00C345FF">
              <w:rPr>
                <w:rFonts w:cs="Arial"/>
              </w:rPr>
            </w:r>
            <w:r w:rsidR="00C345FF">
              <w:rPr>
                <w:rFonts w:cs="Arial"/>
              </w:rPr>
              <w:fldChar w:fldCharType="separate"/>
            </w:r>
            <w:r w:rsidRPr="00F63017">
              <w:rPr>
                <w:rFonts w:cs="Arial"/>
              </w:rPr>
              <w:fldChar w:fldCharType="end"/>
            </w:r>
            <w:r w:rsidRPr="00F63017">
              <w:rPr>
                <w:rFonts w:cs="Arial"/>
              </w:rPr>
              <w:t xml:space="preserve"> </w:t>
            </w:r>
            <w:proofErr w:type="spellStart"/>
            <w:r w:rsidR="00F63017">
              <w:rPr>
                <w:rFonts w:cs="Arial"/>
              </w:rPr>
              <w:t>Non</w:t>
            </w:r>
            <w:proofErr w:type="spellEnd"/>
            <w:r w:rsidR="00F63017">
              <w:rPr>
                <w:rFonts w:cs="Arial"/>
              </w:rPr>
              <w:t xml:space="preserve"> applicable</w:t>
            </w:r>
          </w:p>
          <w:p w14:paraId="0B58688B" w14:textId="47131E4B" w:rsidR="00DC504A" w:rsidRPr="007370C9" w:rsidRDefault="00DC504A" w:rsidP="00A3743B">
            <w:pPr>
              <w:jc w:val="left"/>
              <w:rPr>
                <w:rFonts w:cs="Arial"/>
              </w:rPr>
            </w:pPr>
          </w:p>
        </w:tc>
      </w:tr>
      <w:tr w:rsidR="007B7CC9" w:rsidRPr="002D073E" w14:paraId="4433CFEF" w14:textId="77777777" w:rsidTr="00C345FF">
        <w:tblPrEx>
          <w:jc w:val="center"/>
        </w:tblPrEx>
        <w:trPr>
          <w:jc w:val="center"/>
        </w:trPr>
        <w:tc>
          <w:tcPr>
            <w:tcW w:w="2972" w:type="dxa"/>
            <w:shd w:val="clear" w:color="auto" w:fill="E2EFD9" w:themeFill="accent6" w:themeFillTint="33"/>
            <w:vAlign w:val="center"/>
          </w:tcPr>
          <w:p w14:paraId="73A53FE3" w14:textId="264DDF7C" w:rsidR="007B7CC9" w:rsidRDefault="00824D75">
            <w:pPr>
              <w:rPr>
                <w:rFonts w:cs="Arial"/>
              </w:rPr>
            </w:pPr>
            <w:r>
              <w:rPr>
                <w:rFonts w:cs="Arial"/>
              </w:rPr>
              <w:t>Justifications</w:t>
            </w:r>
          </w:p>
        </w:tc>
        <w:tc>
          <w:tcPr>
            <w:tcW w:w="7518" w:type="dxa"/>
            <w:gridSpan w:val="3"/>
            <w:vAlign w:val="center"/>
          </w:tcPr>
          <w:p w14:paraId="2590EF29" w14:textId="290F1522" w:rsidR="00B73558" w:rsidRPr="005D716F" w:rsidRDefault="00824D75">
            <w:pPr>
              <w:rPr>
                <w:rFonts w:cs="Arial"/>
                <w:i/>
                <w:iCs/>
              </w:rPr>
            </w:pPr>
            <w:r w:rsidRPr="00C345FF">
              <w:rPr>
                <w:rFonts w:cs="Arial"/>
                <w:i/>
                <w:iCs/>
                <w:highlight w:val="yellow"/>
              </w:rPr>
              <w:t xml:space="preserve">Expliquez </w:t>
            </w:r>
            <w:r w:rsidR="005C2687" w:rsidRPr="00C345FF">
              <w:rPr>
                <w:rFonts w:cs="Arial"/>
                <w:i/>
                <w:iCs/>
                <w:highlight w:val="yellow"/>
              </w:rPr>
              <w:t xml:space="preserve">en quoi </w:t>
            </w:r>
            <w:r w:rsidR="00CA6B55" w:rsidRPr="00C345FF">
              <w:rPr>
                <w:rFonts w:cs="Arial"/>
                <w:i/>
                <w:iCs/>
                <w:highlight w:val="yellow"/>
              </w:rPr>
              <w:t>l</w:t>
            </w:r>
            <w:r w:rsidR="006E4868" w:rsidRPr="00C345FF">
              <w:rPr>
                <w:rFonts w:cs="Arial"/>
                <w:i/>
                <w:iCs/>
                <w:highlight w:val="yellow"/>
              </w:rPr>
              <w:t>a conformité avec la déci</w:t>
            </w:r>
            <w:r w:rsidR="000430D0" w:rsidRPr="00C345FF">
              <w:rPr>
                <w:rFonts w:cs="Arial"/>
                <w:i/>
                <w:iCs/>
                <w:highlight w:val="yellow"/>
              </w:rPr>
              <w:t xml:space="preserve">sion juridique est respectée ou </w:t>
            </w:r>
            <w:r w:rsidRPr="00C345FF">
              <w:rPr>
                <w:rFonts w:cs="Arial"/>
                <w:i/>
                <w:iCs/>
                <w:highlight w:val="yellow"/>
              </w:rPr>
              <w:t>les écarts éventuels</w:t>
            </w:r>
            <w:r w:rsidR="00854CDD" w:rsidRPr="00C345FF">
              <w:rPr>
                <w:rFonts w:cs="Arial"/>
                <w:i/>
                <w:iCs/>
                <w:highlight w:val="yellow"/>
              </w:rPr>
              <w:t xml:space="preserve"> avec les objectifs / contenus / calendriers prévus dans la décision juridique</w:t>
            </w:r>
            <w:r w:rsidR="00760439" w:rsidRPr="005D716F">
              <w:rPr>
                <w:rFonts w:cs="Arial"/>
                <w:i/>
                <w:iCs/>
              </w:rPr>
              <w:t>.</w:t>
            </w:r>
          </w:p>
        </w:tc>
      </w:tr>
      <w:tr w:rsidR="00446456" w:rsidRPr="00E92564" w14:paraId="32D78996" w14:textId="77777777" w:rsidTr="00C345FF">
        <w:tblPrEx>
          <w:jc w:val="center"/>
        </w:tblPrEx>
        <w:trPr>
          <w:jc w:val="center"/>
        </w:trPr>
        <w:tc>
          <w:tcPr>
            <w:tcW w:w="2972" w:type="dxa"/>
            <w:shd w:val="clear" w:color="auto" w:fill="E2EFD9" w:themeFill="accent6" w:themeFillTint="33"/>
            <w:vAlign w:val="center"/>
          </w:tcPr>
          <w:p w14:paraId="76C2589A" w14:textId="523780B8" w:rsidR="00446456" w:rsidRDefault="00446456" w:rsidP="00AC6397">
            <w:pPr>
              <w:jc w:val="left"/>
              <w:rPr>
                <w:rFonts w:cs="Arial"/>
              </w:rPr>
            </w:pPr>
            <w:r>
              <w:rPr>
                <w:rFonts w:cs="Arial"/>
              </w:rPr>
              <w:t xml:space="preserve">Répercussions </w:t>
            </w:r>
            <w:r w:rsidR="00DB2469">
              <w:rPr>
                <w:rFonts w:cs="Arial"/>
              </w:rPr>
              <w:t>sur la</w:t>
            </w:r>
            <w:r>
              <w:rPr>
                <w:rFonts w:cs="Arial"/>
              </w:rPr>
              <w:t xml:space="preserve"> réalisation de l’opération</w:t>
            </w:r>
          </w:p>
        </w:tc>
        <w:tc>
          <w:tcPr>
            <w:tcW w:w="7518" w:type="dxa"/>
            <w:gridSpan w:val="3"/>
            <w:vAlign w:val="center"/>
          </w:tcPr>
          <w:p w14:paraId="18CE0662" w14:textId="3C651FCD" w:rsidR="00473BDC" w:rsidRPr="005D716F" w:rsidRDefault="00473BDC" w:rsidP="00473BDC">
            <w:pPr>
              <w:rPr>
                <w:rFonts w:cs="Arial"/>
                <w:i/>
                <w:iCs/>
              </w:rPr>
            </w:pPr>
            <w:r w:rsidRPr="005D716F">
              <w:rPr>
                <w:rFonts w:cs="Arial"/>
                <w:i/>
                <w:iCs/>
              </w:rPr>
              <w:t>En cas d'écart par rapport aux objectifs initiaux de l'opération (physiques et financiers), détailler ici les</w:t>
            </w:r>
            <w:r w:rsidR="002559C3" w:rsidRPr="005D716F">
              <w:rPr>
                <w:rFonts w:cs="Arial"/>
                <w:i/>
                <w:iCs/>
              </w:rPr>
              <w:t xml:space="preserve"> </w:t>
            </w:r>
            <w:r w:rsidR="003259E0" w:rsidRPr="005D716F">
              <w:rPr>
                <w:rFonts w:cs="Arial"/>
                <w:i/>
                <w:iCs/>
              </w:rPr>
              <w:t>r</w:t>
            </w:r>
            <w:r w:rsidRPr="005D716F">
              <w:rPr>
                <w:rFonts w:cs="Arial"/>
                <w:i/>
                <w:iCs/>
              </w:rPr>
              <w:t xml:space="preserve">épercussions éventuelles au niveau de la réalisation de l'opération. Si aucun écart n’est détecté, inscrire « non </w:t>
            </w:r>
            <w:proofErr w:type="gramStart"/>
            <w:r w:rsidRPr="005D716F">
              <w:rPr>
                <w:rFonts w:cs="Arial"/>
                <w:i/>
                <w:iCs/>
              </w:rPr>
              <w:t>concerné</w:t>
            </w:r>
            <w:proofErr w:type="gramEnd"/>
            <w:r w:rsidRPr="005D716F">
              <w:rPr>
                <w:rFonts w:cs="Arial"/>
                <w:i/>
                <w:iCs/>
              </w:rPr>
              <w:t xml:space="preserve"> ».</w:t>
            </w:r>
          </w:p>
        </w:tc>
      </w:tr>
      <w:tr w:rsidR="00CE7747" w:rsidRPr="00E92564" w14:paraId="22A83952" w14:textId="77777777" w:rsidTr="009826F9">
        <w:tblPrEx>
          <w:jc w:val="center"/>
        </w:tblPrEx>
        <w:trPr>
          <w:jc w:val="center"/>
        </w:trPr>
        <w:tc>
          <w:tcPr>
            <w:tcW w:w="10490" w:type="dxa"/>
            <w:gridSpan w:val="4"/>
            <w:shd w:val="clear" w:color="auto" w:fill="A8D08D" w:themeFill="accent6" w:themeFillTint="99"/>
            <w:vAlign w:val="center"/>
          </w:tcPr>
          <w:p w14:paraId="0C8D454C" w14:textId="085C72B7" w:rsidR="00CE7747" w:rsidRPr="00AC6397" w:rsidRDefault="00CE7747" w:rsidP="00AC6397">
            <w:pPr>
              <w:jc w:val="center"/>
              <w:rPr>
                <w:rFonts w:cs="Arial"/>
                <w:b/>
                <w:bCs/>
              </w:rPr>
            </w:pPr>
            <w:r>
              <w:rPr>
                <w:rFonts w:cs="Arial"/>
                <w:b/>
                <w:bCs/>
              </w:rPr>
              <w:t>Respect des obligations européennes et nationales</w:t>
            </w:r>
          </w:p>
        </w:tc>
      </w:tr>
      <w:tr w:rsidR="00CE7747" w:rsidRPr="00E92564" w14:paraId="220C4125" w14:textId="77777777" w:rsidTr="00C345FF">
        <w:tblPrEx>
          <w:jc w:val="center"/>
        </w:tblPrEx>
        <w:trPr>
          <w:jc w:val="center"/>
        </w:trPr>
        <w:tc>
          <w:tcPr>
            <w:tcW w:w="2972" w:type="dxa"/>
            <w:shd w:val="clear" w:color="auto" w:fill="E2EFD9" w:themeFill="accent6" w:themeFillTint="33"/>
            <w:vAlign w:val="center"/>
          </w:tcPr>
          <w:p w14:paraId="795B8D8F" w14:textId="07DFC5D5" w:rsidR="00CE7747" w:rsidRDefault="00C03DAF" w:rsidP="00FB44C1">
            <w:pPr>
              <w:jc w:val="left"/>
              <w:rPr>
                <w:rFonts w:cs="Arial"/>
              </w:rPr>
            </w:pPr>
            <w:r>
              <w:rPr>
                <w:rFonts w:cs="Arial"/>
              </w:rPr>
              <w:t>Publicité</w:t>
            </w:r>
          </w:p>
        </w:tc>
        <w:tc>
          <w:tcPr>
            <w:tcW w:w="7518" w:type="dxa"/>
            <w:gridSpan w:val="3"/>
            <w:vAlign w:val="center"/>
          </w:tcPr>
          <w:p w14:paraId="48528D87" w14:textId="1FFFCA5A" w:rsidR="00CE7747" w:rsidRPr="00C345FF" w:rsidRDefault="00E331FE" w:rsidP="00473BDC">
            <w:pPr>
              <w:rPr>
                <w:rFonts w:cs="Arial"/>
                <w:i/>
                <w:iCs/>
                <w:highlight w:val="yellow"/>
              </w:rPr>
            </w:pPr>
            <w:r w:rsidRPr="00C345FF">
              <w:rPr>
                <w:rFonts w:cs="Arial"/>
                <w:i/>
                <w:iCs/>
                <w:highlight w:val="yellow"/>
              </w:rPr>
              <w:t>Quelles actions de publicité avez-vous réalisées (support, date, cible visée, ...) ?</w:t>
            </w:r>
          </w:p>
        </w:tc>
      </w:tr>
      <w:tr w:rsidR="00CE7747" w:rsidRPr="00E92564" w14:paraId="0239015D" w14:textId="77777777" w:rsidTr="00C345FF">
        <w:tblPrEx>
          <w:jc w:val="center"/>
        </w:tblPrEx>
        <w:trPr>
          <w:jc w:val="center"/>
        </w:trPr>
        <w:tc>
          <w:tcPr>
            <w:tcW w:w="2972" w:type="dxa"/>
            <w:shd w:val="clear" w:color="auto" w:fill="E2EFD9" w:themeFill="accent6" w:themeFillTint="33"/>
            <w:vAlign w:val="center"/>
          </w:tcPr>
          <w:p w14:paraId="75A0B0C2" w14:textId="5A7E6051" w:rsidR="00CE7747" w:rsidRDefault="00DA3D9C" w:rsidP="00FB44C1">
            <w:pPr>
              <w:jc w:val="left"/>
              <w:rPr>
                <w:rFonts w:cs="Arial"/>
              </w:rPr>
            </w:pPr>
            <w:r>
              <w:rPr>
                <w:rFonts w:cs="Arial"/>
              </w:rPr>
              <w:t>Principes horizontaux de l’UE</w:t>
            </w:r>
          </w:p>
        </w:tc>
        <w:tc>
          <w:tcPr>
            <w:tcW w:w="7518" w:type="dxa"/>
            <w:gridSpan w:val="3"/>
            <w:vAlign w:val="center"/>
          </w:tcPr>
          <w:p w14:paraId="30A9EEC0" w14:textId="1C60DDB8" w:rsidR="00CE7747" w:rsidRPr="00C345FF" w:rsidRDefault="00DA3D9C" w:rsidP="00DA3D9C">
            <w:pPr>
              <w:rPr>
                <w:rFonts w:cs="Arial"/>
                <w:i/>
                <w:iCs/>
                <w:highlight w:val="yellow"/>
              </w:rPr>
            </w:pPr>
            <w:r w:rsidRPr="00C345FF">
              <w:rPr>
                <w:rFonts w:cs="Arial"/>
                <w:i/>
                <w:iCs/>
                <w:highlight w:val="yellow"/>
              </w:rPr>
              <w:t>De quelle manière avez-vous pris en compte les principes horizontaux couverts par votre opération (égalité</w:t>
            </w:r>
            <w:r w:rsidR="00D24F15" w:rsidRPr="00C345FF">
              <w:rPr>
                <w:rFonts w:cs="Arial"/>
                <w:i/>
                <w:iCs/>
                <w:highlight w:val="yellow"/>
              </w:rPr>
              <w:t xml:space="preserve"> </w:t>
            </w:r>
            <w:r w:rsidRPr="00C345FF">
              <w:rPr>
                <w:rFonts w:cs="Arial"/>
                <w:i/>
                <w:iCs/>
                <w:highlight w:val="yellow"/>
              </w:rPr>
              <w:t>hommes-femmes et non-discrimination, développement durable) ?</w:t>
            </w:r>
          </w:p>
        </w:tc>
      </w:tr>
    </w:tbl>
    <w:p w14:paraId="7FF5E0C7" w14:textId="77777777" w:rsidR="00A173DE" w:rsidRDefault="00A173DE">
      <w:pPr>
        <w:suppressAutoHyphens w:val="0"/>
        <w:jc w:val="left"/>
      </w:pPr>
    </w:p>
    <w:p w14:paraId="7471F66E" w14:textId="77777777" w:rsidR="00A173DE" w:rsidRDefault="00A173DE">
      <w:pPr>
        <w:suppressAutoHyphens w:val="0"/>
        <w:jc w:val="left"/>
      </w:pPr>
    </w:p>
    <w:p w14:paraId="6F466F35" w14:textId="77777777" w:rsidR="00A173DE" w:rsidRDefault="00A173DE">
      <w:pPr>
        <w:suppressAutoHyphens w:val="0"/>
        <w:jc w:val="left"/>
      </w:pP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E8460C" w14:paraId="63FA3587" w14:textId="77777777" w:rsidTr="7C899B36">
        <w:tc>
          <w:tcPr>
            <w:tcW w:w="10456" w:type="dxa"/>
            <w:gridSpan w:val="4"/>
            <w:shd w:val="clear" w:color="auto" w:fill="385623" w:themeFill="accent6" w:themeFillShade="80"/>
          </w:tcPr>
          <w:p w14:paraId="5B3D55E5" w14:textId="697979AC" w:rsidR="00E8460C" w:rsidRPr="00101977" w:rsidRDefault="00676B9B" w:rsidP="00E8460C">
            <w:pPr>
              <w:suppressAutoHyphens w:val="0"/>
              <w:jc w:val="center"/>
              <w:rPr>
                <w:rFonts w:eastAsia="Calibri" w:cs="Calibri"/>
                <w:b/>
                <w:caps/>
                <w:color w:val="FFFFFF" w:themeColor="background1"/>
                <w:lang w:eastAsia="en-US"/>
              </w:rPr>
            </w:pPr>
            <w:r>
              <w:rPr>
                <w:rFonts w:eastAsia="Calibri" w:cs="Calibri"/>
                <w:b/>
                <w:caps/>
                <w:color w:val="FFFFFF" w:themeColor="background1"/>
                <w:lang w:eastAsia="en-US"/>
              </w:rPr>
              <w:t>MONTANT DE LA DEMANDE DE PAIEMENT</w:t>
            </w:r>
          </w:p>
          <w:p w14:paraId="121FAB45" w14:textId="029D3317" w:rsidR="00E8460C" w:rsidRPr="00676B9B" w:rsidRDefault="00676B9B" w:rsidP="00E8460C">
            <w:pPr>
              <w:suppressAutoHyphens w:val="0"/>
              <w:jc w:val="center"/>
              <w:rPr>
                <w:bCs/>
              </w:rPr>
            </w:pPr>
            <w:r w:rsidRPr="00676B9B">
              <w:rPr>
                <w:rFonts w:eastAsia="Calibri" w:cs="Calibri"/>
                <w:bCs/>
                <w:color w:val="FFFFFF" w:themeColor="background1"/>
                <w:lang w:eastAsia="en-US"/>
              </w:rPr>
              <w:t>Reporter les données depuis</w:t>
            </w:r>
            <w:r w:rsidR="00E8460C" w:rsidRPr="00676B9B">
              <w:rPr>
                <w:rFonts w:eastAsia="Calibri" w:cs="Calibri"/>
                <w:bCs/>
                <w:caps/>
                <w:color w:val="FFFFFF" w:themeColor="background1"/>
                <w:lang w:eastAsia="en-US"/>
              </w:rPr>
              <w:t xml:space="preserve"> </w:t>
            </w:r>
            <w:r w:rsidRPr="00676B9B">
              <w:rPr>
                <w:rFonts w:eastAsia="Calibri" w:cs="Calibri"/>
                <w:bCs/>
                <w:color w:val="FFFFFF" w:themeColor="background1"/>
                <w:lang w:eastAsia="en-US"/>
              </w:rPr>
              <w:t>l’onglet synthèse de l</w:t>
            </w:r>
            <w:r w:rsidR="00E8460C" w:rsidRPr="00676B9B">
              <w:rPr>
                <w:rFonts w:eastAsia="Calibri" w:cs="Calibri"/>
                <w:bCs/>
                <w:caps/>
                <w:color w:val="FFFFFF" w:themeColor="background1"/>
                <w:lang w:eastAsia="en-US"/>
              </w:rPr>
              <w:t>’</w:t>
            </w:r>
            <w:r w:rsidRPr="00676B9B">
              <w:rPr>
                <w:rFonts w:eastAsia="Calibri" w:cs="Calibri"/>
                <w:bCs/>
                <w:color w:val="FFFFFF" w:themeColor="background1"/>
                <w:lang w:eastAsia="en-US"/>
              </w:rPr>
              <w:t xml:space="preserve">annexe financière </w:t>
            </w:r>
            <w:r>
              <w:rPr>
                <w:rFonts w:eastAsia="Calibri" w:cs="Calibri"/>
                <w:bCs/>
                <w:color w:val="FFFFFF" w:themeColor="background1"/>
                <w:lang w:eastAsia="en-US"/>
              </w:rPr>
              <w:t>DP</w:t>
            </w:r>
          </w:p>
        </w:tc>
      </w:tr>
      <w:tr w:rsidR="005D32C9" w14:paraId="3FCF6FED" w14:textId="77777777" w:rsidTr="7C899B36">
        <w:tc>
          <w:tcPr>
            <w:tcW w:w="2614" w:type="dxa"/>
            <w:shd w:val="clear" w:color="auto" w:fill="E2EFD9" w:themeFill="accent6" w:themeFillTint="33"/>
            <w:vAlign w:val="center"/>
          </w:tcPr>
          <w:p w14:paraId="04CE71E9" w14:textId="2EF560B6" w:rsidR="005D32C9" w:rsidRPr="003F7E31" w:rsidRDefault="00794637" w:rsidP="00101977">
            <w:pPr>
              <w:suppressAutoHyphens w:val="0"/>
              <w:jc w:val="left"/>
            </w:pPr>
            <w:r w:rsidRPr="003F7E31">
              <w:t xml:space="preserve">Montant des dépenses </w:t>
            </w:r>
            <w:r w:rsidR="00282DFC" w:rsidRPr="003F7E31">
              <w:t>cumulées</w:t>
            </w:r>
            <w:r w:rsidR="008B329E" w:rsidRPr="003F7E31">
              <w:t xml:space="preserve"> </w:t>
            </w:r>
            <w:r w:rsidRPr="003F7E31">
              <w:t xml:space="preserve">réalisées à ce jour </w:t>
            </w:r>
            <w:r w:rsidR="00034370" w:rsidRPr="003F7E31">
              <w:t>(</w:t>
            </w:r>
            <w:r w:rsidR="00126CC1" w:rsidRPr="003F7E31">
              <w:t xml:space="preserve">au titre des </w:t>
            </w:r>
            <w:r w:rsidR="006B3B02" w:rsidRPr="003F7E31">
              <w:t xml:space="preserve">demandes de </w:t>
            </w:r>
            <w:r w:rsidR="00F82033" w:rsidRPr="003F7E31">
              <w:t>paiement précédentes</w:t>
            </w:r>
            <w:r w:rsidR="00126CC1" w:rsidRPr="003F7E31">
              <w:t xml:space="preserve"> et de cette </w:t>
            </w:r>
            <w:r w:rsidR="006B3B02" w:rsidRPr="003F7E31">
              <w:t>demande de paiement</w:t>
            </w:r>
            <w:r w:rsidR="00034370" w:rsidRPr="003F7E31">
              <w:t>)</w:t>
            </w:r>
          </w:p>
        </w:tc>
        <w:tc>
          <w:tcPr>
            <w:tcW w:w="2614" w:type="dxa"/>
            <w:vAlign w:val="center"/>
          </w:tcPr>
          <w:p w14:paraId="7EF4A6FF" w14:textId="355BAA29" w:rsidR="005D32C9" w:rsidRPr="003F7E31" w:rsidRDefault="005D32C9" w:rsidP="00101977">
            <w:pPr>
              <w:suppressAutoHyphens w:val="0"/>
              <w:jc w:val="left"/>
            </w:pPr>
          </w:p>
        </w:tc>
        <w:tc>
          <w:tcPr>
            <w:tcW w:w="2614" w:type="dxa"/>
            <w:shd w:val="clear" w:color="auto" w:fill="E2EFD9" w:themeFill="accent6" w:themeFillTint="33"/>
            <w:vAlign w:val="center"/>
          </w:tcPr>
          <w:p w14:paraId="0AB77D0D" w14:textId="1CAFC2C0" w:rsidR="005D32C9" w:rsidRPr="003F7E31" w:rsidRDefault="00794637" w:rsidP="00101977">
            <w:pPr>
              <w:suppressAutoHyphens w:val="0"/>
              <w:jc w:val="left"/>
            </w:pPr>
            <w:r w:rsidRPr="003F7E31">
              <w:t xml:space="preserve">Montant des dépenses présentées </w:t>
            </w:r>
            <w:r w:rsidR="003F3882" w:rsidRPr="003F7E31">
              <w:t>au titre de</w:t>
            </w:r>
            <w:r w:rsidRPr="003F7E31">
              <w:t xml:space="preserve"> la </w:t>
            </w:r>
            <w:r w:rsidR="00C36E92" w:rsidRPr="003F7E31">
              <w:t>présente</w:t>
            </w:r>
            <w:r w:rsidRPr="003F7E31">
              <w:t xml:space="preserve"> </w:t>
            </w:r>
            <w:r w:rsidR="00034370" w:rsidRPr="003F7E31">
              <w:t xml:space="preserve">demande de paiement </w:t>
            </w:r>
          </w:p>
        </w:tc>
        <w:tc>
          <w:tcPr>
            <w:tcW w:w="2614" w:type="dxa"/>
            <w:vAlign w:val="center"/>
          </w:tcPr>
          <w:p w14:paraId="3C450B4D" w14:textId="3C26F8B1" w:rsidR="005D32C9" w:rsidRPr="003F7E31" w:rsidRDefault="005D32C9" w:rsidP="00101977">
            <w:pPr>
              <w:suppressAutoHyphens w:val="0"/>
              <w:jc w:val="left"/>
            </w:pPr>
          </w:p>
        </w:tc>
      </w:tr>
      <w:tr w:rsidR="00E8460C" w14:paraId="69DA4FB7" w14:textId="77777777" w:rsidTr="7C899B36">
        <w:tc>
          <w:tcPr>
            <w:tcW w:w="2614" w:type="dxa"/>
            <w:shd w:val="clear" w:color="auto" w:fill="E2EFD9" w:themeFill="accent6" w:themeFillTint="33"/>
            <w:vAlign w:val="center"/>
          </w:tcPr>
          <w:p w14:paraId="10E4767B" w14:textId="3B2F7C61" w:rsidR="00E8460C" w:rsidRPr="003F7E31" w:rsidRDefault="00376827" w:rsidP="00101977">
            <w:pPr>
              <w:suppressAutoHyphens w:val="0"/>
              <w:jc w:val="left"/>
            </w:pPr>
            <w:r w:rsidRPr="003F7E31">
              <w:t>Montant</w:t>
            </w:r>
            <w:r w:rsidR="00034A44" w:rsidRPr="003F7E31">
              <w:t xml:space="preserve"> d</w:t>
            </w:r>
            <w:r w:rsidR="006215C0" w:rsidRPr="003F7E31">
              <w:t>’</w:t>
            </w:r>
            <w:r w:rsidR="003B5419" w:rsidRPr="003F7E31">
              <w:t>aide</w:t>
            </w:r>
            <w:r w:rsidR="008457AB" w:rsidRPr="003F7E31">
              <w:t xml:space="preserve"> publique</w:t>
            </w:r>
            <w:r w:rsidR="003B5419" w:rsidRPr="003F7E31">
              <w:t xml:space="preserve"> </w:t>
            </w:r>
            <w:r w:rsidR="009F6617" w:rsidRPr="003F7E31">
              <w:t xml:space="preserve">cumulé </w:t>
            </w:r>
            <w:r w:rsidR="00FA5DED" w:rsidRPr="003F7E31">
              <w:t xml:space="preserve">au titre </w:t>
            </w:r>
            <w:r w:rsidR="002712C3" w:rsidRPr="003F7E31">
              <w:t>des demandes de paiement précédentes</w:t>
            </w:r>
            <w:r w:rsidR="006B3B02" w:rsidRPr="003F7E31">
              <w:t xml:space="preserve"> et de cette demande de paiement </w:t>
            </w:r>
            <w:r w:rsidR="00034A44" w:rsidRPr="003F7E31">
              <w:t xml:space="preserve"> </w:t>
            </w:r>
          </w:p>
        </w:tc>
        <w:tc>
          <w:tcPr>
            <w:tcW w:w="2614" w:type="dxa"/>
            <w:vAlign w:val="center"/>
          </w:tcPr>
          <w:p w14:paraId="27A1F885" w14:textId="52DEB00D" w:rsidR="00E8460C" w:rsidRPr="003F7E31" w:rsidRDefault="00376827" w:rsidP="00101977">
            <w:pPr>
              <w:suppressAutoHyphens w:val="0"/>
              <w:jc w:val="left"/>
            </w:pPr>
            <w:r w:rsidRPr="00C345FF">
              <w:rPr>
                <w:rFonts w:cs="Calibri"/>
                <w:i/>
                <w:highlight w:val="yellow"/>
              </w:rPr>
              <w:t xml:space="preserve">En cas d’acomptes, la </w:t>
            </w:r>
            <w:r w:rsidRPr="00C345FF">
              <w:rPr>
                <w:i/>
                <w:highlight w:val="yellow"/>
                <w:lang w:eastAsia="fr-FR"/>
              </w:rPr>
              <w:t>somme du montant d’aide publique au titre des demandes de paiement précédentes et de cette demande de paiement ne doit pas être supérieure à 90% de l’aide publique conventionnée. Dans le cas contraire, le montant d’aide publique versé à cette demande de paiement sera plafonné à 90% de l’aide publique conventionnée.</w:t>
            </w:r>
          </w:p>
        </w:tc>
        <w:tc>
          <w:tcPr>
            <w:tcW w:w="2614" w:type="dxa"/>
            <w:shd w:val="clear" w:color="auto" w:fill="E2EFD9" w:themeFill="accent6" w:themeFillTint="33"/>
            <w:vAlign w:val="center"/>
          </w:tcPr>
          <w:p w14:paraId="0BC7C3C3" w14:textId="42A2E5EF" w:rsidR="00E8460C" w:rsidRPr="003F7E31" w:rsidRDefault="003C7D9F" w:rsidP="00101977">
            <w:pPr>
              <w:suppressAutoHyphens w:val="0"/>
              <w:jc w:val="left"/>
            </w:pPr>
            <w:r w:rsidRPr="003F7E31">
              <w:t>Montant</w:t>
            </w:r>
            <w:r w:rsidR="00E8460C" w:rsidRPr="003F7E31">
              <w:t xml:space="preserve"> </w:t>
            </w:r>
            <w:r w:rsidRPr="003F7E31">
              <w:t xml:space="preserve">d’aide publique demandé </w:t>
            </w:r>
            <w:r w:rsidR="00E7238C" w:rsidRPr="003F7E31">
              <w:t>au titre de</w:t>
            </w:r>
            <w:r w:rsidR="00482529" w:rsidRPr="003F7E31">
              <w:t xml:space="preserve"> la présente</w:t>
            </w:r>
            <w:r w:rsidR="00034A44" w:rsidRPr="003F7E31">
              <w:t xml:space="preserve"> </w:t>
            </w:r>
            <w:r w:rsidRPr="003F7E31">
              <w:t>demande de paiement</w:t>
            </w:r>
          </w:p>
        </w:tc>
        <w:tc>
          <w:tcPr>
            <w:tcW w:w="2614" w:type="dxa"/>
            <w:vAlign w:val="center"/>
          </w:tcPr>
          <w:p w14:paraId="09ADC139" w14:textId="77777777" w:rsidR="00E8460C" w:rsidRPr="003F7E31" w:rsidRDefault="00E8460C" w:rsidP="00101977">
            <w:pPr>
              <w:suppressAutoHyphens w:val="0"/>
              <w:jc w:val="left"/>
            </w:pPr>
          </w:p>
        </w:tc>
      </w:tr>
      <w:tr w:rsidR="009261E1" w14:paraId="5B4CE6D4" w14:textId="77777777" w:rsidTr="7C899B36">
        <w:tc>
          <w:tcPr>
            <w:tcW w:w="5228" w:type="dxa"/>
            <w:gridSpan w:val="2"/>
            <w:shd w:val="clear" w:color="auto" w:fill="A8D08D" w:themeFill="accent6" w:themeFillTint="99"/>
            <w:vAlign w:val="center"/>
          </w:tcPr>
          <w:p w14:paraId="32938E81" w14:textId="1EFB0FEB" w:rsidR="009261E1" w:rsidRPr="003F7E31" w:rsidRDefault="009261E1" w:rsidP="005F06A2">
            <w:pPr>
              <w:suppressAutoHyphens w:val="0"/>
              <w:jc w:val="center"/>
              <w:rPr>
                <w:b/>
                <w:bCs/>
              </w:rPr>
            </w:pPr>
            <w:r w:rsidRPr="003F7E31">
              <w:rPr>
                <w:b/>
                <w:bCs/>
              </w:rPr>
              <w:t>Montant d’aide publique</w:t>
            </w:r>
            <w:r w:rsidR="005F06A2" w:rsidRPr="003F7E31">
              <w:rPr>
                <w:b/>
                <w:bCs/>
              </w:rPr>
              <w:t xml:space="preserve"> au titre de cette demande de paiement</w:t>
            </w:r>
          </w:p>
        </w:tc>
        <w:tc>
          <w:tcPr>
            <w:tcW w:w="5228" w:type="dxa"/>
            <w:gridSpan w:val="2"/>
            <w:shd w:val="clear" w:color="auto" w:fill="A8D08D" w:themeFill="accent6" w:themeFillTint="99"/>
            <w:vAlign w:val="center"/>
          </w:tcPr>
          <w:p w14:paraId="5587F19D" w14:textId="29D4AFA0" w:rsidR="009261E1" w:rsidRPr="003F7E31" w:rsidRDefault="009261E1" w:rsidP="005F06A2">
            <w:pPr>
              <w:suppressAutoHyphens w:val="0"/>
              <w:jc w:val="center"/>
              <w:rPr>
                <w:b/>
                <w:bCs/>
              </w:rPr>
            </w:pPr>
            <w:r w:rsidRPr="003F7E31">
              <w:rPr>
                <w:b/>
                <w:bCs/>
              </w:rPr>
              <w:t>Montant des financeurs privés</w:t>
            </w:r>
            <w:r w:rsidR="005F06A2" w:rsidRPr="003F7E31">
              <w:rPr>
                <w:b/>
                <w:bCs/>
              </w:rPr>
              <w:t xml:space="preserve"> au titre de cette demande de paiement</w:t>
            </w:r>
          </w:p>
        </w:tc>
      </w:tr>
      <w:tr w:rsidR="00E8460C" w14:paraId="5AF81C2C" w14:textId="77777777" w:rsidTr="00AC6397">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0404834" w14:textId="08C79C77" w:rsidR="00E8460C" w:rsidRPr="003F7E31" w:rsidRDefault="009261E1" w:rsidP="00101977">
            <w:pPr>
              <w:suppressAutoHyphens w:val="0"/>
              <w:jc w:val="left"/>
            </w:pPr>
            <w:r w:rsidRPr="003F7E31">
              <w:t>Montant FEADER</w:t>
            </w:r>
          </w:p>
        </w:tc>
        <w:tc>
          <w:tcPr>
            <w:tcW w:w="2614" w:type="dxa"/>
            <w:tcBorders>
              <w:top w:val="single" w:sz="4" w:space="0" w:color="auto"/>
              <w:left w:val="single" w:sz="4" w:space="0" w:color="auto"/>
              <w:bottom w:val="single" w:sz="4" w:space="0" w:color="auto"/>
              <w:right w:val="single" w:sz="4" w:space="0" w:color="auto"/>
            </w:tcBorders>
            <w:vAlign w:val="center"/>
          </w:tcPr>
          <w:p w14:paraId="2D1ED007" w14:textId="4C4DB273" w:rsidR="00E8460C" w:rsidRPr="00C345FF" w:rsidRDefault="001C7855" w:rsidP="00101977">
            <w:pPr>
              <w:suppressAutoHyphens w:val="0"/>
              <w:jc w:val="left"/>
              <w:rPr>
                <w:i/>
                <w:iCs/>
                <w:highlight w:val="yellow"/>
              </w:rPr>
            </w:pPr>
            <w:r w:rsidRPr="00C345FF">
              <w:rPr>
                <w:i/>
                <w:iCs/>
                <w:highlight w:val="yellow"/>
              </w:rPr>
              <w:t>Montant demandé au titre de cette DP</w:t>
            </w:r>
          </w:p>
        </w:tc>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A380FE" w14:textId="55A0869E" w:rsidR="00E8460C" w:rsidRPr="003F7E31" w:rsidRDefault="00101B79" w:rsidP="00101977">
            <w:pPr>
              <w:suppressAutoHyphens w:val="0"/>
              <w:jc w:val="left"/>
            </w:pPr>
            <w:r w:rsidRPr="003F7E31">
              <w:t>Montant du f</w:t>
            </w:r>
            <w:r w:rsidR="009261E1" w:rsidRPr="003F7E31">
              <w:t xml:space="preserve">inanceur privé externe 1 </w:t>
            </w:r>
          </w:p>
          <w:p w14:paraId="121F6DEB" w14:textId="6778FEBA" w:rsidR="00101977" w:rsidRPr="003F7E31" w:rsidRDefault="00101977" w:rsidP="001D397C">
            <w:pPr>
              <w:suppressAutoHyphens w:val="0"/>
              <w:jc w:val="left"/>
            </w:pPr>
            <w:r w:rsidRPr="003F7E31">
              <w:t xml:space="preserve">Nom du </w:t>
            </w:r>
            <w:proofErr w:type="spellStart"/>
            <w:r w:rsidRPr="003F7E31">
              <w:t>cofinanceur</w:t>
            </w:r>
            <w:proofErr w:type="spellEnd"/>
            <w:r w:rsidRPr="003F7E31">
              <w:t xml:space="preserve"> : </w:t>
            </w:r>
            <w:r w:rsidR="001D397C" w:rsidRPr="003F7E31">
              <w:rPr>
                <w:i/>
                <w:iCs/>
              </w:rPr>
              <w:t>[nom]</w:t>
            </w:r>
          </w:p>
        </w:tc>
        <w:tc>
          <w:tcPr>
            <w:tcW w:w="2614" w:type="dxa"/>
            <w:tcBorders>
              <w:top w:val="single" w:sz="4" w:space="0" w:color="auto"/>
              <w:left w:val="single" w:sz="4" w:space="0" w:color="auto"/>
              <w:bottom w:val="single" w:sz="4" w:space="0" w:color="auto"/>
              <w:right w:val="single" w:sz="4" w:space="0" w:color="auto"/>
            </w:tcBorders>
            <w:vAlign w:val="center"/>
          </w:tcPr>
          <w:p w14:paraId="5AC88DE3" w14:textId="0BA418D2" w:rsidR="00E8460C" w:rsidRPr="00C345FF" w:rsidRDefault="00EF4B1F" w:rsidP="00101977">
            <w:pPr>
              <w:suppressAutoHyphens w:val="0"/>
              <w:jc w:val="left"/>
              <w:rPr>
                <w:highlight w:val="yellow"/>
              </w:rPr>
            </w:pPr>
            <w:r w:rsidRPr="00C345FF">
              <w:rPr>
                <w:i/>
                <w:iCs/>
                <w:highlight w:val="yellow"/>
              </w:rPr>
              <w:t>Montant demandé au titre de cette DP</w:t>
            </w:r>
          </w:p>
        </w:tc>
      </w:tr>
      <w:tr w:rsidR="00EF4B1F" w14:paraId="29AEA0EB" w14:textId="77777777" w:rsidTr="00AC6397">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5DB499" w14:textId="37AE86B9" w:rsidR="00EF4B1F" w:rsidRPr="003F7E31" w:rsidRDefault="00EF4B1F" w:rsidP="00EF4B1F">
            <w:pPr>
              <w:suppressAutoHyphens w:val="0"/>
              <w:jc w:val="left"/>
            </w:pPr>
            <w:r w:rsidRPr="003F7E31">
              <w:t>Montant Région</w:t>
            </w:r>
          </w:p>
        </w:tc>
        <w:tc>
          <w:tcPr>
            <w:tcW w:w="2614" w:type="dxa"/>
            <w:tcBorders>
              <w:top w:val="single" w:sz="4" w:space="0" w:color="auto"/>
              <w:left w:val="single" w:sz="4" w:space="0" w:color="auto"/>
              <w:bottom w:val="single" w:sz="4" w:space="0" w:color="auto"/>
              <w:right w:val="single" w:sz="4" w:space="0" w:color="auto"/>
            </w:tcBorders>
            <w:vAlign w:val="center"/>
          </w:tcPr>
          <w:p w14:paraId="54E65202" w14:textId="5BC3CD1A" w:rsidR="00EF4B1F" w:rsidRPr="00C345FF" w:rsidRDefault="00EF4B1F" w:rsidP="00EF4B1F">
            <w:pPr>
              <w:suppressAutoHyphens w:val="0"/>
              <w:jc w:val="left"/>
              <w:rPr>
                <w:highlight w:val="yellow"/>
              </w:rPr>
            </w:pPr>
            <w:r w:rsidRPr="00C345FF">
              <w:rPr>
                <w:i/>
                <w:iCs/>
                <w:highlight w:val="yellow"/>
              </w:rPr>
              <w:t>Montant demandé au titre de cette DP</w:t>
            </w:r>
          </w:p>
        </w:tc>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5DFC0FD" w14:textId="4E8B01F8" w:rsidR="00EF4B1F" w:rsidRPr="003F7E31" w:rsidRDefault="00101B79" w:rsidP="00EF4B1F">
            <w:pPr>
              <w:suppressAutoHyphens w:val="0"/>
              <w:jc w:val="left"/>
            </w:pPr>
            <w:r w:rsidRPr="003F7E31">
              <w:t>Montant du f</w:t>
            </w:r>
            <w:r w:rsidR="00EF4B1F" w:rsidRPr="003F7E31">
              <w:t>inanceur privé externe 2</w:t>
            </w:r>
          </w:p>
          <w:p w14:paraId="22E4FD75" w14:textId="7A12E64A" w:rsidR="00EF4B1F" w:rsidRPr="003F7E31" w:rsidRDefault="00EF4B1F" w:rsidP="00EF4B1F">
            <w:pPr>
              <w:suppressAutoHyphens w:val="0"/>
              <w:jc w:val="left"/>
            </w:pPr>
            <w:r w:rsidRPr="003F7E31">
              <w:t xml:space="preserve">Nom du </w:t>
            </w:r>
            <w:proofErr w:type="spellStart"/>
            <w:r w:rsidRPr="003F7E31">
              <w:t>cofinanceur</w:t>
            </w:r>
            <w:proofErr w:type="spellEnd"/>
            <w:r w:rsidRPr="003F7E31">
              <w:t xml:space="preserve"> : </w:t>
            </w:r>
            <w:r w:rsidRPr="003F7E31">
              <w:rPr>
                <w:i/>
                <w:iCs/>
              </w:rPr>
              <w:t>[nom]</w:t>
            </w:r>
          </w:p>
        </w:tc>
        <w:tc>
          <w:tcPr>
            <w:tcW w:w="2614" w:type="dxa"/>
            <w:tcBorders>
              <w:top w:val="single" w:sz="4" w:space="0" w:color="auto"/>
              <w:left w:val="single" w:sz="4" w:space="0" w:color="auto"/>
              <w:bottom w:val="single" w:sz="4" w:space="0" w:color="auto"/>
              <w:right w:val="single" w:sz="4" w:space="0" w:color="auto"/>
            </w:tcBorders>
            <w:vAlign w:val="center"/>
          </w:tcPr>
          <w:p w14:paraId="45DC261B" w14:textId="0E8E2018" w:rsidR="00EF4B1F" w:rsidRPr="00C345FF" w:rsidRDefault="00EF4B1F" w:rsidP="00EF4B1F">
            <w:pPr>
              <w:suppressAutoHyphens w:val="0"/>
              <w:jc w:val="left"/>
              <w:rPr>
                <w:highlight w:val="yellow"/>
              </w:rPr>
            </w:pPr>
            <w:r w:rsidRPr="00C345FF">
              <w:rPr>
                <w:i/>
                <w:iCs/>
                <w:highlight w:val="yellow"/>
              </w:rPr>
              <w:t>Montant reçu au titre de cette DP</w:t>
            </w:r>
          </w:p>
        </w:tc>
      </w:tr>
      <w:tr w:rsidR="00EF4B1F" w14:paraId="4CFCD713" w14:textId="77777777" w:rsidTr="00AC6397">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1F2988F" w14:textId="70824733" w:rsidR="00EF4B1F" w:rsidRPr="003F7E31" w:rsidRDefault="00101B79" w:rsidP="00EF4B1F">
            <w:pPr>
              <w:suppressAutoHyphens w:val="0"/>
              <w:jc w:val="left"/>
            </w:pPr>
            <w:r w:rsidRPr="003F7E31">
              <w:t xml:space="preserve">Montant du </w:t>
            </w:r>
            <w:proofErr w:type="spellStart"/>
            <w:r w:rsidR="00EF4B1F" w:rsidRPr="003F7E31">
              <w:t>cofinanceur</w:t>
            </w:r>
            <w:proofErr w:type="spellEnd"/>
            <w:r w:rsidR="00EF4B1F" w:rsidRPr="003F7E31">
              <w:t xml:space="preserve"> public</w:t>
            </w:r>
            <w:r w:rsidRPr="003F7E31">
              <w:t xml:space="preserve"> autre que FEADER /Région</w:t>
            </w:r>
            <w:r w:rsidR="00EF4B1F" w:rsidRPr="003F7E31">
              <w:t xml:space="preserve"> 1 </w:t>
            </w:r>
          </w:p>
          <w:p w14:paraId="5CA96D72" w14:textId="77777777" w:rsidR="00EF4B1F" w:rsidRPr="003F7E31" w:rsidRDefault="00EF4B1F" w:rsidP="00EF4B1F">
            <w:pPr>
              <w:suppressAutoHyphens w:val="0"/>
              <w:jc w:val="left"/>
            </w:pPr>
            <w:r w:rsidRPr="003F7E31">
              <w:t xml:space="preserve">Nom du </w:t>
            </w:r>
            <w:proofErr w:type="spellStart"/>
            <w:r w:rsidRPr="003F7E31">
              <w:t>cofinanceur</w:t>
            </w:r>
            <w:proofErr w:type="spellEnd"/>
            <w:r w:rsidRPr="003F7E31">
              <w:t xml:space="preserve"> : </w:t>
            </w:r>
          </w:p>
          <w:p w14:paraId="2B60194F" w14:textId="4219AD8D" w:rsidR="00EF4B1F" w:rsidRPr="003F7E31" w:rsidRDefault="00EF4B1F" w:rsidP="00EF4B1F">
            <w:pPr>
              <w:suppressAutoHyphens w:val="0"/>
              <w:jc w:val="left"/>
              <w:rPr>
                <w:i/>
                <w:iCs/>
              </w:rPr>
            </w:pPr>
            <w:r w:rsidRPr="003F7E31">
              <w:rPr>
                <w:i/>
                <w:iCs/>
              </w:rPr>
              <w:t>[</w:t>
            </w:r>
            <w:proofErr w:type="gramStart"/>
            <w:r w:rsidRPr="003F7E31">
              <w:rPr>
                <w:i/>
                <w:iCs/>
              </w:rPr>
              <w:t>nom</w:t>
            </w:r>
            <w:proofErr w:type="gramEnd"/>
            <w:r w:rsidRPr="003F7E31">
              <w:rPr>
                <w:i/>
                <w:iCs/>
              </w:rPr>
              <w:t>]</w:t>
            </w:r>
          </w:p>
        </w:tc>
        <w:tc>
          <w:tcPr>
            <w:tcW w:w="2614" w:type="dxa"/>
            <w:tcBorders>
              <w:top w:val="single" w:sz="4" w:space="0" w:color="auto"/>
              <w:left w:val="single" w:sz="4" w:space="0" w:color="auto"/>
              <w:bottom w:val="single" w:sz="4" w:space="0" w:color="auto"/>
              <w:right w:val="single" w:sz="4" w:space="0" w:color="auto"/>
            </w:tcBorders>
            <w:vAlign w:val="center"/>
          </w:tcPr>
          <w:p w14:paraId="20B7BF8C" w14:textId="4CC91E74" w:rsidR="00EF4B1F" w:rsidRPr="00C345FF" w:rsidRDefault="00EF4B1F" w:rsidP="00EF4B1F">
            <w:pPr>
              <w:suppressAutoHyphens w:val="0"/>
              <w:jc w:val="left"/>
              <w:rPr>
                <w:highlight w:val="yellow"/>
              </w:rPr>
            </w:pPr>
            <w:r w:rsidRPr="00C345FF">
              <w:rPr>
                <w:i/>
                <w:iCs/>
                <w:highlight w:val="yellow"/>
              </w:rPr>
              <w:t>Montant reçu au titre de cette DP</w:t>
            </w:r>
          </w:p>
        </w:tc>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929A9E" w14:textId="2C1016ED" w:rsidR="00EF4B1F" w:rsidRPr="003F7E31" w:rsidRDefault="00101B79" w:rsidP="00EF4B1F">
            <w:pPr>
              <w:suppressAutoHyphens w:val="0"/>
              <w:jc w:val="left"/>
            </w:pPr>
            <w:r w:rsidRPr="003F7E31">
              <w:t>Montant du f</w:t>
            </w:r>
            <w:r w:rsidR="00EF4B1F" w:rsidRPr="003F7E31">
              <w:t xml:space="preserve">inanceur privé externe 3 </w:t>
            </w:r>
          </w:p>
          <w:p w14:paraId="443C1B27" w14:textId="00FD2E75" w:rsidR="00EF4B1F" w:rsidRPr="003F7E31" w:rsidRDefault="00EF4B1F" w:rsidP="00EF4B1F">
            <w:pPr>
              <w:suppressAutoHyphens w:val="0"/>
              <w:jc w:val="left"/>
            </w:pPr>
            <w:r w:rsidRPr="003F7E31">
              <w:t xml:space="preserve">Nom du </w:t>
            </w:r>
            <w:proofErr w:type="spellStart"/>
            <w:r w:rsidRPr="003F7E31">
              <w:t>cofinanceur</w:t>
            </w:r>
            <w:proofErr w:type="spellEnd"/>
            <w:r w:rsidRPr="003F7E31">
              <w:t xml:space="preserve"> : </w:t>
            </w:r>
            <w:r w:rsidRPr="003F7E31">
              <w:rPr>
                <w:i/>
                <w:iCs/>
              </w:rPr>
              <w:t>[nom]</w:t>
            </w:r>
          </w:p>
        </w:tc>
        <w:tc>
          <w:tcPr>
            <w:tcW w:w="2614" w:type="dxa"/>
            <w:tcBorders>
              <w:top w:val="single" w:sz="4" w:space="0" w:color="auto"/>
              <w:left w:val="single" w:sz="4" w:space="0" w:color="auto"/>
              <w:bottom w:val="single" w:sz="4" w:space="0" w:color="auto"/>
              <w:right w:val="single" w:sz="4" w:space="0" w:color="auto"/>
            </w:tcBorders>
            <w:vAlign w:val="center"/>
          </w:tcPr>
          <w:p w14:paraId="50EA70F9" w14:textId="7D71E7B2" w:rsidR="00EF4B1F" w:rsidRPr="00C345FF" w:rsidRDefault="00EF4B1F" w:rsidP="00EF4B1F">
            <w:pPr>
              <w:suppressAutoHyphens w:val="0"/>
              <w:jc w:val="left"/>
              <w:rPr>
                <w:highlight w:val="yellow"/>
              </w:rPr>
            </w:pPr>
            <w:r w:rsidRPr="00C345FF">
              <w:rPr>
                <w:i/>
                <w:iCs/>
                <w:highlight w:val="yellow"/>
              </w:rPr>
              <w:t>Montant reçu au titre de cette DP</w:t>
            </w:r>
          </w:p>
        </w:tc>
      </w:tr>
      <w:tr w:rsidR="00EF4B1F" w14:paraId="34585C6E" w14:textId="77777777" w:rsidTr="00AC6397">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7432E5" w14:textId="5723C89B" w:rsidR="00EF4B1F" w:rsidRPr="003F7E31" w:rsidRDefault="00101B79" w:rsidP="00EF4B1F">
            <w:pPr>
              <w:suppressAutoHyphens w:val="0"/>
              <w:jc w:val="left"/>
            </w:pPr>
            <w:r w:rsidRPr="003F7E31">
              <w:t xml:space="preserve">Montant du </w:t>
            </w:r>
            <w:proofErr w:type="spellStart"/>
            <w:r w:rsidRPr="003F7E31">
              <w:t>cofinanceur</w:t>
            </w:r>
            <w:proofErr w:type="spellEnd"/>
            <w:r w:rsidRPr="003F7E31">
              <w:t xml:space="preserve"> public autre que FEADER /Région </w:t>
            </w:r>
            <w:r w:rsidR="00EF4B1F" w:rsidRPr="003F7E31">
              <w:t>2</w:t>
            </w:r>
          </w:p>
          <w:p w14:paraId="67DA6E9F" w14:textId="1169419E" w:rsidR="00EF4B1F" w:rsidRPr="003F7E31" w:rsidRDefault="00EF4B1F" w:rsidP="00EF4B1F">
            <w:pPr>
              <w:suppressAutoHyphens w:val="0"/>
              <w:jc w:val="left"/>
            </w:pPr>
            <w:r w:rsidRPr="003F7E31">
              <w:t xml:space="preserve">Nom du </w:t>
            </w:r>
            <w:proofErr w:type="spellStart"/>
            <w:r w:rsidRPr="003F7E31">
              <w:t>cofinanceur</w:t>
            </w:r>
            <w:proofErr w:type="spellEnd"/>
            <w:r w:rsidRPr="003F7E31">
              <w:t xml:space="preserve"> : </w:t>
            </w:r>
            <w:r w:rsidRPr="003F7E31">
              <w:rPr>
                <w:i/>
                <w:iCs/>
              </w:rPr>
              <w:t>[nom]</w:t>
            </w:r>
          </w:p>
        </w:tc>
        <w:tc>
          <w:tcPr>
            <w:tcW w:w="2614" w:type="dxa"/>
            <w:tcBorders>
              <w:top w:val="single" w:sz="4" w:space="0" w:color="auto"/>
              <w:left w:val="single" w:sz="4" w:space="0" w:color="auto"/>
              <w:bottom w:val="single" w:sz="4" w:space="0" w:color="auto"/>
              <w:right w:val="single" w:sz="4" w:space="0" w:color="auto"/>
            </w:tcBorders>
            <w:vAlign w:val="center"/>
          </w:tcPr>
          <w:p w14:paraId="41D2AEFD" w14:textId="216BE3A4" w:rsidR="00EF4B1F" w:rsidRPr="00C345FF" w:rsidRDefault="00EF4B1F" w:rsidP="00EF4B1F">
            <w:pPr>
              <w:suppressAutoHyphens w:val="0"/>
              <w:jc w:val="left"/>
              <w:rPr>
                <w:highlight w:val="yellow"/>
              </w:rPr>
            </w:pPr>
            <w:r w:rsidRPr="00C345FF">
              <w:rPr>
                <w:i/>
                <w:iCs/>
                <w:highlight w:val="yellow"/>
              </w:rPr>
              <w:t>Montant reçu au titre de cette DP</w:t>
            </w:r>
          </w:p>
        </w:tc>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A9008F6" w14:textId="3A7404EC" w:rsidR="00EF4B1F" w:rsidRPr="003F7E31" w:rsidRDefault="00101B79" w:rsidP="00EF4B1F">
            <w:pPr>
              <w:suppressAutoHyphens w:val="0"/>
              <w:jc w:val="left"/>
            </w:pPr>
            <w:r w:rsidRPr="003F7E31">
              <w:t>Montant de l’a</w:t>
            </w:r>
            <w:r w:rsidR="00EF4B1F" w:rsidRPr="003F7E31">
              <w:t>pport du porteur de projet (autofinancement et emprunt)</w:t>
            </w:r>
          </w:p>
        </w:tc>
        <w:tc>
          <w:tcPr>
            <w:tcW w:w="2614" w:type="dxa"/>
            <w:tcBorders>
              <w:top w:val="single" w:sz="4" w:space="0" w:color="auto"/>
              <w:left w:val="single" w:sz="4" w:space="0" w:color="auto"/>
              <w:bottom w:val="single" w:sz="4" w:space="0" w:color="auto"/>
              <w:right w:val="single" w:sz="4" w:space="0" w:color="auto"/>
            </w:tcBorders>
            <w:vAlign w:val="center"/>
          </w:tcPr>
          <w:p w14:paraId="12B4922C" w14:textId="15D29399" w:rsidR="00EF4B1F" w:rsidRPr="00C345FF" w:rsidRDefault="00EF4B1F" w:rsidP="00EF4B1F">
            <w:pPr>
              <w:suppressAutoHyphens w:val="0"/>
              <w:jc w:val="left"/>
              <w:rPr>
                <w:highlight w:val="yellow"/>
              </w:rPr>
            </w:pPr>
            <w:r w:rsidRPr="00C345FF">
              <w:rPr>
                <w:i/>
                <w:iCs/>
                <w:highlight w:val="yellow"/>
              </w:rPr>
              <w:t>Montant reçu au titre de cette DP</w:t>
            </w:r>
          </w:p>
        </w:tc>
      </w:tr>
      <w:tr w:rsidR="00EF4B1F" w14:paraId="13DCCC8E" w14:textId="77777777" w:rsidTr="00AC6397">
        <w:tc>
          <w:tcPr>
            <w:tcW w:w="261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927215" w14:textId="0C5D992D" w:rsidR="00EF4B1F" w:rsidRPr="003F7E31" w:rsidRDefault="00101B79" w:rsidP="00EF4B1F">
            <w:pPr>
              <w:suppressAutoHyphens w:val="0"/>
              <w:jc w:val="left"/>
            </w:pPr>
            <w:r w:rsidRPr="003F7E31">
              <w:t xml:space="preserve">Montant du </w:t>
            </w:r>
            <w:proofErr w:type="spellStart"/>
            <w:r w:rsidRPr="003F7E31">
              <w:t>cofinanceur</w:t>
            </w:r>
            <w:proofErr w:type="spellEnd"/>
            <w:r w:rsidRPr="003F7E31">
              <w:t xml:space="preserve"> public autre que FEADER /Région</w:t>
            </w:r>
            <w:r w:rsidR="00EF4B1F" w:rsidRPr="003F7E31">
              <w:t xml:space="preserve"> </w:t>
            </w:r>
            <w:r w:rsidRPr="003F7E31">
              <w:t>3</w:t>
            </w:r>
            <w:r w:rsidR="00EF4B1F" w:rsidRPr="003F7E31">
              <w:t xml:space="preserve"> </w:t>
            </w:r>
          </w:p>
          <w:p w14:paraId="1DC5F59D" w14:textId="399A1E6A" w:rsidR="00EF4B1F" w:rsidRPr="003F7E31" w:rsidRDefault="00EF4B1F" w:rsidP="00EF4B1F">
            <w:pPr>
              <w:suppressAutoHyphens w:val="0"/>
              <w:jc w:val="left"/>
            </w:pPr>
            <w:r w:rsidRPr="003F7E31">
              <w:t xml:space="preserve">Nom du </w:t>
            </w:r>
            <w:proofErr w:type="spellStart"/>
            <w:r w:rsidRPr="003F7E31">
              <w:t>cofinanceur</w:t>
            </w:r>
            <w:proofErr w:type="spellEnd"/>
            <w:r w:rsidRPr="003F7E31">
              <w:t xml:space="preserve"> : </w:t>
            </w:r>
            <w:r w:rsidRPr="003F7E31">
              <w:rPr>
                <w:i/>
                <w:iCs/>
              </w:rPr>
              <w:t>[nom]</w:t>
            </w:r>
          </w:p>
        </w:tc>
        <w:tc>
          <w:tcPr>
            <w:tcW w:w="2614" w:type="dxa"/>
            <w:tcBorders>
              <w:top w:val="single" w:sz="4" w:space="0" w:color="auto"/>
              <w:left w:val="single" w:sz="4" w:space="0" w:color="auto"/>
              <w:bottom w:val="single" w:sz="4" w:space="0" w:color="auto"/>
              <w:right w:val="single" w:sz="4" w:space="0" w:color="auto"/>
            </w:tcBorders>
            <w:vAlign w:val="center"/>
          </w:tcPr>
          <w:p w14:paraId="4E6C3B49" w14:textId="13140E69" w:rsidR="00EF4B1F" w:rsidRPr="00C345FF" w:rsidRDefault="00EF4B1F" w:rsidP="00EF4B1F">
            <w:pPr>
              <w:suppressAutoHyphens w:val="0"/>
              <w:jc w:val="left"/>
              <w:rPr>
                <w:highlight w:val="yellow"/>
              </w:rPr>
            </w:pPr>
            <w:r w:rsidRPr="00C345FF">
              <w:rPr>
                <w:i/>
                <w:iCs/>
                <w:highlight w:val="yellow"/>
              </w:rPr>
              <w:t>Montant reçu au titre de cette DP</w:t>
            </w:r>
          </w:p>
        </w:tc>
        <w:tc>
          <w:tcPr>
            <w:tcW w:w="2614" w:type="dxa"/>
            <w:tcBorders>
              <w:top w:val="single" w:sz="4" w:space="0" w:color="auto"/>
              <w:left w:val="single" w:sz="4" w:space="0" w:color="auto"/>
              <w:bottom w:val="single" w:sz="4" w:space="0" w:color="auto"/>
              <w:right w:val="single" w:sz="4" w:space="0" w:color="FFFFFF" w:themeColor="background1"/>
            </w:tcBorders>
            <w:vAlign w:val="center"/>
          </w:tcPr>
          <w:p w14:paraId="292B42A7" w14:textId="77777777" w:rsidR="00EF4B1F" w:rsidRPr="003F7E31" w:rsidRDefault="00EF4B1F" w:rsidP="00EF4B1F">
            <w:pPr>
              <w:suppressAutoHyphens w:val="0"/>
              <w:jc w:val="left"/>
            </w:pPr>
          </w:p>
        </w:tc>
        <w:tc>
          <w:tcPr>
            <w:tcW w:w="2614"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BA8C00E" w14:textId="77777777" w:rsidR="00EF4B1F" w:rsidRDefault="00EF4B1F" w:rsidP="00EF4B1F">
            <w:pPr>
              <w:suppressAutoHyphens w:val="0"/>
              <w:jc w:val="left"/>
            </w:pPr>
          </w:p>
        </w:tc>
      </w:tr>
    </w:tbl>
    <w:p w14:paraId="6CABE2BC" w14:textId="77777777" w:rsidR="00586600" w:rsidRDefault="00586600">
      <w:pPr>
        <w:suppressAutoHyphens w:val="0"/>
        <w:jc w:val="left"/>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8353"/>
      </w:tblGrid>
      <w:tr w:rsidR="00C17D7A" w:rsidRPr="00873BAB" w14:paraId="35943F2C" w14:textId="77777777" w:rsidTr="658AC618">
        <w:trPr>
          <w:trHeight w:val="397"/>
          <w:jc w:val="center"/>
        </w:trPr>
        <w:tc>
          <w:tcPr>
            <w:tcW w:w="10490" w:type="dxa"/>
            <w:gridSpan w:val="2"/>
            <w:shd w:val="clear" w:color="auto" w:fill="385623" w:themeFill="accent6" w:themeFillShade="80"/>
            <w:vAlign w:val="center"/>
          </w:tcPr>
          <w:p w14:paraId="14DB212C" w14:textId="2989B9D5" w:rsidR="00C17D7A" w:rsidRPr="00E92564" w:rsidRDefault="00C17D7A">
            <w:pPr>
              <w:pStyle w:val="Titre1FEADER23-27"/>
              <w:jc w:val="center"/>
              <w:rPr>
                <w:sz w:val="20"/>
              </w:rPr>
            </w:pPr>
            <w:r>
              <w:rPr>
                <w:rFonts w:eastAsia="Calibri" w:cs="Calibri"/>
                <w:bCs w:val="0"/>
                <w:caps/>
                <w:color w:val="FFFFFF" w:themeColor="background1"/>
                <w:sz w:val="24"/>
                <w:szCs w:val="24"/>
                <w:u w:val="none"/>
                <w:lang w:eastAsia="en-US"/>
              </w:rPr>
              <w:lastRenderedPageBreak/>
              <w:t>indicateurs</w:t>
            </w:r>
          </w:p>
        </w:tc>
      </w:tr>
      <w:tr w:rsidR="00F17DC5" w:rsidRPr="00873BAB" w14:paraId="018549DA" w14:textId="77777777" w:rsidTr="00AC6397">
        <w:trPr>
          <w:trHeight w:val="675"/>
          <w:jc w:val="center"/>
        </w:trPr>
        <w:tc>
          <w:tcPr>
            <w:tcW w:w="10490"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34CA57F" w14:textId="5475B78B" w:rsidR="0084263E" w:rsidRDefault="00EF66DA">
            <w:pPr>
              <w:jc w:val="center"/>
              <w:rPr>
                <w:rFonts w:cs="Arial"/>
              </w:rPr>
            </w:pPr>
            <w:r w:rsidRPr="00AC6397">
              <w:rPr>
                <w:rFonts w:cs="Arial"/>
                <w:b/>
                <w:bCs/>
              </w:rPr>
              <w:t>I</w:t>
            </w:r>
            <w:r w:rsidR="009A6D4E" w:rsidRPr="00AC6397">
              <w:rPr>
                <w:rFonts w:cs="Arial"/>
                <w:b/>
                <w:bCs/>
              </w:rPr>
              <w:t xml:space="preserve">ndicateurs de </w:t>
            </w:r>
            <w:r w:rsidR="0054555F" w:rsidRPr="00AC6397">
              <w:rPr>
                <w:rFonts w:cs="Arial"/>
                <w:b/>
                <w:bCs/>
              </w:rPr>
              <w:t>réalisation</w:t>
            </w:r>
            <w:r w:rsidR="009A6D4E" w:rsidRPr="00AC6397">
              <w:rPr>
                <w:rFonts w:cs="Arial"/>
                <w:b/>
                <w:bCs/>
              </w:rPr>
              <w:t xml:space="preserve"> associés à l’intervention 7</w:t>
            </w:r>
            <w:r w:rsidR="003C6194">
              <w:rPr>
                <w:rFonts w:cs="Arial"/>
                <w:b/>
                <w:bCs/>
              </w:rPr>
              <w:t xml:space="preserve">3.03 </w:t>
            </w:r>
            <w:r w:rsidR="0054555F">
              <w:rPr>
                <w:rFonts w:cs="Arial"/>
              </w:rPr>
              <w:t xml:space="preserve">: </w:t>
            </w:r>
          </w:p>
          <w:p w14:paraId="2B629F48" w14:textId="243D887D" w:rsidR="009A6D4E" w:rsidRPr="00E92564" w:rsidRDefault="003C6194" w:rsidP="0084263E">
            <w:pPr>
              <w:jc w:val="center"/>
              <w:rPr>
                <w:rFonts w:cs="Arial"/>
              </w:rPr>
            </w:pPr>
            <w:r w:rsidRPr="003C6194">
              <w:rPr>
                <w:rFonts w:cs="Arial"/>
              </w:rPr>
              <w:t>O.24 Nombre d’opérations ou d’unités bénéficiant d’une aide en faveur d’investissements productifs en dehors des exploitations au titre du FEADE</w:t>
            </w:r>
            <w:r>
              <w:rPr>
                <w:rFonts w:cs="Arial"/>
              </w:rPr>
              <w:t>R</w:t>
            </w:r>
          </w:p>
        </w:tc>
      </w:tr>
      <w:tr w:rsidR="00CF215C" w:rsidRPr="00867FCE" w14:paraId="602C896E" w14:textId="77777777" w:rsidTr="658AC618">
        <w:trPr>
          <w:jc w:val="center"/>
        </w:trPr>
        <w:tc>
          <w:tcPr>
            <w:tcW w:w="2137" w:type="dxa"/>
            <w:shd w:val="clear" w:color="auto" w:fill="E2EFD9" w:themeFill="accent6" w:themeFillTint="33"/>
            <w:vAlign w:val="center"/>
          </w:tcPr>
          <w:p w14:paraId="3BF0D7D4" w14:textId="5068CC7B" w:rsidR="00CF215C" w:rsidRDefault="00CF215C">
            <w:pPr>
              <w:rPr>
                <w:rFonts w:cs="Arial"/>
              </w:rPr>
            </w:pPr>
            <w:r>
              <w:rPr>
                <w:rFonts w:cs="Arial"/>
              </w:rPr>
              <w:t>Unité de mesure</w:t>
            </w:r>
          </w:p>
        </w:tc>
        <w:tc>
          <w:tcPr>
            <w:tcW w:w="8353" w:type="dxa"/>
            <w:vAlign w:val="center"/>
          </w:tcPr>
          <w:p w14:paraId="2194AFE4" w14:textId="5F796B0A" w:rsidR="00CF215C" w:rsidRPr="00AC6397" w:rsidRDefault="002620ED" w:rsidP="658AC618">
            <w:pPr>
              <w:rPr>
                <w:rFonts w:cs="Arial"/>
                <w:highlight w:val="yellow"/>
              </w:rPr>
            </w:pPr>
            <w:r>
              <w:rPr>
                <w:rFonts w:cs="Arial"/>
              </w:rPr>
              <w:t>Nombre d'opérations</w:t>
            </w:r>
          </w:p>
        </w:tc>
      </w:tr>
      <w:tr w:rsidR="002620ED" w:rsidRPr="00867FCE" w14:paraId="5A6D64FC" w14:textId="77777777" w:rsidTr="658AC618">
        <w:trPr>
          <w:jc w:val="center"/>
        </w:trPr>
        <w:tc>
          <w:tcPr>
            <w:tcW w:w="2137" w:type="dxa"/>
            <w:shd w:val="clear" w:color="auto" w:fill="E2EFD9" w:themeFill="accent6" w:themeFillTint="33"/>
            <w:vAlign w:val="center"/>
          </w:tcPr>
          <w:p w14:paraId="162FF607" w14:textId="6E0CAFCC" w:rsidR="002620ED" w:rsidRPr="658AC618" w:rsidRDefault="002620ED">
            <w:pPr>
              <w:rPr>
                <w:rFonts w:cs="Arial"/>
              </w:rPr>
            </w:pPr>
            <w:r>
              <w:rPr>
                <w:rFonts w:cs="Arial"/>
              </w:rPr>
              <w:t>Justificatif(s) de l’indicateur</w:t>
            </w:r>
          </w:p>
        </w:tc>
        <w:tc>
          <w:tcPr>
            <w:tcW w:w="8353" w:type="dxa"/>
            <w:vAlign w:val="center"/>
          </w:tcPr>
          <w:p w14:paraId="11DE9611" w14:textId="60BC8213" w:rsidR="009C4BEB" w:rsidRPr="00C345FF" w:rsidRDefault="009C4BEB" w:rsidP="009C4BEB">
            <w:pPr>
              <w:rPr>
                <w:rFonts w:cs="Arial"/>
                <w:i/>
                <w:highlight w:val="yellow"/>
              </w:rPr>
            </w:pPr>
            <w:r w:rsidRPr="00C345FF">
              <w:rPr>
                <w:rFonts w:cs="Arial"/>
                <w:i/>
                <w:highlight w:val="yellow"/>
              </w:rPr>
              <w:t xml:space="preserve">Pas de justificatifs spécifiques requis. </w:t>
            </w:r>
          </w:p>
          <w:p w14:paraId="48FE2F67" w14:textId="232FBF3A" w:rsidR="002620ED" w:rsidRPr="00C345FF" w:rsidRDefault="009C4BEB" w:rsidP="009C4BEB">
            <w:pPr>
              <w:rPr>
                <w:rFonts w:cs="Arial"/>
                <w:highlight w:val="yellow"/>
              </w:rPr>
            </w:pPr>
            <w:r w:rsidRPr="00C345FF">
              <w:rPr>
                <w:rFonts w:cs="Arial"/>
                <w:i/>
                <w:highlight w:val="yellow"/>
              </w:rPr>
              <w:t>L’indicateur est valorisé à partir du moment où l’éligibilité des dépenses a été certifiée et donne lieu à paiement</w:t>
            </w:r>
          </w:p>
        </w:tc>
      </w:tr>
      <w:tr w:rsidR="00C17D7A" w:rsidRPr="00867FCE" w14:paraId="6B76A33E" w14:textId="77777777" w:rsidTr="658AC618">
        <w:trPr>
          <w:jc w:val="center"/>
        </w:trPr>
        <w:tc>
          <w:tcPr>
            <w:tcW w:w="2137" w:type="dxa"/>
            <w:shd w:val="clear" w:color="auto" w:fill="E2EFD9" w:themeFill="accent6" w:themeFillTint="33"/>
            <w:vAlign w:val="center"/>
          </w:tcPr>
          <w:p w14:paraId="716EE89D" w14:textId="162F8C8F" w:rsidR="00C17D7A" w:rsidRPr="00E92564" w:rsidRDefault="00BB614C">
            <w:pPr>
              <w:rPr>
                <w:rFonts w:cs="Arial"/>
              </w:rPr>
            </w:pPr>
            <w:r w:rsidRPr="658AC618">
              <w:rPr>
                <w:rFonts w:cs="Arial"/>
              </w:rPr>
              <w:t xml:space="preserve">Valeur prévisionnelle </w:t>
            </w:r>
            <w:r w:rsidR="0084263E" w:rsidRPr="658AC618">
              <w:rPr>
                <w:rFonts w:cs="Arial"/>
              </w:rPr>
              <w:t>conventionnée</w:t>
            </w:r>
          </w:p>
        </w:tc>
        <w:tc>
          <w:tcPr>
            <w:tcW w:w="8353" w:type="dxa"/>
            <w:vAlign w:val="center"/>
          </w:tcPr>
          <w:p w14:paraId="46DEC69F" w14:textId="36CC21D5" w:rsidR="00C17D7A" w:rsidRPr="00C345FF" w:rsidRDefault="00A13750">
            <w:pPr>
              <w:rPr>
                <w:rFonts w:cs="Arial"/>
                <w:highlight w:val="yellow"/>
              </w:rPr>
            </w:pPr>
            <w:r w:rsidRPr="00C345FF">
              <w:rPr>
                <w:rFonts w:cs="Arial"/>
                <w:i/>
                <w:iCs/>
                <w:highlight w:val="yellow"/>
              </w:rPr>
              <w:t>[</w:t>
            </w:r>
            <w:r w:rsidR="00CF215C" w:rsidRPr="00C345FF">
              <w:rPr>
                <w:rFonts w:cs="Arial"/>
                <w:i/>
                <w:iCs/>
                <w:highlight w:val="yellow"/>
              </w:rPr>
              <w:t>N</w:t>
            </w:r>
            <w:r w:rsidRPr="00C345FF">
              <w:rPr>
                <w:rFonts w:cs="Arial"/>
                <w:i/>
                <w:iCs/>
                <w:highlight w:val="yellow"/>
              </w:rPr>
              <w:t>ombre]</w:t>
            </w:r>
            <w:r w:rsidRPr="00C345FF">
              <w:rPr>
                <w:rFonts w:cs="Arial"/>
                <w:highlight w:val="yellow"/>
              </w:rPr>
              <w:t xml:space="preserve"> </w:t>
            </w:r>
          </w:p>
        </w:tc>
      </w:tr>
      <w:tr w:rsidR="00C17D7A" w:rsidRPr="00873BAB" w14:paraId="61648A4A" w14:textId="77777777" w:rsidTr="658AC618">
        <w:trPr>
          <w:jc w:val="center"/>
        </w:trPr>
        <w:tc>
          <w:tcPr>
            <w:tcW w:w="2137" w:type="dxa"/>
            <w:shd w:val="clear" w:color="auto" w:fill="E2EFD9" w:themeFill="accent6" w:themeFillTint="33"/>
            <w:vAlign w:val="center"/>
          </w:tcPr>
          <w:p w14:paraId="4161676D" w14:textId="0C2E72B9" w:rsidR="00C17D7A" w:rsidRPr="006531AB" w:rsidRDefault="002F4BBD">
            <w:pPr>
              <w:rPr>
                <w:rFonts w:cs="Arial"/>
              </w:rPr>
            </w:pPr>
            <w:r w:rsidRPr="003C6194">
              <w:rPr>
                <w:rFonts w:cs="Arial"/>
              </w:rPr>
              <w:t>Nombre d’opérations ou d’unités bénéficiant d’une aide en faveur d’investissements productifs en dehors des exploitations au titre du FEADE</w:t>
            </w:r>
            <w:r>
              <w:rPr>
                <w:rFonts w:cs="Arial"/>
              </w:rPr>
              <w:t>R</w:t>
            </w:r>
            <w:r w:rsidRPr="00AC6397">
              <w:rPr>
                <w:rFonts w:cs="Arial"/>
              </w:rPr>
              <w:t xml:space="preserve"> </w:t>
            </w:r>
            <w:r w:rsidR="006531AB" w:rsidRPr="00AC6397">
              <w:rPr>
                <w:rFonts w:cs="Arial"/>
              </w:rPr>
              <w:t>pour lesquelles un paiement a été effectué au titre de cette DP</w:t>
            </w:r>
          </w:p>
        </w:tc>
        <w:tc>
          <w:tcPr>
            <w:tcW w:w="8353" w:type="dxa"/>
            <w:vAlign w:val="center"/>
          </w:tcPr>
          <w:p w14:paraId="17FD962E" w14:textId="77777777" w:rsidR="00956218" w:rsidRPr="00C345FF" w:rsidRDefault="00956218" w:rsidP="00956218">
            <w:pPr>
              <w:rPr>
                <w:rFonts w:cs="Arial"/>
                <w:i/>
                <w:iCs/>
                <w:highlight w:val="yellow"/>
              </w:rPr>
            </w:pPr>
            <w:r w:rsidRPr="00C345FF">
              <w:rPr>
                <w:rFonts w:cs="Arial"/>
                <w:i/>
                <w:iCs/>
                <w:highlight w:val="yellow"/>
              </w:rPr>
              <w:t xml:space="preserve">[Nombre] </w:t>
            </w:r>
          </w:p>
          <w:p w14:paraId="5EF2D9BC" w14:textId="77777777" w:rsidR="00565C72" w:rsidRPr="00C345FF" w:rsidRDefault="00565C72" w:rsidP="00565C72">
            <w:pPr>
              <w:rPr>
                <w:rFonts w:cs="Arial"/>
                <w:i/>
                <w:highlight w:val="yellow"/>
              </w:rPr>
            </w:pPr>
            <w:r w:rsidRPr="00C345FF">
              <w:rPr>
                <w:rFonts w:cs="Arial"/>
                <w:i/>
                <w:highlight w:val="yellow"/>
              </w:rPr>
              <w:t xml:space="preserve">Chaque opération compte pour 1 unité de réalisation.  </w:t>
            </w:r>
          </w:p>
          <w:p w14:paraId="50C99BA3" w14:textId="512B57F1" w:rsidR="00C17D7A" w:rsidRPr="00C345FF" w:rsidRDefault="00565C72" w:rsidP="00565C72">
            <w:pPr>
              <w:rPr>
                <w:rFonts w:cs="Arial"/>
                <w:highlight w:val="yellow"/>
              </w:rPr>
            </w:pPr>
            <w:r w:rsidRPr="00C345FF">
              <w:rPr>
                <w:rFonts w:cs="Arial"/>
                <w:i/>
                <w:highlight w:val="yellow"/>
              </w:rPr>
              <w:t>Renseigner 1 dans le champ.</w:t>
            </w:r>
            <w:r w:rsidRPr="00C345FF">
              <w:rPr>
                <w:rFonts w:cs="Arial"/>
                <w:i/>
                <w:iCs/>
                <w:highlight w:val="yellow"/>
              </w:rPr>
              <w:t xml:space="preserve">  </w:t>
            </w:r>
          </w:p>
        </w:tc>
      </w:tr>
      <w:tr w:rsidR="00AE544D" w:rsidRPr="00873BAB" w14:paraId="53DC8BDB" w14:textId="77777777" w:rsidTr="658AC618">
        <w:trPr>
          <w:jc w:val="center"/>
        </w:trPr>
        <w:tc>
          <w:tcPr>
            <w:tcW w:w="2137" w:type="dxa"/>
            <w:shd w:val="clear" w:color="auto" w:fill="E2EFD9" w:themeFill="accent6" w:themeFillTint="33"/>
            <w:vAlign w:val="center"/>
          </w:tcPr>
          <w:p w14:paraId="13F08DE1" w14:textId="709F8667" w:rsidR="00AE544D" w:rsidRPr="001262EB" w:rsidRDefault="00AE544D">
            <w:pPr>
              <w:rPr>
                <w:rFonts w:cs="Arial"/>
              </w:rPr>
            </w:pPr>
            <w:r w:rsidRPr="001262EB">
              <w:rPr>
                <w:rFonts w:cs="Arial"/>
              </w:rPr>
              <w:t>Commentaires</w:t>
            </w:r>
          </w:p>
        </w:tc>
        <w:tc>
          <w:tcPr>
            <w:tcW w:w="8353" w:type="dxa"/>
            <w:vAlign w:val="center"/>
          </w:tcPr>
          <w:p w14:paraId="4B5592AF" w14:textId="77777777" w:rsidR="00AE544D" w:rsidRPr="00C345FF" w:rsidRDefault="00AE544D">
            <w:pPr>
              <w:rPr>
                <w:rFonts w:cs="Arial"/>
                <w:i/>
                <w:iCs/>
                <w:highlight w:val="yellow"/>
              </w:rPr>
            </w:pPr>
            <w:r w:rsidRPr="00C345FF">
              <w:rPr>
                <w:rFonts w:cs="Arial"/>
                <w:i/>
                <w:iCs/>
                <w:highlight w:val="yellow"/>
              </w:rPr>
              <w:t xml:space="preserve">En cas </w:t>
            </w:r>
            <w:r w:rsidR="00352D86" w:rsidRPr="00C345FF">
              <w:rPr>
                <w:rFonts w:cs="Arial"/>
                <w:i/>
                <w:iCs/>
                <w:highlight w:val="yellow"/>
              </w:rPr>
              <w:t>d’écart avec la valeur conventionnée, veuillez</w:t>
            </w:r>
            <w:r w:rsidR="001009BF" w:rsidRPr="00C345FF">
              <w:rPr>
                <w:rFonts w:cs="Arial"/>
                <w:i/>
                <w:iCs/>
                <w:highlight w:val="yellow"/>
              </w:rPr>
              <w:t xml:space="preserve"> les justifier ici.</w:t>
            </w:r>
            <w:r w:rsidR="00EB7D0F" w:rsidRPr="00C345FF">
              <w:rPr>
                <w:rFonts w:cs="Arial"/>
                <w:i/>
                <w:iCs/>
                <w:highlight w:val="yellow"/>
              </w:rPr>
              <w:t xml:space="preserve"> </w:t>
            </w:r>
          </w:p>
          <w:p w14:paraId="0E7FB201" w14:textId="051E6D70" w:rsidR="00ED683E" w:rsidRPr="001262EB" w:rsidRDefault="00ED683E">
            <w:r w:rsidRPr="00C345FF">
              <w:rPr>
                <w:i/>
                <w:iCs/>
                <w:color w:val="000000"/>
                <w:highlight w:val="yellow"/>
              </w:rPr>
              <w:t>À noter que l’instructeur se réserve le droit de vous contacter à tout moment afin d’obtenir des informations ou des documents complémentaires.</w:t>
            </w:r>
          </w:p>
        </w:tc>
      </w:tr>
      <w:tr w:rsidR="007D69BF" w:rsidRPr="00E92564" w14:paraId="5CB24105" w14:textId="77777777" w:rsidTr="00AC6397">
        <w:trPr>
          <w:jc w:val="center"/>
        </w:trPr>
        <w:tc>
          <w:tcPr>
            <w:tcW w:w="10490"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1FC80134" w14:textId="709FF9C9" w:rsidR="007D69BF" w:rsidRDefault="007D69BF">
            <w:pPr>
              <w:jc w:val="center"/>
              <w:rPr>
                <w:rFonts w:cs="Arial"/>
              </w:rPr>
            </w:pPr>
            <w:r w:rsidRPr="00294ECB">
              <w:rPr>
                <w:rFonts w:cs="Arial"/>
                <w:b/>
                <w:bCs/>
              </w:rPr>
              <w:t xml:space="preserve">Indicateurs de </w:t>
            </w:r>
            <w:r>
              <w:rPr>
                <w:rFonts w:cs="Arial"/>
                <w:b/>
                <w:bCs/>
              </w:rPr>
              <w:t>résultat</w:t>
            </w:r>
            <w:r w:rsidRPr="00294ECB">
              <w:rPr>
                <w:rFonts w:cs="Arial"/>
                <w:b/>
                <w:bCs/>
              </w:rPr>
              <w:t xml:space="preserve"> associés à l’intervention </w:t>
            </w:r>
            <w:r w:rsidR="005E4F0F">
              <w:rPr>
                <w:rFonts w:cs="Arial"/>
                <w:b/>
                <w:bCs/>
              </w:rPr>
              <w:t>73.03</w:t>
            </w:r>
            <w:r>
              <w:rPr>
                <w:rFonts w:cs="Arial"/>
              </w:rPr>
              <w:t xml:space="preserve"> : </w:t>
            </w:r>
          </w:p>
          <w:p w14:paraId="56E2FA89" w14:textId="72CB8358" w:rsidR="007D69BF" w:rsidRPr="00E92564" w:rsidRDefault="003D5AF5">
            <w:pPr>
              <w:jc w:val="center"/>
              <w:rPr>
                <w:rFonts w:cs="Arial"/>
              </w:rPr>
            </w:pPr>
            <w:r w:rsidRPr="00496E45">
              <w:rPr>
                <w:lang w:eastAsia="fr-FR"/>
              </w:rPr>
              <w:t xml:space="preserve">R.39 Développement de l'économie rurale (off </w:t>
            </w:r>
            <w:proofErr w:type="spellStart"/>
            <w:r w:rsidRPr="00496E45">
              <w:rPr>
                <w:lang w:eastAsia="fr-FR"/>
              </w:rPr>
              <w:t>farm</w:t>
            </w:r>
            <w:proofErr w:type="spellEnd"/>
            <w:r w:rsidRPr="00496E45">
              <w:rPr>
                <w:lang w:eastAsia="fr-FR"/>
              </w:rPr>
              <w:t>) : Nombre d’entreprises rurales ayant reçu une aide pour leur développement</w:t>
            </w:r>
          </w:p>
        </w:tc>
      </w:tr>
      <w:tr w:rsidR="007D69BF" w14:paraId="048ACC1D" w14:textId="77777777" w:rsidTr="658AC618">
        <w:trPr>
          <w:jc w:val="center"/>
        </w:trPr>
        <w:tc>
          <w:tcPr>
            <w:tcW w:w="10490" w:type="dxa"/>
            <w:gridSpan w:val="2"/>
            <w:shd w:val="clear" w:color="auto" w:fill="FFFFFF" w:themeFill="background1"/>
            <w:vAlign w:val="center"/>
          </w:tcPr>
          <w:p w14:paraId="18693BAF" w14:textId="2D554112" w:rsidR="00571C19" w:rsidRPr="009720F3" w:rsidRDefault="007D69BF">
            <w:pPr>
              <w:rPr>
                <w:rFonts w:cs="Arial"/>
                <w:i/>
              </w:rPr>
            </w:pPr>
            <w:r w:rsidRPr="009720F3">
              <w:rPr>
                <w:rFonts w:cs="Arial"/>
                <w:i/>
              </w:rPr>
              <w:t xml:space="preserve">Ces indicateurs recensent le nombre </w:t>
            </w:r>
            <w:r w:rsidR="00030050" w:rsidRPr="009720F3">
              <w:rPr>
                <w:rFonts w:cs="Arial"/>
                <w:i/>
              </w:rPr>
              <w:t>structure</w:t>
            </w:r>
            <w:r w:rsidR="00F317A8">
              <w:rPr>
                <w:rFonts w:cs="Arial"/>
                <w:i/>
              </w:rPr>
              <w:t>s</w:t>
            </w:r>
            <w:r w:rsidR="00030050" w:rsidRPr="009720F3">
              <w:rPr>
                <w:rFonts w:cs="Arial"/>
                <w:i/>
              </w:rPr>
              <w:t xml:space="preserve"> soutenues qui répondent à la qualité d’entreprises rurales (ex</w:t>
            </w:r>
            <w:r w:rsidR="00030050" w:rsidRPr="009720F3">
              <w:rPr>
                <w:rFonts w:ascii="Times New Roman" w:hAnsi="Times New Roman"/>
                <w:i/>
              </w:rPr>
              <w:t> </w:t>
            </w:r>
            <w:r w:rsidR="00030050" w:rsidRPr="009720F3">
              <w:rPr>
                <w:rFonts w:cs="Arial"/>
                <w:i/>
              </w:rPr>
              <w:t>: une collectivité publique qui crée un marché communal</w:t>
            </w:r>
            <w:r w:rsidR="009B0616" w:rsidRPr="009720F3">
              <w:rPr>
                <w:rFonts w:cs="Arial"/>
                <w:i/>
              </w:rPr>
              <w:t xml:space="preserve"> n’est pas qualifiée d’entreprises rurales</w:t>
            </w:r>
            <w:r w:rsidR="00030050" w:rsidRPr="009720F3">
              <w:rPr>
                <w:rFonts w:cs="Arial"/>
                <w:i/>
              </w:rPr>
              <w:t>)</w:t>
            </w:r>
            <w:r w:rsidR="009B0616" w:rsidRPr="009720F3">
              <w:rPr>
                <w:rFonts w:cs="Arial"/>
                <w:i/>
              </w:rPr>
              <w:t>.</w:t>
            </w:r>
          </w:p>
          <w:p w14:paraId="05EA31F2" w14:textId="2A218301" w:rsidR="007D69BF" w:rsidRPr="009720F3" w:rsidRDefault="00DD08E7" w:rsidP="00AC6397">
            <w:pPr>
              <w:rPr>
                <w:rFonts w:cs="Arial"/>
              </w:rPr>
            </w:pPr>
            <w:r w:rsidRPr="009720F3">
              <w:rPr>
                <w:rFonts w:cs="Arial"/>
                <w:i/>
              </w:rPr>
              <w:t>P</w:t>
            </w:r>
            <w:r w:rsidR="007D69BF" w:rsidRPr="009720F3">
              <w:rPr>
                <w:rFonts w:cs="Arial"/>
                <w:i/>
              </w:rPr>
              <w:t xml:space="preserve">our justifier de la réalisation de cet indicateur, </w:t>
            </w:r>
            <w:r w:rsidR="00D9339D" w:rsidRPr="009720F3">
              <w:rPr>
                <w:rFonts w:cs="Arial"/>
                <w:i/>
              </w:rPr>
              <w:t>veillez</w:t>
            </w:r>
            <w:r w:rsidR="007D69BF" w:rsidRPr="009720F3">
              <w:rPr>
                <w:rFonts w:cs="Arial"/>
                <w:i/>
              </w:rPr>
              <w:t xml:space="preserve"> à joindre à votre demande de paiement </w:t>
            </w:r>
            <w:r w:rsidRPr="009720F3">
              <w:rPr>
                <w:rFonts w:cs="Arial"/>
                <w:i/>
              </w:rPr>
              <w:t>une description du projet mis en œuvre ainsi que la liste des bénéficiaires finaux effectifs le cas échéant</w:t>
            </w:r>
            <w:r w:rsidR="00AB5887" w:rsidRPr="009720F3">
              <w:rPr>
                <w:rFonts w:cs="Arial"/>
                <w:i/>
              </w:rPr>
              <w:t xml:space="preserve"> à renseigner sur l’annexe </w:t>
            </w:r>
            <w:r w:rsidR="0077357F" w:rsidRPr="009720F3">
              <w:rPr>
                <w:rFonts w:cs="Arial"/>
                <w:i/>
              </w:rPr>
              <w:t xml:space="preserve">« Liste des bénéficiaires finaux effectifs » </w:t>
            </w:r>
            <w:r w:rsidR="00AB5887" w:rsidRPr="009720F3">
              <w:rPr>
                <w:rFonts w:cs="Arial"/>
                <w:i/>
              </w:rPr>
              <w:t xml:space="preserve">présente dans </w:t>
            </w:r>
            <w:r w:rsidR="00EF57C7" w:rsidRPr="009720F3">
              <w:rPr>
                <w:rFonts w:cs="Arial"/>
                <w:i/>
              </w:rPr>
              <w:t>l</w:t>
            </w:r>
            <w:r w:rsidR="001262EB" w:rsidRPr="009720F3">
              <w:rPr>
                <w:rFonts w:cs="Arial"/>
                <w:i/>
              </w:rPr>
              <w:t>’annexe de complétude</w:t>
            </w:r>
            <w:r w:rsidR="00EF57C7" w:rsidRPr="009720F3">
              <w:rPr>
                <w:rFonts w:cs="Arial"/>
                <w:i/>
              </w:rPr>
              <w:t xml:space="preserve"> PJ.</w:t>
            </w:r>
          </w:p>
        </w:tc>
      </w:tr>
      <w:tr w:rsidR="00CF215C" w:rsidRPr="00E92564" w14:paraId="12F6980A" w14:textId="77777777" w:rsidTr="658AC618">
        <w:trPr>
          <w:jc w:val="center"/>
        </w:trPr>
        <w:tc>
          <w:tcPr>
            <w:tcW w:w="2137" w:type="dxa"/>
            <w:shd w:val="clear" w:color="auto" w:fill="E2EFD9" w:themeFill="accent6" w:themeFillTint="33"/>
            <w:vAlign w:val="center"/>
          </w:tcPr>
          <w:p w14:paraId="05994163" w14:textId="427ED64A" w:rsidR="00CF215C" w:rsidRDefault="00CF215C" w:rsidP="00CF215C">
            <w:pPr>
              <w:rPr>
                <w:rFonts w:cs="Arial"/>
              </w:rPr>
            </w:pPr>
            <w:r>
              <w:rPr>
                <w:rFonts w:cs="Arial"/>
              </w:rPr>
              <w:t>Unité de mesure</w:t>
            </w:r>
          </w:p>
        </w:tc>
        <w:tc>
          <w:tcPr>
            <w:tcW w:w="8353" w:type="dxa"/>
            <w:vAlign w:val="center"/>
          </w:tcPr>
          <w:p w14:paraId="636E210B" w14:textId="32817E0D" w:rsidR="00CF215C" w:rsidRPr="009720F3" w:rsidRDefault="00CF215C" w:rsidP="00CF215C">
            <w:pPr>
              <w:rPr>
                <w:rFonts w:cs="Arial"/>
                <w:i/>
              </w:rPr>
            </w:pPr>
            <w:r w:rsidRPr="009720F3">
              <w:rPr>
                <w:rFonts w:cs="Arial"/>
              </w:rPr>
              <w:t>Nombre d</w:t>
            </w:r>
            <w:r w:rsidR="0049578F" w:rsidRPr="009720F3">
              <w:rPr>
                <w:rFonts w:cs="Arial"/>
              </w:rPr>
              <w:t>’entreprises rurales</w:t>
            </w:r>
          </w:p>
        </w:tc>
      </w:tr>
      <w:tr w:rsidR="002620ED" w:rsidRPr="00E92564" w14:paraId="021E46E6" w14:textId="77777777" w:rsidTr="658AC618">
        <w:trPr>
          <w:jc w:val="center"/>
        </w:trPr>
        <w:tc>
          <w:tcPr>
            <w:tcW w:w="2137" w:type="dxa"/>
            <w:shd w:val="clear" w:color="auto" w:fill="E2EFD9" w:themeFill="accent6" w:themeFillTint="33"/>
            <w:vAlign w:val="center"/>
          </w:tcPr>
          <w:p w14:paraId="0249A4A3" w14:textId="47CC029D" w:rsidR="002620ED" w:rsidRDefault="002620ED" w:rsidP="00CF215C">
            <w:pPr>
              <w:rPr>
                <w:rFonts w:cs="Arial"/>
              </w:rPr>
            </w:pPr>
            <w:r>
              <w:rPr>
                <w:rFonts w:cs="Arial"/>
              </w:rPr>
              <w:t>Justificatif(s) de l’indicateur</w:t>
            </w:r>
          </w:p>
        </w:tc>
        <w:tc>
          <w:tcPr>
            <w:tcW w:w="8353" w:type="dxa"/>
            <w:vAlign w:val="center"/>
          </w:tcPr>
          <w:p w14:paraId="5E3DC0E7" w14:textId="5D9CFF0A" w:rsidR="002620ED" w:rsidRPr="00C345FF" w:rsidRDefault="002E09B6" w:rsidP="00CF215C">
            <w:pPr>
              <w:rPr>
                <w:rFonts w:cs="Arial"/>
                <w:i/>
                <w:highlight w:val="yellow"/>
              </w:rPr>
            </w:pPr>
            <w:r w:rsidRPr="00C345FF">
              <w:rPr>
                <w:rFonts w:cs="Arial"/>
                <w:i/>
                <w:highlight w:val="yellow"/>
              </w:rPr>
              <w:t>De</w:t>
            </w:r>
            <w:r w:rsidR="002620ED" w:rsidRPr="00C345FF">
              <w:rPr>
                <w:rFonts w:cs="Arial"/>
                <w:i/>
                <w:highlight w:val="yellow"/>
              </w:rPr>
              <w:t>scription du projet</w:t>
            </w:r>
            <w:r w:rsidR="00D20BB2" w:rsidRPr="00C345FF">
              <w:rPr>
                <w:rFonts w:cs="Arial"/>
                <w:i/>
                <w:highlight w:val="yellow"/>
              </w:rPr>
              <w:t xml:space="preserve"> mis en œuvre ainsi que la liste des bénéficiaires finaux effectifs le cas échéant</w:t>
            </w:r>
            <w:r w:rsidR="003A7128" w:rsidRPr="00C345FF">
              <w:rPr>
                <w:rFonts w:cs="Arial"/>
                <w:i/>
                <w:highlight w:val="yellow"/>
              </w:rPr>
              <w:t xml:space="preserve"> à renseigner sur l’annexe dédiée présente dans l</w:t>
            </w:r>
            <w:r w:rsidR="0077357F" w:rsidRPr="00C345FF">
              <w:rPr>
                <w:rFonts w:cs="Arial"/>
                <w:i/>
                <w:highlight w:val="yellow"/>
              </w:rPr>
              <w:t>’annexe de complétude</w:t>
            </w:r>
            <w:r w:rsidR="003A7128" w:rsidRPr="00C345FF">
              <w:rPr>
                <w:rFonts w:cs="Arial"/>
                <w:i/>
                <w:highlight w:val="yellow"/>
              </w:rPr>
              <w:t xml:space="preserve"> PJ.</w:t>
            </w:r>
            <w:r w:rsidR="00455A4B" w:rsidRPr="00C345FF">
              <w:rPr>
                <w:rFonts w:cs="Arial"/>
                <w:i/>
                <w:highlight w:val="yellow"/>
              </w:rPr>
              <w:t xml:space="preserve"> A noter que cette </w:t>
            </w:r>
            <w:r w:rsidR="004377F0" w:rsidRPr="00C345FF">
              <w:rPr>
                <w:rFonts w:cs="Arial"/>
                <w:i/>
                <w:highlight w:val="yellow"/>
              </w:rPr>
              <w:t>valeur</w:t>
            </w:r>
            <w:r w:rsidR="00455A4B" w:rsidRPr="00C345FF">
              <w:rPr>
                <w:rFonts w:cs="Arial"/>
                <w:i/>
                <w:highlight w:val="yellow"/>
              </w:rPr>
              <w:t xml:space="preserve"> doit être</w:t>
            </w:r>
            <w:r w:rsidR="004377F0" w:rsidRPr="00C345FF">
              <w:rPr>
                <w:rFonts w:cs="Arial"/>
                <w:i/>
                <w:highlight w:val="yellow"/>
              </w:rPr>
              <w:t xml:space="preserve"> cohérente avec les informations renseignées sur l’annexe </w:t>
            </w:r>
            <w:r w:rsidR="00BA0B25" w:rsidRPr="00C345FF">
              <w:rPr>
                <w:rFonts w:cs="Arial"/>
                <w:i/>
                <w:highlight w:val="yellow"/>
              </w:rPr>
              <w:t xml:space="preserve">Liste des </w:t>
            </w:r>
            <w:r w:rsidR="00123BC5" w:rsidRPr="00C345FF">
              <w:rPr>
                <w:rFonts w:cs="Arial"/>
                <w:i/>
                <w:highlight w:val="yellow"/>
              </w:rPr>
              <w:t>bénéficiaire</w:t>
            </w:r>
            <w:r w:rsidR="00BA0B25" w:rsidRPr="00C345FF">
              <w:rPr>
                <w:rFonts w:cs="Arial"/>
                <w:i/>
                <w:highlight w:val="yellow"/>
              </w:rPr>
              <w:t>s finaux effectifs.</w:t>
            </w:r>
          </w:p>
        </w:tc>
      </w:tr>
      <w:tr w:rsidR="00CF215C" w:rsidRPr="00E92564" w14:paraId="38717670" w14:textId="77777777" w:rsidTr="658AC618">
        <w:trPr>
          <w:jc w:val="center"/>
        </w:trPr>
        <w:tc>
          <w:tcPr>
            <w:tcW w:w="2137" w:type="dxa"/>
            <w:shd w:val="clear" w:color="auto" w:fill="E2EFD9" w:themeFill="accent6" w:themeFillTint="33"/>
            <w:vAlign w:val="center"/>
          </w:tcPr>
          <w:p w14:paraId="5BC514AE" w14:textId="77777777" w:rsidR="00CF215C" w:rsidRPr="00E92564" w:rsidRDefault="00CF215C" w:rsidP="00CF215C">
            <w:pPr>
              <w:rPr>
                <w:rFonts w:cs="Arial"/>
              </w:rPr>
            </w:pPr>
            <w:r>
              <w:rPr>
                <w:rFonts w:cs="Arial"/>
              </w:rPr>
              <w:t>Valeur prévisionnelle conventionnée</w:t>
            </w:r>
          </w:p>
        </w:tc>
        <w:tc>
          <w:tcPr>
            <w:tcW w:w="8353" w:type="dxa"/>
            <w:vAlign w:val="center"/>
          </w:tcPr>
          <w:p w14:paraId="32B72E21" w14:textId="014DBC47" w:rsidR="00CF215C" w:rsidRPr="00C345FF" w:rsidRDefault="00CF215C" w:rsidP="00CF215C">
            <w:pPr>
              <w:rPr>
                <w:rFonts w:cs="Arial"/>
                <w:highlight w:val="yellow"/>
              </w:rPr>
            </w:pPr>
            <w:r w:rsidRPr="00C345FF">
              <w:rPr>
                <w:rFonts w:cs="Arial"/>
                <w:i/>
                <w:iCs/>
                <w:highlight w:val="yellow"/>
              </w:rPr>
              <w:t>[Nombre]</w:t>
            </w:r>
          </w:p>
        </w:tc>
      </w:tr>
      <w:tr w:rsidR="00CF215C" w:rsidRPr="00E92564" w14:paraId="1A3EC5FF" w14:textId="77777777" w:rsidTr="00AC6397">
        <w:trPr>
          <w:jc w:val="center"/>
        </w:trPr>
        <w:tc>
          <w:tcPr>
            <w:tcW w:w="213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3D98758" w14:textId="260A6145" w:rsidR="00CF215C" w:rsidRPr="00E92564" w:rsidRDefault="00346E4C" w:rsidP="00AC6397">
            <w:pPr>
              <w:jc w:val="left"/>
              <w:rPr>
                <w:rFonts w:cs="Arial"/>
              </w:rPr>
            </w:pPr>
            <w:r w:rsidRPr="00346E4C">
              <w:rPr>
                <w:rFonts w:cs="Arial"/>
              </w:rPr>
              <w:t>Nombre d</w:t>
            </w:r>
            <w:r w:rsidR="0032404C">
              <w:rPr>
                <w:rFonts w:cs="Arial"/>
              </w:rPr>
              <w:t>’entreprises rurales</w:t>
            </w:r>
            <w:r w:rsidR="00C56EED">
              <w:rPr>
                <w:rFonts w:cs="Arial"/>
              </w:rPr>
              <w:t xml:space="preserve"> </w:t>
            </w:r>
            <w:r w:rsidR="00C56EED" w:rsidRPr="00496E45">
              <w:rPr>
                <w:lang w:eastAsia="fr-FR"/>
              </w:rPr>
              <w:t>ayant reçu une aide pour leur développement</w:t>
            </w:r>
          </w:p>
        </w:tc>
        <w:tc>
          <w:tcPr>
            <w:tcW w:w="8353" w:type="dxa"/>
            <w:tcBorders>
              <w:top w:val="single" w:sz="4" w:space="0" w:color="auto"/>
              <w:left w:val="single" w:sz="4" w:space="0" w:color="auto"/>
              <w:bottom w:val="single" w:sz="4" w:space="0" w:color="auto"/>
              <w:right w:val="single" w:sz="4" w:space="0" w:color="auto"/>
            </w:tcBorders>
            <w:vAlign w:val="center"/>
          </w:tcPr>
          <w:p w14:paraId="2F85767D" w14:textId="77777777" w:rsidR="00956218" w:rsidRPr="00C345FF" w:rsidRDefault="00CF215C" w:rsidP="00CF215C">
            <w:pPr>
              <w:rPr>
                <w:rFonts w:cs="Arial"/>
                <w:i/>
                <w:iCs/>
                <w:highlight w:val="yellow"/>
              </w:rPr>
            </w:pPr>
            <w:r w:rsidRPr="00C345FF">
              <w:rPr>
                <w:rFonts w:cs="Arial"/>
                <w:i/>
                <w:iCs/>
                <w:highlight w:val="yellow"/>
              </w:rPr>
              <w:t>[Nombre]</w:t>
            </w:r>
            <w:r w:rsidR="00257C51" w:rsidRPr="00C345FF">
              <w:rPr>
                <w:rFonts w:cs="Arial"/>
                <w:i/>
                <w:iCs/>
                <w:highlight w:val="yellow"/>
              </w:rPr>
              <w:t xml:space="preserve"> </w:t>
            </w:r>
          </w:p>
          <w:p w14:paraId="392EFF41" w14:textId="3927A535" w:rsidR="003E06C7" w:rsidRPr="00C345FF" w:rsidRDefault="003E06C7" w:rsidP="003E06C7">
            <w:pPr>
              <w:pStyle w:val="paragraph"/>
              <w:spacing w:before="0" w:beforeAutospacing="0" w:after="0" w:afterAutospacing="0"/>
              <w:textAlignment w:val="baseline"/>
              <w:rPr>
                <w:rFonts w:ascii="Garamond" w:hAnsi="Garamond" w:cs="Arial"/>
                <w:i/>
                <w:highlight w:val="yellow"/>
                <w:lang w:eastAsia="zh-CN"/>
              </w:rPr>
            </w:pPr>
            <w:r w:rsidRPr="00C345FF">
              <w:rPr>
                <w:rFonts w:ascii="Garamond" w:hAnsi="Garamond" w:cs="Arial"/>
                <w:i/>
                <w:highlight w:val="yellow"/>
                <w:lang w:eastAsia="zh-CN"/>
              </w:rPr>
              <w:t>Si la structure soutenue ne répond pas à la qualité d’entreprises rurales (ex</w:t>
            </w:r>
            <w:r w:rsidRPr="00C345FF">
              <w:rPr>
                <w:i/>
                <w:highlight w:val="yellow"/>
                <w:lang w:eastAsia="zh-CN"/>
              </w:rPr>
              <w:t> </w:t>
            </w:r>
            <w:r w:rsidRPr="00C345FF">
              <w:rPr>
                <w:rFonts w:ascii="Garamond" w:hAnsi="Garamond" w:cs="Arial"/>
                <w:i/>
                <w:highlight w:val="yellow"/>
                <w:lang w:eastAsia="zh-CN"/>
              </w:rPr>
              <w:t>: une collectivité publique qui crée un marché communal), la valeur de l’indicateur est portée à 0.  </w:t>
            </w:r>
          </w:p>
          <w:p w14:paraId="22628E4B" w14:textId="3225F4E9" w:rsidR="003E06C7" w:rsidRPr="00C345FF" w:rsidRDefault="003E06C7" w:rsidP="003E06C7">
            <w:pPr>
              <w:pStyle w:val="paragraph"/>
              <w:spacing w:before="0" w:beforeAutospacing="0" w:after="0" w:afterAutospacing="0"/>
              <w:jc w:val="both"/>
              <w:textAlignment w:val="baseline"/>
              <w:rPr>
                <w:rFonts w:ascii="Garamond" w:hAnsi="Garamond" w:cs="Arial"/>
                <w:i/>
                <w:highlight w:val="yellow"/>
                <w:lang w:eastAsia="zh-CN"/>
              </w:rPr>
            </w:pPr>
            <w:r w:rsidRPr="00C345FF">
              <w:rPr>
                <w:rFonts w:ascii="Garamond" w:hAnsi="Garamond" w:cs="Arial"/>
                <w:i/>
                <w:highlight w:val="yellow"/>
                <w:lang w:eastAsia="zh-CN"/>
              </w:rPr>
              <w:t>Dans les cas où l’opération soutient une entreprise rurale, cette valeur sera égale à 1.  </w:t>
            </w:r>
          </w:p>
          <w:p w14:paraId="7B2A20F1" w14:textId="120306FF" w:rsidR="00CF215C" w:rsidRPr="00C345FF" w:rsidRDefault="003E06C7" w:rsidP="003E06C7">
            <w:pPr>
              <w:pStyle w:val="paragraph"/>
              <w:spacing w:before="0" w:beforeAutospacing="0" w:after="0" w:afterAutospacing="0"/>
              <w:textAlignment w:val="baseline"/>
              <w:rPr>
                <w:rFonts w:ascii="Segoe UI" w:hAnsi="Segoe UI" w:cs="Segoe UI"/>
                <w:sz w:val="18"/>
                <w:szCs w:val="18"/>
                <w:highlight w:val="yellow"/>
              </w:rPr>
            </w:pPr>
            <w:r w:rsidRPr="00C345FF">
              <w:rPr>
                <w:rFonts w:ascii="Garamond" w:hAnsi="Garamond" w:cs="Arial"/>
                <w:i/>
                <w:highlight w:val="yellow"/>
                <w:lang w:eastAsia="zh-CN"/>
              </w:rPr>
              <w:t>Lorsque les bénéficiaires sont constitués par plusieurs entreprises, la donnée correspond au nombre total d’entreprises bénéficiaires.</w:t>
            </w:r>
            <w:r w:rsidRPr="00C345FF">
              <w:rPr>
                <w:rStyle w:val="normaltextrun"/>
                <w:rFonts w:ascii="Garamond" w:hAnsi="Garamond" w:cs="Segoe UI"/>
                <w:color w:val="000000"/>
                <w:sz w:val="20"/>
                <w:szCs w:val="20"/>
                <w:highlight w:val="yellow"/>
              </w:rPr>
              <w:t> </w:t>
            </w:r>
            <w:r w:rsidRPr="00C345FF">
              <w:rPr>
                <w:rStyle w:val="eop"/>
                <w:rFonts w:ascii="Garamond" w:hAnsi="Garamond" w:cs="Segoe UI"/>
                <w:color w:val="000000"/>
                <w:sz w:val="20"/>
                <w:szCs w:val="20"/>
                <w:highlight w:val="yellow"/>
              </w:rPr>
              <w:t> </w:t>
            </w:r>
          </w:p>
        </w:tc>
      </w:tr>
      <w:tr w:rsidR="004A4C84" w:rsidRPr="00E92564" w14:paraId="0DC7AF19" w14:textId="77777777" w:rsidTr="658AC618">
        <w:trPr>
          <w:jc w:val="center"/>
        </w:trPr>
        <w:tc>
          <w:tcPr>
            <w:tcW w:w="2137" w:type="dxa"/>
            <w:shd w:val="clear" w:color="auto" w:fill="E2EFD9" w:themeFill="accent6" w:themeFillTint="33"/>
            <w:vAlign w:val="center"/>
          </w:tcPr>
          <w:p w14:paraId="6ADF42BC" w14:textId="6203C0E9" w:rsidR="004A4C84" w:rsidRDefault="004A4C84" w:rsidP="004A4C84">
            <w:pPr>
              <w:rPr>
                <w:rFonts w:cs="Arial"/>
              </w:rPr>
            </w:pPr>
            <w:r>
              <w:rPr>
                <w:rFonts w:cs="Arial"/>
              </w:rPr>
              <w:t>Commentaires</w:t>
            </w:r>
          </w:p>
        </w:tc>
        <w:tc>
          <w:tcPr>
            <w:tcW w:w="8353" w:type="dxa"/>
            <w:vAlign w:val="center"/>
          </w:tcPr>
          <w:p w14:paraId="55D0DFB0" w14:textId="77777777" w:rsidR="00ED683E" w:rsidRPr="00C345FF" w:rsidRDefault="004A4C84" w:rsidP="00ED683E">
            <w:pPr>
              <w:rPr>
                <w:rFonts w:cs="Arial"/>
                <w:i/>
                <w:iCs/>
                <w:highlight w:val="yellow"/>
              </w:rPr>
            </w:pPr>
            <w:r w:rsidRPr="00C345FF">
              <w:rPr>
                <w:rFonts w:cs="Arial"/>
                <w:i/>
                <w:iCs/>
                <w:highlight w:val="yellow"/>
              </w:rPr>
              <w:t xml:space="preserve">En cas d’écart avec la valeur conventionnée, veuillez les justifier ici. </w:t>
            </w:r>
          </w:p>
          <w:p w14:paraId="12101378" w14:textId="58846A95" w:rsidR="004A4C84" w:rsidRPr="00C345FF" w:rsidRDefault="00ED683E" w:rsidP="004A4C84">
            <w:pPr>
              <w:rPr>
                <w:highlight w:val="yellow"/>
              </w:rPr>
            </w:pPr>
            <w:r w:rsidRPr="00C345FF">
              <w:rPr>
                <w:i/>
                <w:iCs/>
                <w:color w:val="000000"/>
                <w:highlight w:val="yellow"/>
              </w:rPr>
              <w:lastRenderedPageBreak/>
              <w:t>À noter que l’instructeur se réserve le droit de vous contacter à tout moment afin d’obtenir des informations ou des documents complémentaires.</w:t>
            </w:r>
          </w:p>
        </w:tc>
      </w:tr>
    </w:tbl>
    <w:p w14:paraId="2C6FC731" w14:textId="77777777" w:rsidR="002A7BA0" w:rsidRDefault="002A7BA0">
      <w:pPr>
        <w:suppressAutoHyphens w:val="0"/>
        <w:jc w:val="left"/>
      </w:pPr>
    </w:p>
    <w:p w14:paraId="597D2549" w14:textId="77777777" w:rsidR="00C17D7A" w:rsidRDefault="00C17D7A">
      <w:pPr>
        <w:suppressAutoHyphens w:val="0"/>
        <w:jc w:val="left"/>
      </w:pPr>
    </w:p>
    <w:p w14:paraId="4E8A29A3" w14:textId="77777777" w:rsidR="002A7BA0" w:rsidRDefault="002A7BA0">
      <w:pPr>
        <w:suppressAutoHyphens w:val="0"/>
        <w:jc w:val="left"/>
      </w:pPr>
    </w:p>
    <w:p w14:paraId="40E03266" w14:textId="77777777" w:rsidR="002A7BA0" w:rsidRDefault="002A7BA0">
      <w:pPr>
        <w:suppressAutoHyphens w:val="0"/>
        <w:jc w:val="left"/>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4377"/>
        <w:gridCol w:w="454"/>
        <w:gridCol w:w="3522"/>
      </w:tblGrid>
      <w:tr w:rsidR="00E92564" w:rsidRPr="00873BAB" w14:paraId="12439B22" w14:textId="77777777" w:rsidTr="00E92564">
        <w:trPr>
          <w:trHeight w:val="397"/>
          <w:jc w:val="center"/>
        </w:trPr>
        <w:tc>
          <w:tcPr>
            <w:tcW w:w="10490" w:type="dxa"/>
            <w:gridSpan w:val="4"/>
            <w:shd w:val="clear" w:color="auto" w:fill="385623" w:themeFill="accent6" w:themeFillShade="80"/>
            <w:vAlign w:val="center"/>
          </w:tcPr>
          <w:p w14:paraId="32160827" w14:textId="60802015" w:rsidR="00E92564" w:rsidRPr="00E92564" w:rsidRDefault="00E92564" w:rsidP="00E92564">
            <w:pPr>
              <w:pStyle w:val="Titre1FEADER23-27"/>
              <w:jc w:val="center"/>
              <w:rPr>
                <w:sz w:val="20"/>
              </w:rPr>
            </w:pPr>
            <w:r w:rsidRPr="00E92564">
              <w:rPr>
                <w:rFonts w:eastAsia="Calibri" w:cs="Calibri"/>
                <w:bCs w:val="0"/>
                <w:caps/>
                <w:color w:val="FFFFFF" w:themeColor="background1"/>
                <w:sz w:val="24"/>
                <w:szCs w:val="24"/>
                <w:u w:val="none"/>
                <w:lang w:eastAsia="en-US"/>
              </w:rPr>
              <w:t>SIGNATURE</w:t>
            </w:r>
          </w:p>
        </w:tc>
      </w:tr>
      <w:tr w:rsidR="0092056A" w:rsidRPr="00873BAB" w14:paraId="6F15BA1D" w14:textId="77777777" w:rsidTr="00AC6397">
        <w:trPr>
          <w:jc w:val="center"/>
        </w:trPr>
        <w:tc>
          <w:tcPr>
            <w:tcW w:w="10490" w:type="dxa"/>
            <w:gridSpan w:val="4"/>
            <w:shd w:val="clear" w:color="auto" w:fill="FFFFFF" w:themeFill="background1"/>
            <w:vAlign w:val="center"/>
          </w:tcPr>
          <w:p w14:paraId="457B2BA9" w14:textId="770D111F" w:rsidR="005A622F" w:rsidRPr="006A763E" w:rsidRDefault="0092056A" w:rsidP="00C345FF">
            <w:pPr>
              <w:pStyle w:val="Standard"/>
              <w:widowControl w:val="0"/>
              <w:tabs>
                <w:tab w:val="left" w:pos="1380"/>
                <w:tab w:val="center" w:pos="4762"/>
              </w:tabs>
              <w:spacing w:after="120"/>
              <w:jc w:val="both"/>
              <w:rPr>
                <w:rFonts w:ascii="Garamond" w:hAnsi="Garamond" w:cs="Calibri"/>
                <w:sz w:val="24"/>
                <w:szCs w:val="24"/>
              </w:rPr>
            </w:pPr>
            <w:r w:rsidRPr="007370C9">
              <w:rPr>
                <w:rFonts w:ascii="Garamond" w:hAnsi="Garamond" w:cs="Arial"/>
              </w:rPr>
              <w:fldChar w:fldCharType="begin">
                <w:ffData>
                  <w:name w:val="CaseACocher3"/>
                  <w:enabled/>
                  <w:calcOnExit w:val="0"/>
                  <w:checkBox>
                    <w:sizeAuto/>
                    <w:default w:val="0"/>
                  </w:checkBox>
                </w:ffData>
              </w:fldChar>
            </w:r>
            <w:r w:rsidRPr="007370C9">
              <w:rPr>
                <w:rFonts w:ascii="Garamond" w:hAnsi="Garamond" w:cs="Arial"/>
              </w:rPr>
              <w:instrText xml:space="preserve"> FORMCHECKBOX </w:instrText>
            </w:r>
            <w:r w:rsidR="00C345FF">
              <w:rPr>
                <w:rFonts w:ascii="Garamond" w:hAnsi="Garamond" w:cs="Arial"/>
              </w:rPr>
            </w:r>
            <w:r w:rsidR="00C345FF">
              <w:rPr>
                <w:rFonts w:ascii="Garamond" w:hAnsi="Garamond" w:cs="Arial"/>
              </w:rPr>
              <w:fldChar w:fldCharType="separate"/>
            </w:r>
            <w:r w:rsidRPr="007370C9">
              <w:rPr>
                <w:rFonts w:ascii="Garamond" w:hAnsi="Garamond" w:cs="Arial"/>
              </w:rPr>
              <w:fldChar w:fldCharType="end"/>
            </w:r>
            <w:r w:rsidRPr="007370C9">
              <w:rPr>
                <w:rFonts w:ascii="Garamond" w:hAnsi="Garamond" w:cs="Arial"/>
              </w:rPr>
              <w:t xml:space="preserve"> </w:t>
            </w:r>
            <w:r w:rsidR="005A622F" w:rsidRPr="00E670C7">
              <w:rPr>
                <w:rFonts w:ascii="Garamond" w:hAnsi="Garamond" w:cs="Calibri"/>
                <w:sz w:val="24"/>
                <w:szCs w:val="24"/>
              </w:rPr>
              <w:t>J’ai (nous</w:t>
            </w:r>
            <w:r w:rsidR="005A622F" w:rsidRPr="006A763E">
              <w:rPr>
                <w:rFonts w:ascii="Garamond" w:hAnsi="Garamond" w:cs="Arial"/>
                <w:sz w:val="24"/>
                <w:szCs w:val="24"/>
              </w:rPr>
              <w:t xml:space="preserve"> </w:t>
            </w:r>
            <w:r w:rsidR="00ED55B2" w:rsidRPr="006A763E">
              <w:rPr>
                <w:rFonts w:ascii="Garamond" w:hAnsi="Garamond" w:cs="Arial"/>
                <w:sz w:val="24"/>
                <w:szCs w:val="24"/>
              </w:rPr>
              <w:t>avons)</w:t>
            </w:r>
            <w:r w:rsidR="002548DD">
              <w:rPr>
                <w:rFonts w:ascii="Garamond" w:hAnsi="Garamond" w:cs="Arial"/>
                <w:sz w:val="24"/>
                <w:szCs w:val="24"/>
              </w:rPr>
              <w:t xml:space="preserve"> connaissance que t</w:t>
            </w:r>
            <w:r w:rsidR="002548DD" w:rsidRPr="002548DD">
              <w:rPr>
                <w:rFonts w:ascii="Garamond" w:hAnsi="Garamond" w:cs="Arial"/>
                <w:sz w:val="24"/>
                <w:szCs w:val="24"/>
              </w:rPr>
              <w:t>oute modification de l’opération</w:t>
            </w:r>
            <w:r w:rsidR="000345B4">
              <w:rPr>
                <w:rFonts w:ascii="Garamond" w:hAnsi="Garamond" w:cs="Arial"/>
                <w:sz w:val="24"/>
                <w:szCs w:val="24"/>
              </w:rPr>
              <w:t xml:space="preserve"> </w:t>
            </w:r>
            <w:r w:rsidR="002548DD" w:rsidRPr="002548DD">
              <w:rPr>
                <w:rFonts w:ascii="Garamond" w:hAnsi="Garamond" w:cs="Arial"/>
                <w:sz w:val="24"/>
                <w:szCs w:val="24"/>
              </w:rPr>
              <w:t xml:space="preserve">à </w:t>
            </w:r>
            <w:r w:rsidR="002548DD">
              <w:rPr>
                <w:rFonts w:ascii="Garamond" w:hAnsi="Garamond" w:cs="Arial"/>
                <w:sz w:val="24"/>
                <w:szCs w:val="24"/>
              </w:rPr>
              <w:t xml:space="preserve">mon (notre) initiative </w:t>
            </w:r>
            <w:r w:rsidR="002548DD" w:rsidRPr="002548DD">
              <w:rPr>
                <w:rFonts w:ascii="Garamond" w:hAnsi="Garamond" w:cs="Arial"/>
                <w:sz w:val="24"/>
                <w:szCs w:val="24"/>
              </w:rPr>
              <w:t>doit être notifiée par courrier motivé au service instructeur</w:t>
            </w:r>
            <w:r w:rsidR="00265B6E">
              <w:rPr>
                <w:rFonts w:ascii="Garamond" w:hAnsi="Garamond" w:cs="Arial"/>
                <w:sz w:val="24"/>
                <w:szCs w:val="24"/>
              </w:rPr>
              <w:t>.</w:t>
            </w:r>
          </w:p>
          <w:p w14:paraId="683019EA" w14:textId="77777777" w:rsidR="00D15422" w:rsidRDefault="005A622F" w:rsidP="00C345FF">
            <w:pPr>
              <w:pStyle w:val="Standard"/>
              <w:widowControl w:val="0"/>
              <w:tabs>
                <w:tab w:val="left" w:pos="1380"/>
                <w:tab w:val="center" w:pos="4762"/>
              </w:tabs>
              <w:spacing w:after="120"/>
              <w:jc w:val="both"/>
              <w:rPr>
                <w:rFonts w:ascii="Garamond" w:hAnsi="Garamond" w:cs="Calibri"/>
                <w:sz w:val="24"/>
                <w:szCs w:val="24"/>
              </w:rPr>
            </w:pPr>
            <w:r w:rsidRPr="007370C9">
              <w:rPr>
                <w:rFonts w:ascii="Garamond" w:hAnsi="Garamond" w:cs="Arial"/>
              </w:rPr>
              <w:fldChar w:fldCharType="begin">
                <w:ffData>
                  <w:name w:val="CaseACocher3"/>
                  <w:enabled/>
                  <w:calcOnExit w:val="0"/>
                  <w:checkBox>
                    <w:sizeAuto/>
                    <w:default w:val="0"/>
                  </w:checkBox>
                </w:ffData>
              </w:fldChar>
            </w:r>
            <w:r w:rsidRPr="007370C9">
              <w:rPr>
                <w:rFonts w:ascii="Garamond" w:hAnsi="Garamond" w:cs="Arial"/>
              </w:rPr>
              <w:instrText xml:space="preserve"> FORMCHECKBOX </w:instrText>
            </w:r>
            <w:r w:rsidR="00C345FF">
              <w:rPr>
                <w:rFonts w:ascii="Garamond" w:hAnsi="Garamond" w:cs="Arial"/>
              </w:rPr>
            </w:r>
            <w:r w:rsidR="00C345FF">
              <w:rPr>
                <w:rFonts w:ascii="Garamond" w:hAnsi="Garamond" w:cs="Arial"/>
              </w:rPr>
              <w:fldChar w:fldCharType="separate"/>
            </w:r>
            <w:r w:rsidRPr="007370C9">
              <w:rPr>
                <w:rFonts w:ascii="Garamond" w:hAnsi="Garamond" w:cs="Arial"/>
              </w:rPr>
              <w:fldChar w:fldCharType="end"/>
            </w:r>
            <w:r w:rsidRPr="007370C9">
              <w:rPr>
                <w:rFonts w:ascii="Garamond" w:hAnsi="Garamond" w:cs="Arial"/>
              </w:rPr>
              <w:t xml:space="preserve"> </w:t>
            </w:r>
            <w:r w:rsidR="0092056A" w:rsidRPr="005B3508">
              <w:rPr>
                <w:rFonts w:ascii="Garamond" w:hAnsi="Garamond" w:cs="Calibri"/>
                <w:sz w:val="24"/>
                <w:szCs w:val="24"/>
              </w:rPr>
              <w:t>J’ai</w:t>
            </w:r>
            <w:r w:rsidR="00AB10F4" w:rsidRPr="005B3508">
              <w:rPr>
                <w:rFonts w:ascii="Garamond" w:hAnsi="Garamond" w:cs="Calibri"/>
                <w:sz w:val="24"/>
                <w:szCs w:val="24"/>
              </w:rPr>
              <w:t xml:space="preserve"> (nous avons)</w:t>
            </w:r>
            <w:r w:rsidR="0092056A" w:rsidRPr="005B3508">
              <w:rPr>
                <w:rFonts w:ascii="Garamond" w:hAnsi="Garamond" w:cs="Calibri"/>
                <w:sz w:val="24"/>
                <w:szCs w:val="24"/>
              </w:rPr>
              <w:t xml:space="preserve"> pris connaissance que j’encours </w:t>
            </w:r>
            <w:r w:rsidR="00272EB6">
              <w:rPr>
                <w:rFonts w:ascii="Garamond" w:hAnsi="Garamond" w:cs="Calibri"/>
                <w:sz w:val="24"/>
                <w:szCs w:val="24"/>
              </w:rPr>
              <w:t xml:space="preserve">(nous encourrons) </w:t>
            </w:r>
            <w:r w:rsidR="0092056A" w:rsidRPr="005B3508">
              <w:rPr>
                <w:rFonts w:ascii="Garamond" w:hAnsi="Garamond" w:cs="Calibri"/>
                <w:sz w:val="24"/>
                <w:szCs w:val="24"/>
              </w:rPr>
              <w:t xml:space="preserve">des sanctions si </w:t>
            </w:r>
            <w:r w:rsidR="00B068F9">
              <w:rPr>
                <w:rFonts w:ascii="Garamond" w:hAnsi="Garamond" w:cs="Calibri"/>
                <w:sz w:val="24"/>
                <w:szCs w:val="24"/>
              </w:rPr>
              <w:t xml:space="preserve">je ne respecte pas mes engagements </w:t>
            </w:r>
            <w:r w:rsidR="00D20456">
              <w:rPr>
                <w:rFonts w:ascii="Garamond" w:hAnsi="Garamond" w:cs="Calibri"/>
                <w:sz w:val="24"/>
                <w:szCs w:val="24"/>
              </w:rPr>
              <w:t>inscrits dans la décision juridique</w:t>
            </w:r>
            <w:r w:rsidR="00AC4345">
              <w:rPr>
                <w:rFonts w:ascii="Garamond" w:hAnsi="Garamond" w:cs="Calibri"/>
                <w:sz w:val="24"/>
                <w:szCs w:val="24"/>
              </w:rPr>
              <w:t xml:space="preserve">. </w:t>
            </w:r>
          </w:p>
          <w:p w14:paraId="143B1859" w14:textId="5B5C7865" w:rsidR="0092056A" w:rsidRDefault="00D15422" w:rsidP="00C345FF">
            <w:pPr>
              <w:pStyle w:val="Standard"/>
              <w:widowControl w:val="0"/>
              <w:tabs>
                <w:tab w:val="left" w:pos="1380"/>
                <w:tab w:val="center" w:pos="4762"/>
              </w:tabs>
              <w:spacing w:after="120"/>
              <w:jc w:val="both"/>
              <w:rPr>
                <w:rFonts w:ascii="Garamond" w:hAnsi="Garamond" w:cs="Calibri"/>
                <w:sz w:val="24"/>
                <w:szCs w:val="24"/>
              </w:rPr>
            </w:pPr>
            <w:r w:rsidRPr="007370C9">
              <w:rPr>
                <w:rFonts w:ascii="Garamond" w:hAnsi="Garamond" w:cs="Arial"/>
              </w:rPr>
              <w:fldChar w:fldCharType="begin">
                <w:ffData>
                  <w:name w:val="CaseACocher3"/>
                  <w:enabled/>
                  <w:calcOnExit w:val="0"/>
                  <w:checkBox>
                    <w:sizeAuto/>
                    <w:default w:val="0"/>
                  </w:checkBox>
                </w:ffData>
              </w:fldChar>
            </w:r>
            <w:r w:rsidRPr="007370C9">
              <w:rPr>
                <w:rFonts w:ascii="Garamond" w:hAnsi="Garamond" w:cs="Arial"/>
              </w:rPr>
              <w:instrText xml:space="preserve"> FORMCHECKBOX </w:instrText>
            </w:r>
            <w:r w:rsidR="00C345FF">
              <w:rPr>
                <w:rFonts w:ascii="Garamond" w:hAnsi="Garamond" w:cs="Arial"/>
              </w:rPr>
            </w:r>
            <w:r w:rsidR="00C345FF">
              <w:rPr>
                <w:rFonts w:ascii="Garamond" w:hAnsi="Garamond" w:cs="Arial"/>
              </w:rPr>
              <w:fldChar w:fldCharType="separate"/>
            </w:r>
            <w:r w:rsidRPr="007370C9">
              <w:rPr>
                <w:rFonts w:ascii="Garamond" w:hAnsi="Garamond" w:cs="Arial"/>
              </w:rPr>
              <w:fldChar w:fldCharType="end"/>
            </w:r>
            <w:r w:rsidR="0092056A" w:rsidRPr="007370C9">
              <w:rPr>
                <w:rFonts w:ascii="Garamond" w:hAnsi="Garamond" w:cs="Arial"/>
              </w:rPr>
              <w:t xml:space="preserve"> </w:t>
            </w:r>
            <w:r w:rsidR="0092056A" w:rsidRPr="005B3508">
              <w:rPr>
                <w:rFonts w:ascii="Garamond" w:hAnsi="Garamond" w:cs="Calibri"/>
                <w:sz w:val="24"/>
                <w:szCs w:val="24"/>
              </w:rPr>
              <w:t>J’ai</w:t>
            </w:r>
            <w:r w:rsidR="00AB10F4" w:rsidRPr="005B3508">
              <w:rPr>
                <w:rFonts w:ascii="Garamond" w:hAnsi="Garamond" w:cs="Calibri"/>
                <w:sz w:val="24"/>
                <w:szCs w:val="24"/>
              </w:rPr>
              <w:t xml:space="preserve"> (nous avons)</w:t>
            </w:r>
            <w:r w:rsidR="0092056A" w:rsidRPr="005B3508">
              <w:rPr>
                <w:rFonts w:ascii="Garamond" w:hAnsi="Garamond" w:cs="Calibri"/>
                <w:sz w:val="24"/>
                <w:szCs w:val="24"/>
              </w:rPr>
              <w:t xml:space="preserve"> pris connaissance que j’encours </w:t>
            </w:r>
            <w:r w:rsidR="00272EB6">
              <w:rPr>
                <w:rFonts w:ascii="Garamond" w:hAnsi="Garamond" w:cs="Calibri"/>
                <w:sz w:val="24"/>
                <w:szCs w:val="24"/>
              </w:rPr>
              <w:t xml:space="preserve">(nous encourrons) </w:t>
            </w:r>
            <w:r w:rsidR="0092056A" w:rsidRPr="005B3508">
              <w:rPr>
                <w:rFonts w:ascii="Garamond" w:hAnsi="Garamond" w:cs="Calibri"/>
                <w:sz w:val="24"/>
                <w:szCs w:val="24"/>
              </w:rPr>
              <w:t>des sanctions si je</w:t>
            </w:r>
            <w:r w:rsidR="00272EB6">
              <w:rPr>
                <w:rFonts w:ascii="Garamond" w:hAnsi="Garamond" w:cs="Calibri"/>
                <w:sz w:val="24"/>
                <w:szCs w:val="24"/>
              </w:rPr>
              <w:t xml:space="preserve"> (nous)</w:t>
            </w:r>
            <w:r w:rsidR="0092056A" w:rsidRPr="005B3508">
              <w:rPr>
                <w:rFonts w:ascii="Garamond" w:hAnsi="Garamond" w:cs="Calibri"/>
                <w:sz w:val="24"/>
                <w:szCs w:val="24"/>
              </w:rPr>
              <w:t xml:space="preserve"> présente</w:t>
            </w:r>
            <w:r w:rsidR="00272EB6">
              <w:rPr>
                <w:rFonts w:ascii="Garamond" w:hAnsi="Garamond" w:cs="Calibri"/>
                <w:sz w:val="24"/>
                <w:szCs w:val="24"/>
              </w:rPr>
              <w:t>(</w:t>
            </w:r>
            <w:proofErr w:type="spellStart"/>
            <w:r w:rsidR="00272EB6">
              <w:rPr>
                <w:rFonts w:ascii="Garamond" w:hAnsi="Garamond" w:cs="Calibri"/>
                <w:sz w:val="24"/>
                <w:szCs w:val="24"/>
              </w:rPr>
              <w:t>ons</w:t>
            </w:r>
            <w:proofErr w:type="spellEnd"/>
            <w:r w:rsidR="00272EB6">
              <w:rPr>
                <w:rFonts w:ascii="Garamond" w:hAnsi="Garamond" w:cs="Calibri"/>
                <w:sz w:val="24"/>
                <w:szCs w:val="24"/>
              </w:rPr>
              <w:t xml:space="preserve">) </w:t>
            </w:r>
            <w:r w:rsidR="0092056A" w:rsidRPr="005B3508">
              <w:rPr>
                <w:rFonts w:ascii="Garamond" w:hAnsi="Garamond" w:cs="Calibri"/>
                <w:sz w:val="24"/>
                <w:szCs w:val="24"/>
              </w:rPr>
              <w:t xml:space="preserve">des dépenses </w:t>
            </w:r>
            <w:r w:rsidR="00272EB6">
              <w:rPr>
                <w:rFonts w:ascii="Garamond" w:hAnsi="Garamond" w:cs="Calibri"/>
                <w:sz w:val="24"/>
                <w:szCs w:val="24"/>
              </w:rPr>
              <w:t xml:space="preserve">inexactes et/ou </w:t>
            </w:r>
            <w:r w:rsidR="0092056A" w:rsidRPr="005B3508">
              <w:rPr>
                <w:rFonts w:ascii="Garamond" w:hAnsi="Garamond" w:cs="Calibri"/>
                <w:sz w:val="24"/>
                <w:szCs w:val="24"/>
              </w:rPr>
              <w:t>inéligibles</w:t>
            </w:r>
            <w:r w:rsidR="00956218">
              <w:rPr>
                <w:rFonts w:ascii="Garamond" w:hAnsi="Garamond" w:cs="Calibri"/>
                <w:sz w:val="24"/>
                <w:szCs w:val="24"/>
              </w:rPr>
              <w:t xml:space="preserve"> par rapport à la décision juridique.</w:t>
            </w:r>
          </w:p>
          <w:p w14:paraId="6B16FF8D" w14:textId="6B20206B" w:rsidR="00B4650E" w:rsidRPr="005B3508" w:rsidRDefault="00B4650E" w:rsidP="00C345FF">
            <w:pPr>
              <w:pStyle w:val="Standard"/>
              <w:widowControl w:val="0"/>
              <w:tabs>
                <w:tab w:val="left" w:pos="1380"/>
                <w:tab w:val="center" w:pos="4762"/>
              </w:tabs>
              <w:spacing w:after="120"/>
              <w:jc w:val="both"/>
              <w:rPr>
                <w:rFonts w:ascii="Garamond" w:hAnsi="Garamond" w:cs="Calibri"/>
                <w:sz w:val="24"/>
                <w:szCs w:val="24"/>
              </w:rPr>
            </w:pPr>
            <w:r>
              <w:rPr>
                <w:rFonts w:ascii="Garamond" w:hAnsi="Garamond" w:cs="Calibri"/>
                <w:sz w:val="24"/>
                <w:szCs w:val="24"/>
              </w:rPr>
              <w:t xml:space="preserve">J’atteste (nous attestons) sur l’honneur que : </w:t>
            </w:r>
            <w:bookmarkStart w:id="0" w:name="_GoBack"/>
            <w:bookmarkEnd w:id="0"/>
          </w:p>
          <w:p w14:paraId="3D3C5B32" w14:textId="77BA49F1" w:rsidR="00AB10F4" w:rsidRPr="00AC6397" w:rsidRDefault="00AB10F4" w:rsidP="00C345FF">
            <w:pPr>
              <w:pStyle w:val="Standard"/>
              <w:widowControl w:val="0"/>
              <w:tabs>
                <w:tab w:val="left" w:pos="1380"/>
                <w:tab w:val="center" w:pos="4762"/>
              </w:tabs>
              <w:spacing w:after="120"/>
              <w:jc w:val="both"/>
              <w:rPr>
                <w:rFonts w:ascii="Garamond" w:hAnsi="Garamond" w:cs="Arial"/>
                <w:sz w:val="24"/>
                <w:szCs w:val="24"/>
              </w:rPr>
            </w:pPr>
            <w:r w:rsidRPr="00AC6397">
              <w:rPr>
                <w:rFonts w:ascii="Garamond" w:hAnsi="Garamond" w:cs="Arial"/>
                <w:sz w:val="24"/>
                <w:szCs w:val="24"/>
              </w:rPr>
              <w:fldChar w:fldCharType="begin">
                <w:ffData>
                  <w:name w:val="CaseACocher3"/>
                  <w:enabled/>
                  <w:calcOnExit w:val="0"/>
                  <w:checkBox>
                    <w:sizeAuto/>
                    <w:default w:val="0"/>
                  </w:checkBox>
                </w:ffData>
              </w:fldChar>
            </w:r>
            <w:r w:rsidRPr="00AC6397">
              <w:rPr>
                <w:rFonts w:ascii="Garamond" w:hAnsi="Garamond" w:cs="Arial"/>
                <w:sz w:val="24"/>
                <w:szCs w:val="24"/>
              </w:rPr>
              <w:instrText xml:space="preserve"> FORMCHECKBOX </w:instrText>
            </w:r>
            <w:r w:rsidR="00C345FF">
              <w:rPr>
                <w:rFonts w:ascii="Garamond" w:hAnsi="Garamond" w:cs="Arial"/>
                <w:sz w:val="24"/>
                <w:szCs w:val="24"/>
              </w:rPr>
            </w:r>
            <w:r w:rsidR="00C345FF">
              <w:rPr>
                <w:rFonts w:ascii="Garamond" w:hAnsi="Garamond" w:cs="Arial"/>
                <w:sz w:val="24"/>
                <w:szCs w:val="24"/>
              </w:rPr>
              <w:fldChar w:fldCharType="separate"/>
            </w:r>
            <w:r w:rsidRPr="00AC6397">
              <w:rPr>
                <w:rFonts w:ascii="Garamond" w:hAnsi="Garamond" w:cs="Arial"/>
                <w:sz w:val="24"/>
                <w:szCs w:val="24"/>
              </w:rPr>
              <w:fldChar w:fldCharType="end"/>
            </w:r>
            <w:r w:rsidRPr="00AC6397">
              <w:rPr>
                <w:rFonts w:ascii="Garamond" w:hAnsi="Garamond" w:cs="Arial"/>
                <w:sz w:val="24"/>
                <w:szCs w:val="24"/>
              </w:rPr>
              <w:t xml:space="preserve"> Que je n’ai (nous n’avons) pas sollicité pour le même projet / les mêmes investissements, une aide autre que celles indiquées sur le présent formulaire de demande de paiement</w:t>
            </w:r>
            <w:r w:rsidR="00B4650E">
              <w:rPr>
                <w:rFonts w:ascii="Garamond" w:hAnsi="Garamond" w:cs="Arial"/>
                <w:sz w:val="24"/>
                <w:szCs w:val="24"/>
              </w:rPr>
              <w:t> ;</w:t>
            </w:r>
          </w:p>
          <w:p w14:paraId="0C34133D" w14:textId="435B2F38" w:rsidR="005B3508" w:rsidRPr="00AC6397" w:rsidRDefault="00AB10F4" w:rsidP="00C345FF">
            <w:pPr>
              <w:pStyle w:val="Standard"/>
              <w:widowControl w:val="0"/>
              <w:tabs>
                <w:tab w:val="left" w:pos="1380"/>
                <w:tab w:val="center" w:pos="4762"/>
              </w:tabs>
              <w:spacing w:after="120"/>
              <w:jc w:val="both"/>
              <w:rPr>
                <w:rFonts w:ascii="Garamond" w:hAnsi="Garamond" w:cs="Arial"/>
                <w:sz w:val="24"/>
                <w:szCs w:val="24"/>
              </w:rPr>
            </w:pPr>
            <w:r w:rsidRPr="00AC6397">
              <w:rPr>
                <w:rFonts w:ascii="Garamond" w:hAnsi="Garamond" w:cs="Arial"/>
                <w:sz w:val="24"/>
                <w:szCs w:val="24"/>
              </w:rPr>
              <w:fldChar w:fldCharType="begin">
                <w:ffData>
                  <w:name w:val="CaseACocher3"/>
                  <w:enabled/>
                  <w:calcOnExit w:val="0"/>
                  <w:checkBox>
                    <w:sizeAuto/>
                    <w:default w:val="0"/>
                  </w:checkBox>
                </w:ffData>
              </w:fldChar>
            </w:r>
            <w:r w:rsidRPr="00AC6397">
              <w:rPr>
                <w:rFonts w:ascii="Garamond" w:hAnsi="Garamond" w:cs="Arial"/>
                <w:sz w:val="24"/>
                <w:szCs w:val="24"/>
              </w:rPr>
              <w:instrText xml:space="preserve"> FORMCHECKBOX </w:instrText>
            </w:r>
            <w:r w:rsidR="00C345FF">
              <w:rPr>
                <w:rFonts w:ascii="Garamond" w:hAnsi="Garamond" w:cs="Arial"/>
                <w:sz w:val="24"/>
                <w:szCs w:val="24"/>
              </w:rPr>
            </w:r>
            <w:r w:rsidR="00C345FF">
              <w:rPr>
                <w:rFonts w:ascii="Garamond" w:hAnsi="Garamond" w:cs="Arial"/>
                <w:sz w:val="24"/>
                <w:szCs w:val="24"/>
              </w:rPr>
              <w:fldChar w:fldCharType="separate"/>
            </w:r>
            <w:r w:rsidRPr="00AC6397">
              <w:rPr>
                <w:rFonts w:ascii="Garamond" w:hAnsi="Garamond" w:cs="Arial"/>
                <w:sz w:val="24"/>
                <w:szCs w:val="24"/>
              </w:rPr>
              <w:fldChar w:fldCharType="end"/>
            </w:r>
            <w:r w:rsidRPr="00AC6397">
              <w:rPr>
                <w:rFonts w:ascii="Garamond" w:hAnsi="Garamond" w:cs="Arial"/>
                <w:sz w:val="24"/>
                <w:szCs w:val="24"/>
              </w:rPr>
              <w:t xml:space="preserve"> L’exactitude des renseignements fournis dans le présent formulaire et les pièces jointes</w:t>
            </w:r>
            <w:r w:rsidR="00B4650E">
              <w:rPr>
                <w:rFonts w:ascii="Garamond" w:hAnsi="Garamond" w:cs="Arial"/>
                <w:sz w:val="24"/>
                <w:szCs w:val="24"/>
              </w:rPr>
              <w:t xml:space="preserve"> ; </w:t>
            </w:r>
          </w:p>
          <w:p w14:paraId="57013E23" w14:textId="4EC5B1B7" w:rsidR="00BF3EFD" w:rsidRDefault="005B3508" w:rsidP="00C345FF">
            <w:pPr>
              <w:pStyle w:val="Standard"/>
              <w:widowControl w:val="0"/>
              <w:tabs>
                <w:tab w:val="left" w:pos="1380"/>
                <w:tab w:val="center" w:pos="4762"/>
              </w:tabs>
              <w:spacing w:after="120"/>
              <w:jc w:val="both"/>
              <w:rPr>
                <w:rFonts w:ascii="Garamond" w:hAnsi="Garamond" w:cs="Arial"/>
                <w:sz w:val="24"/>
                <w:szCs w:val="24"/>
              </w:rPr>
            </w:pPr>
            <w:r w:rsidRPr="00AC6397">
              <w:rPr>
                <w:rFonts w:ascii="Garamond" w:hAnsi="Garamond" w:cs="Arial"/>
                <w:sz w:val="24"/>
                <w:szCs w:val="24"/>
              </w:rPr>
              <w:fldChar w:fldCharType="begin">
                <w:ffData>
                  <w:name w:val="CaseACocher3"/>
                  <w:enabled/>
                  <w:calcOnExit w:val="0"/>
                  <w:checkBox>
                    <w:sizeAuto/>
                    <w:default w:val="0"/>
                  </w:checkBox>
                </w:ffData>
              </w:fldChar>
            </w:r>
            <w:r w:rsidRPr="00AC6397">
              <w:rPr>
                <w:rFonts w:ascii="Garamond" w:hAnsi="Garamond" w:cs="Arial"/>
                <w:sz w:val="24"/>
                <w:szCs w:val="24"/>
              </w:rPr>
              <w:instrText xml:space="preserve"> FORMCHECKBOX </w:instrText>
            </w:r>
            <w:r w:rsidR="00C345FF">
              <w:rPr>
                <w:rFonts w:ascii="Garamond" w:hAnsi="Garamond" w:cs="Arial"/>
                <w:sz w:val="24"/>
                <w:szCs w:val="24"/>
              </w:rPr>
            </w:r>
            <w:r w:rsidR="00C345FF">
              <w:rPr>
                <w:rFonts w:ascii="Garamond" w:hAnsi="Garamond" w:cs="Arial"/>
                <w:sz w:val="24"/>
                <w:szCs w:val="24"/>
              </w:rPr>
              <w:fldChar w:fldCharType="separate"/>
            </w:r>
            <w:r w:rsidRPr="00AC6397">
              <w:rPr>
                <w:rFonts w:ascii="Garamond" w:hAnsi="Garamond" w:cs="Arial"/>
                <w:sz w:val="24"/>
                <w:szCs w:val="24"/>
              </w:rPr>
              <w:fldChar w:fldCharType="end"/>
            </w:r>
            <w:r w:rsidRPr="00AC6397">
              <w:rPr>
                <w:rFonts w:ascii="Garamond" w:hAnsi="Garamond" w:cs="Arial"/>
                <w:sz w:val="24"/>
                <w:szCs w:val="24"/>
              </w:rPr>
              <w:t xml:space="preserve"> </w:t>
            </w:r>
            <w:r w:rsidR="00AB10F4" w:rsidRPr="00AC6397">
              <w:rPr>
                <w:rFonts w:ascii="Garamond" w:hAnsi="Garamond" w:cs="Arial"/>
                <w:sz w:val="24"/>
                <w:szCs w:val="24"/>
              </w:rPr>
              <w:t>(</w:t>
            </w:r>
            <w:proofErr w:type="gramStart"/>
            <w:r w:rsidR="00AB10F4" w:rsidRPr="00AC6397">
              <w:rPr>
                <w:rFonts w:ascii="Garamond" w:hAnsi="Garamond" w:cs="Arial"/>
                <w:i/>
                <w:iCs/>
                <w:sz w:val="24"/>
                <w:szCs w:val="24"/>
              </w:rPr>
              <w:t>le</w:t>
            </w:r>
            <w:proofErr w:type="gramEnd"/>
            <w:r w:rsidR="00AB10F4" w:rsidRPr="00AC6397">
              <w:rPr>
                <w:rFonts w:ascii="Garamond" w:hAnsi="Garamond" w:cs="Arial"/>
                <w:i/>
                <w:iCs/>
                <w:sz w:val="24"/>
                <w:szCs w:val="24"/>
              </w:rPr>
              <w:t xml:space="preserve"> cas échéant</w:t>
            </w:r>
            <w:r w:rsidR="00AB10F4" w:rsidRPr="00AC6397">
              <w:rPr>
                <w:rFonts w:ascii="Garamond" w:hAnsi="Garamond" w:cs="Arial"/>
                <w:sz w:val="24"/>
                <w:szCs w:val="24"/>
              </w:rPr>
              <w:t>) que le projet pour lequel je demande le versement d’une subvention ne génère pas de recett</w:t>
            </w:r>
            <w:r w:rsidR="00EA52F4">
              <w:rPr>
                <w:rFonts w:ascii="Garamond" w:hAnsi="Garamond" w:cs="Arial"/>
                <w:sz w:val="24"/>
                <w:szCs w:val="24"/>
              </w:rPr>
              <w:t>e</w:t>
            </w:r>
            <w:r w:rsidR="00B4650E">
              <w:rPr>
                <w:rFonts w:ascii="Garamond" w:hAnsi="Garamond" w:cs="Arial"/>
                <w:sz w:val="24"/>
                <w:szCs w:val="24"/>
              </w:rPr>
              <w:t> ;</w:t>
            </w:r>
            <w:r w:rsidR="00EA52F4">
              <w:rPr>
                <w:rFonts w:ascii="Garamond" w:hAnsi="Garamond" w:cs="Arial"/>
                <w:sz w:val="24"/>
                <w:szCs w:val="24"/>
              </w:rPr>
              <w:t xml:space="preserve"> </w:t>
            </w:r>
          </w:p>
          <w:p w14:paraId="78C9C19E" w14:textId="7E1A5E55" w:rsidR="00B4650E" w:rsidRPr="00BC7688" w:rsidRDefault="00B4650E" w:rsidP="00C345FF">
            <w:pPr>
              <w:pStyle w:val="Standard"/>
              <w:widowControl w:val="0"/>
              <w:tabs>
                <w:tab w:val="left" w:pos="1380"/>
                <w:tab w:val="center" w:pos="4762"/>
              </w:tabs>
              <w:spacing w:after="120"/>
              <w:jc w:val="both"/>
              <w:rPr>
                <w:rFonts w:cs="Arial"/>
              </w:rPr>
            </w:pPr>
            <w:r w:rsidRPr="00294ECB">
              <w:rPr>
                <w:rFonts w:ascii="Garamond" w:hAnsi="Garamond" w:cs="Arial"/>
                <w:sz w:val="24"/>
                <w:szCs w:val="24"/>
              </w:rPr>
              <w:fldChar w:fldCharType="begin">
                <w:ffData>
                  <w:name w:val="CaseACocher3"/>
                  <w:enabled/>
                  <w:calcOnExit w:val="0"/>
                  <w:checkBox>
                    <w:sizeAuto/>
                    <w:default w:val="0"/>
                  </w:checkBox>
                </w:ffData>
              </w:fldChar>
            </w:r>
            <w:r w:rsidRPr="00294ECB">
              <w:rPr>
                <w:rFonts w:ascii="Garamond" w:hAnsi="Garamond" w:cs="Arial"/>
                <w:sz w:val="24"/>
                <w:szCs w:val="24"/>
              </w:rPr>
              <w:instrText xml:space="preserve"> FORMCHECKBOX </w:instrText>
            </w:r>
            <w:r w:rsidR="00C345FF">
              <w:rPr>
                <w:rFonts w:ascii="Garamond" w:hAnsi="Garamond" w:cs="Arial"/>
                <w:sz w:val="24"/>
                <w:szCs w:val="24"/>
              </w:rPr>
            </w:r>
            <w:r w:rsidR="00C345FF">
              <w:rPr>
                <w:rFonts w:ascii="Garamond" w:hAnsi="Garamond" w:cs="Arial"/>
                <w:sz w:val="24"/>
                <w:szCs w:val="24"/>
              </w:rPr>
              <w:fldChar w:fldCharType="separate"/>
            </w:r>
            <w:r w:rsidRPr="00294ECB">
              <w:rPr>
                <w:rFonts w:ascii="Garamond" w:hAnsi="Garamond" w:cs="Arial"/>
                <w:sz w:val="24"/>
                <w:szCs w:val="24"/>
              </w:rPr>
              <w:fldChar w:fldCharType="end"/>
            </w:r>
            <w:r w:rsidRPr="00294ECB">
              <w:rPr>
                <w:rFonts w:ascii="Garamond" w:hAnsi="Garamond" w:cs="Arial"/>
                <w:sz w:val="24"/>
                <w:szCs w:val="24"/>
              </w:rPr>
              <w:t xml:space="preserve"> (</w:t>
            </w:r>
            <w:r w:rsidRPr="00294ECB">
              <w:rPr>
                <w:rFonts w:ascii="Garamond" w:hAnsi="Garamond" w:cs="Arial"/>
                <w:i/>
                <w:iCs/>
                <w:sz w:val="24"/>
                <w:szCs w:val="24"/>
              </w:rPr>
              <w:t>En cas de bénéficiaire personne morale ou de délégation de signature</w:t>
            </w:r>
            <w:r w:rsidRPr="00294ECB">
              <w:rPr>
                <w:rFonts w:ascii="Garamond" w:hAnsi="Garamond" w:cs="Arial"/>
                <w:sz w:val="24"/>
                <w:szCs w:val="24"/>
              </w:rPr>
              <w:t xml:space="preserve">) </w:t>
            </w:r>
            <w:r>
              <w:rPr>
                <w:rFonts w:ascii="Garamond" w:hAnsi="Garamond" w:cs="Arial"/>
                <w:sz w:val="24"/>
                <w:szCs w:val="24"/>
              </w:rPr>
              <w:t>que j’ai la capacité légale afin d’engager la structure.</w:t>
            </w:r>
          </w:p>
        </w:tc>
      </w:tr>
      <w:tr w:rsidR="00E92564" w:rsidRPr="00873BAB" w14:paraId="5867CC53" w14:textId="77777777" w:rsidTr="00AC6397">
        <w:trPr>
          <w:jc w:val="center"/>
        </w:trPr>
        <w:tc>
          <w:tcPr>
            <w:tcW w:w="2137" w:type="dxa"/>
            <w:shd w:val="clear" w:color="auto" w:fill="E2EFD9"/>
            <w:vAlign w:val="center"/>
          </w:tcPr>
          <w:p w14:paraId="46A32E75" w14:textId="77777777" w:rsidR="00E92564" w:rsidRPr="00E92564" w:rsidRDefault="00E92564">
            <w:pPr>
              <w:rPr>
                <w:rFonts w:cs="Arial"/>
              </w:rPr>
            </w:pPr>
            <w:r w:rsidRPr="00E92564">
              <w:rPr>
                <w:rFonts w:cs="Arial"/>
              </w:rPr>
              <w:t xml:space="preserve">Fait à </w:t>
            </w:r>
          </w:p>
        </w:tc>
        <w:tc>
          <w:tcPr>
            <w:tcW w:w="4377" w:type="dxa"/>
            <w:vAlign w:val="center"/>
          </w:tcPr>
          <w:p w14:paraId="7D3A26CD" w14:textId="77777777" w:rsidR="00E92564" w:rsidRPr="00E92564" w:rsidRDefault="00E92564">
            <w:pPr>
              <w:rPr>
                <w:rFonts w:cs="Arial"/>
              </w:rPr>
            </w:pPr>
          </w:p>
        </w:tc>
        <w:tc>
          <w:tcPr>
            <w:tcW w:w="454" w:type="dxa"/>
            <w:shd w:val="clear" w:color="auto" w:fill="E2EFD9"/>
            <w:vAlign w:val="center"/>
          </w:tcPr>
          <w:p w14:paraId="3AEF80AE" w14:textId="77777777" w:rsidR="00E92564" w:rsidRPr="00E92564" w:rsidRDefault="00E92564">
            <w:pPr>
              <w:rPr>
                <w:rFonts w:cs="Arial"/>
              </w:rPr>
            </w:pPr>
            <w:r w:rsidRPr="00E92564">
              <w:rPr>
                <w:rFonts w:cs="Arial"/>
              </w:rPr>
              <w:t>Le</w:t>
            </w:r>
          </w:p>
        </w:tc>
        <w:tc>
          <w:tcPr>
            <w:tcW w:w="3522" w:type="dxa"/>
            <w:vAlign w:val="center"/>
          </w:tcPr>
          <w:p w14:paraId="112876F2" w14:textId="77777777" w:rsidR="00E92564" w:rsidRPr="00E92564" w:rsidRDefault="00E92564">
            <w:pPr>
              <w:jc w:val="center"/>
              <w:rPr>
                <w:rFonts w:cs="Arial"/>
              </w:rPr>
            </w:pPr>
          </w:p>
        </w:tc>
      </w:tr>
      <w:tr w:rsidR="00E92564" w:rsidRPr="00867FCE" w14:paraId="31449E05" w14:textId="77777777" w:rsidTr="00AC6397">
        <w:trPr>
          <w:jc w:val="center"/>
        </w:trPr>
        <w:tc>
          <w:tcPr>
            <w:tcW w:w="2137" w:type="dxa"/>
            <w:shd w:val="clear" w:color="auto" w:fill="E2EFD9"/>
            <w:vAlign w:val="center"/>
          </w:tcPr>
          <w:p w14:paraId="21165EA7" w14:textId="77777777" w:rsidR="00E92564" w:rsidRPr="00E92564" w:rsidRDefault="00E92564">
            <w:pPr>
              <w:rPr>
                <w:rFonts w:cs="Arial"/>
              </w:rPr>
            </w:pPr>
            <w:r w:rsidRPr="00E92564">
              <w:rPr>
                <w:rFonts w:cs="Arial"/>
              </w:rPr>
              <w:t>Nom du signataire</w:t>
            </w:r>
          </w:p>
        </w:tc>
        <w:tc>
          <w:tcPr>
            <w:tcW w:w="8353" w:type="dxa"/>
            <w:gridSpan w:val="3"/>
            <w:vAlign w:val="center"/>
          </w:tcPr>
          <w:p w14:paraId="7239DF9E" w14:textId="77777777" w:rsidR="00E92564" w:rsidRPr="00E92564" w:rsidRDefault="00E92564">
            <w:pPr>
              <w:rPr>
                <w:rFonts w:cs="Arial"/>
              </w:rPr>
            </w:pPr>
          </w:p>
        </w:tc>
      </w:tr>
      <w:tr w:rsidR="00E92564" w:rsidRPr="00873BAB" w14:paraId="79C3B636" w14:textId="77777777" w:rsidTr="00AC6397">
        <w:trPr>
          <w:jc w:val="center"/>
        </w:trPr>
        <w:tc>
          <w:tcPr>
            <w:tcW w:w="2137" w:type="dxa"/>
            <w:shd w:val="clear" w:color="auto" w:fill="E2EFD9"/>
            <w:vAlign w:val="center"/>
          </w:tcPr>
          <w:p w14:paraId="306EF5C4" w14:textId="77777777" w:rsidR="00E92564" w:rsidRPr="00E92564" w:rsidRDefault="00E92564">
            <w:pPr>
              <w:rPr>
                <w:rFonts w:cs="Arial"/>
              </w:rPr>
            </w:pPr>
            <w:r w:rsidRPr="00E92564">
              <w:rPr>
                <w:rFonts w:cs="Arial"/>
              </w:rPr>
              <w:t>Qualité du signataire</w:t>
            </w:r>
          </w:p>
        </w:tc>
        <w:tc>
          <w:tcPr>
            <w:tcW w:w="8353" w:type="dxa"/>
            <w:gridSpan w:val="3"/>
            <w:vAlign w:val="center"/>
          </w:tcPr>
          <w:p w14:paraId="2BD732C7" w14:textId="77777777" w:rsidR="00E92564" w:rsidRPr="00E92564" w:rsidRDefault="00E92564">
            <w:pPr>
              <w:rPr>
                <w:rFonts w:cs="Arial"/>
              </w:rPr>
            </w:pPr>
          </w:p>
        </w:tc>
      </w:tr>
      <w:tr w:rsidR="00E92564" w:rsidRPr="00873BAB" w14:paraId="119DA38D" w14:textId="77777777">
        <w:trPr>
          <w:trHeight w:val="1387"/>
          <w:jc w:val="center"/>
        </w:trPr>
        <w:tc>
          <w:tcPr>
            <w:tcW w:w="10490" w:type="dxa"/>
            <w:gridSpan w:val="4"/>
          </w:tcPr>
          <w:p w14:paraId="64321F1D" w14:textId="77777777" w:rsidR="00E92564" w:rsidRPr="00E92564" w:rsidRDefault="00E92564">
            <w:pPr>
              <w:jc w:val="center"/>
              <w:rPr>
                <w:rFonts w:cs="Arial"/>
                <w:i/>
              </w:rPr>
            </w:pPr>
            <w:r w:rsidRPr="00E92564">
              <w:rPr>
                <w:rFonts w:cs="Arial"/>
                <w:i/>
              </w:rPr>
              <w:t>Signature et cachet</w:t>
            </w:r>
          </w:p>
          <w:p w14:paraId="71E09225" w14:textId="77777777" w:rsidR="00E92564" w:rsidRPr="00E92564" w:rsidRDefault="00E92564">
            <w:pPr>
              <w:rPr>
                <w:rFonts w:cs="Arial"/>
              </w:rPr>
            </w:pPr>
          </w:p>
          <w:p w14:paraId="4F5383E3" w14:textId="77777777" w:rsidR="00E92564" w:rsidRPr="00E92564" w:rsidRDefault="00E92564">
            <w:pPr>
              <w:rPr>
                <w:rFonts w:cs="Arial"/>
              </w:rPr>
            </w:pPr>
          </w:p>
          <w:p w14:paraId="51F76B6A" w14:textId="77777777" w:rsidR="00E92564" w:rsidRPr="00E92564" w:rsidRDefault="00E92564">
            <w:pPr>
              <w:rPr>
                <w:rFonts w:cs="Arial"/>
              </w:rPr>
            </w:pPr>
          </w:p>
          <w:p w14:paraId="1BE09415" w14:textId="77777777" w:rsidR="00E92564" w:rsidRPr="00E92564" w:rsidRDefault="00E92564">
            <w:pPr>
              <w:tabs>
                <w:tab w:val="left" w:pos="1773"/>
              </w:tabs>
              <w:rPr>
                <w:rFonts w:cs="Arial"/>
              </w:rPr>
            </w:pPr>
          </w:p>
        </w:tc>
      </w:tr>
    </w:tbl>
    <w:p w14:paraId="39A3D226" w14:textId="77777777" w:rsidR="00A173DE" w:rsidRDefault="00A173DE" w:rsidP="00795067">
      <w:pPr>
        <w:suppressAutoHyphens w:val="0"/>
        <w:jc w:val="left"/>
      </w:pPr>
    </w:p>
    <w:sectPr w:rsidR="00A173DE" w:rsidSect="00B8398A">
      <w:headerReference w:type="default" r:id="rId11"/>
      <w:footerReference w:type="default" r:id="rId12"/>
      <w:headerReference w:type="first" r:id="rId13"/>
      <w:pgSz w:w="11906" w:h="16838"/>
      <w:pgMar w:top="1276" w:right="720" w:bottom="720" w:left="720" w:header="714"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9A06E9" w16cex:dateUtc="2026-03-10T14:48:00Z"/>
  <w16cex:commentExtensible w16cex:durableId="0D963A09" w16cex:dateUtc="2026-03-12T11: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DD43B" w14:textId="77777777" w:rsidR="00300BDE" w:rsidRDefault="00300BDE" w:rsidP="000851F2">
      <w:r>
        <w:separator/>
      </w:r>
    </w:p>
  </w:endnote>
  <w:endnote w:type="continuationSeparator" w:id="0">
    <w:p w14:paraId="6897EEEF" w14:textId="77777777" w:rsidR="00300BDE" w:rsidRDefault="00300BDE" w:rsidP="0008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quot;Century Gothic&quot;,sans-serif">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Tahoma">
    <w:altName w:val="Tahoma"/>
    <w:charset w:val="00"/>
    <w:family w:val="swiss"/>
    <w:pitch w:val="variable"/>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omic Sans MS">
    <w:panose1 w:val="030F0702030302020204"/>
    <w:charset w:val="00"/>
    <w:family w:val="script"/>
    <w:pitch w:val="variable"/>
    <w:sig w:usb0="00000287" w:usb1="00000013"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charset w:val="00"/>
    <w:family w:val="roman"/>
    <w:pitch w:val="default"/>
  </w:font>
  <w:font w:name="TimesNewRomanPSMT, ''Times New">
    <w:altName w:val="Times New Roman"/>
    <w:panose1 w:val="00000000000000000000"/>
    <w:charset w:val="00"/>
    <w:family w:val="roman"/>
    <w:notTrueType/>
    <w:pitch w:val="default"/>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Tahoma,Bold">
    <w:altName w:val="Tahoma"/>
    <w:charset w:val="00"/>
    <w:family w:val="auto"/>
    <w:pitch w:val="default"/>
  </w:font>
  <w:font w:name="DejaVuSans-Oblique">
    <w:altName w:val="Calibri"/>
    <w:charset w:val="00"/>
    <w:family w:val="auto"/>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43010" w14:textId="77777777" w:rsidR="00F63222" w:rsidRPr="007A4685" w:rsidRDefault="00F63222" w:rsidP="000851F2">
    <w:pPr>
      <w:pStyle w:val="Pieddepage"/>
      <w:rPr>
        <w:rFonts w:ascii="Arial" w:hAnsi="Arial" w:cs="Arial"/>
        <w:color w:val="538135"/>
        <w:sz w:val="20"/>
        <w:lang w:val="fr-RE"/>
      </w:rPr>
    </w:pPr>
    <w:r>
      <w:rPr>
        <w:noProof/>
        <w:lang w:eastAsia="fr-FR"/>
      </w:rPr>
      <mc:AlternateContent>
        <mc:Choice Requires="wps">
          <w:drawing>
            <wp:anchor distT="0" distB="0" distL="114300" distR="114300" simplePos="0" relativeHeight="251657728" behindDoc="0" locked="0" layoutInCell="1" allowOverlap="1" wp14:anchorId="451E3568" wp14:editId="32F3C0CE">
              <wp:simplePos x="0" y="0"/>
              <wp:positionH relativeFrom="margin">
                <wp:posOffset>-127635</wp:posOffset>
              </wp:positionH>
              <wp:positionV relativeFrom="bottomMargin">
                <wp:posOffset>67784</wp:posOffset>
              </wp:positionV>
              <wp:extent cx="6901180" cy="45719"/>
              <wp:effectExtent l="0" t="0" r="0" b="0"/>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1180" cy="45719"/>
                      </a:xfrm>
                      <a:prstGeom prst="rect">
                        <a:avLst/>
                      </a:prstGeom>
                      <a:gradFill rotWithShape="0">
                        <a:gsLst>
                          <a:gs pos="0">
                            <a:srgbClr val="99CC00">
                              <a:gamma/>
                              <a:tint val="20000"/>
                              <a:invGamma/>
                            </a:srgbClr>
                          </a:gs>
                          <a:gs pos="100000">
                            <a:srgbClr val="99CC00"/>
                          </a:gs>
                        </a:gsLst>
                        <a:lin ang="189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ED6A2D0" id="Rectangle 11" o:spid="_x0000_s1026" style="position:absolute;margin-left:-10.05pt;margin-top:5.35pt;width:543.4pt;height:3.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" fillcolor="#ebf5cc" stroked="f">
              <v:fill color2="#9c0" angle="135" focus="100%" type="gradient"/>
              <w10:wrap anchorx="margin" anchory="margin"/>
            </v:rect>
          </w:pict>
        </mc:Fallback>
      </mc:AlternateContent>
    </w:r>
  </w:p>
  <w:tbl>
    <w:tblPr>
      <w:tblW w:w="10824" w:type="dxa"/>
      <w:jc w:val="center"/>
      <w:tblLook w:val="04A0" w:firstRow="1" w:lastRow="0" w:firstColumn="1" w:lastColumn="0" w:noHBand="0" w:noVBand="1"/>
    </w:tblPr>
    <w:tblGrid>
      <w:gridCol w:w="7303"/>
      <w:gridCol w:w="3521"/>
    </w:tblGrid>
    <w:tr w:rsidR="009826F9" w:rsidRPr="00D31933" w14:paraId="7E8ABC39" w14:textId="77777777" w:rsidTr="00DE14DA">
      <w:trPr>
        <w:trHeight w:val="460"/>
        <w:jc w:val="center"/>
      </w:trPr>
      <w:tc>
        <w:tcPr>
          <w:tcW w:w="7303" w:type="dxa"/>
          <w:vAlign w:val="center"/>
        </w:tcPr>
        <w:p w14:paraId="26AED445" w14:textId="6456B00B" w:rsidR="009826F9" w:rsidRPr="00873001" w:rsidRDefault="009826F9" w:rsidP="009826F9">
          <w:pPr>
            <w:pStyle w:val="Pieddepage"/>
            <w:rPr>
              <w:lang w:val="en-US"/>
            </w:rPr>
          </w:pPr>
          <w:r>
            <w:rPr>
              <w:lang w:val="fr-RE"/>
            </w:rPr>
            <w:fldChar w:fldCharType="begin"/>
          </w:r>
          <w:r>
            <w:rPr>
              <w:lang w:val="fr-RE"/>
            </w:rPr>
            <w:instrText xml:space="preserve"> TITLE   \* MERGEFORMAT </w:instrText>
          </w:r>
          <w:r>
            <w:rPr>
              <w:lang w:val="fr-RE"/>
            </w:rPr>
            <w:fldChar w:fldCharType="separate"/>
          </w:r>
          <w:proofErr w:type="spellStart"/>
          <w:r w:rsidRPr="00873001">
            <w:rPr>
              <w:lang w:val="en-US"/>
            </w:rPr>
            <w:t>FormuDP</w:t>
          </w:r>
          <w:proofErr w:type="spellEnd"/>
          <w:r w:rsidRPr="00873001">
            <w:rPr>
              <w:lang w:val="en-US"/>
            </w:rPr>
            <w:t xml:space="preserve"> FEADER </w:t>
          </w:r>
          <w:r>
            <w:rPr>
              <w:lang w:val="en-US"/>
            </w:rPr>
            <w:t>73.03_</w:t>
          </w:r>
          <w:r w:rsidRPr="00873001">
            <w:rPr>
              <w:lang w:val="en-US"/>
            </w:rPr>
            <w:t>2023-2027</w:t>
          </w:r>
          <w:r>
            <w:rPr>
              <w:lang w:val="fr-RE"/>
            </w:rPr>
            <w:fldChar w:fldCharType="end"/>
          </w:r>
          <w:r w:rsidRPr="00873001">
            <w:rPr>
              <w:lang w:val="en-US"/>
            </w:rPr>
            <w:t>_V1</w:t>
          </w:r>
        </w:p>
      </w:tc>
      <w:tc>
        <w:tcPr>
          <w:tcW w:w="3521" w:type="dxa"/>
          <w:vAlign w:val="center"/>
        </w:tcPr>
        <w:p w14:paraId="1C12210D" w14:textId="77777777" w:rsidR="009826F9" w:rsidRPr="00D31933" w:rsidRDefault="009826F9" w:rsidP="000851F2">
          <w:pPr>
            <w:pStyle w:val="Pieddepage"/>
            <w:rPr>
              <w:lang w:val="fr-RE"/>
            </w:rPr>
          </w:pPr>
          <w:r w:rsidRPr="00D31933">
            <w:rPr>
              <w:lang w:val="fr-RE"/>
            </w:rPr>
            <w:t xml:space="preserve">Page </w:t>
          </w:r>
          <w:r w:rsidRPr="00D31933">
            <w:rPr>
              <w:lang w:val="fr-RE"/>
            </w:rPr>
            <w:fldChar w:fldCharType="begin"/>
          </w:r>
          <w:r w:rsidRPr="00D31933">
            <w:rPr>
              <w:lang w:val="fr-RE"/>
            </w:rPr>
            <w:instrText xml:space="preserve"> PAGE </w:instrText>
          </w:r>
          <w:r w:rsidRPr="00D31933">
            <w:rPr>
              <w:lang w:val="fr-RE"/>
            </w:rPr>
            <w:fldChar w:fldCharType="separate"/>
          </w:r>
          <w:r>
            <w:rPr>
              <w:noProof/>
              <w:lang w:val="fr-RE"/>
            </w:rPr>
            <w:t>9</w:t>
          </w:r>
          <w:r w:rsidRPr="00D31933">
            <w:rPr>
              <w:lang w:val="fr-RE"/>
            </w:rPr>
            <w:fldChar w:fldCharType="end"/>
          </w:r>
          <w:r w:rsidRPr="00D31933">
            <w:rPr>
              <w:lang w:val="fr-RE"/>
            </w:rPr>
            <w:t>/</w:t>
          </w:r>
          <w:r w:rsidRPr="00D31933">
            <w:rPr>
              <w:lang w:val="fr-RE"/>
            </w:rPr>
            <w:fldChar w:fldCharType="begin"/>
          </w:r>
          <w:r w:rsidRPr="00D31933">
            <w:rPr>
              <w:lang w:val="fr-RE"/>
            </w:rPr>
            <w:instrText xml:space="preserve"> NUMPAGES \*Arabic </w:instrText>
          </w:r>
          <w:r w:rsidRPr="00D31933">
            <w:rPr>
              <w:lang w:val="fr-RE"/>
            </w:rPr>
            <w:fldChar w:fldCharType="separate"/>
          </w:r>
          <w:r>
            <w:rPr>
              <w:noProof/>
              <w:lang w:val="fr-RE"/>
            </w:rPr>
            <w:t>25</w:t>
          </w:r>
          <w:r w:rsidRPr="00D31933">
            <w:rPr>
              <w:lang w:val="fr-RE"/>
            </w:rPr>
            <w:fldChar w:fldCharType="end"/>
          </w:r>
        </w:p>
      </w:tc>
    </w:tr>
  </w:tbl>
  <w:p w14:paraId="2B63C202" w14:textId="77777777" w:rsidR="00F63222" w:rsidRPr="005B4973" w:rsidRDefault="00F63222" w:rsidP="000851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CD8CB" w14:textId="77777777" w:rsidR="00300BDE" w:rsidRDefault="00300BDE" w:rsidP="000851F2">
      <w:r>
        <w:separator/>
      </w:r>
    </w:p>
  </w:footnote>
  <w:footnote w:type="continuationSeparator" w:id="0">
    <w:p w14:paraId="6ABF3DC1" w14:textId="77777777" w:rsidR="00300BDE" w:rsidRDefault="00300BDE" w:rsidP="00085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D1AB8" w14:textId="1398218E" w:rsidR="00F63222" w:rsidRDefault="00F63222" w:rsidP="000851F2">
    <w:pPr>
      <w:pStyle w:val="En-tte"/>
      <w:rPr>
        <w:noProof/>
      </w:rPr>
    </w:pPr>
    <w:r>
      <w:rPr>
        <w:noProof/>
      </w:rPr>
      <w:drawing>
        <wp:anchor distT="0" distB="0" distL="114300" distR="114300" simplePos="0" relativeHeight="251655680" behindDoc="0" locked="0" layoutInCell="1" allowOverlap="1" wp14:anchorId="51E4E43E" wp14:editId="5F01D340">
          <wp:simplePos x="0" y="0"/>
          <wp:positionH relativeFrom="page">
            <wp:align>left</wp:align>
          </wp:positionH>
          <wp:positionV relativeFrom="paragraph">
            <wp:posOffset>-454025</wp:posOffset>
          </wp:positionV>
          <wp:extent cx="7047230" cy="1337945"/>
          <wp:effectExtent l="0" t="0" r="1270" b="0"/>
          <wp:wrapTopAndBottom/>
          <wp:docPr id="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57401" name="Image 1692457401"/>
                  <pic:cNvPicPr/>
                </pic:nvPicPr>
                <pic:blipFill>
                  <a:blip r:embed="rId1">
                    <a:extLst>
                      <a:ext uri="{28A0092B-C50C-407E-A947-70E740481C1C}">
                        <a14:useLocalDpi xmlns:a14="http://schemas.microsoft.com/office/drawing/2010/main" val="0"/>
                      </a:ext>
                    </a:extLst>
                  </a:blip>
                  <a:stretch>
                    <a:fillRect/>
                  </a:stretch>
                </pic:blipFill>
                <pic:spPr>
                  <a:xfrm>
                    <a:off x="0" y="0"/>
                    <a:ext cx="7047230" cy="133794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2AC36" w14:textId="0520E6BE" w:rsidR="00B8398A" w:rsidRDefault="00B8398A">
    <w:pPr>
      <w:pStyle w:val="En-tte"/>
    </w:pPr>
    <w:r>
      <w:rPr>
        <w:noProof/>
      </w:rPr>
      <w:drawing>
        <wp:anchor distT="0" distB="0" distL="114300" distR="114300" simplePos="0" relativeHeight="251659776" behindDoc="1" locked="0" layoutInCell="1" allowOverlap="1" wp14:anchorId="5A40B1F5" wp14:editId="27D6D54E">
          <wp:simplePos x="0" y="0"/>
          <wp:positionH relativeFrom="page">
            <wp:posOffset>457200</wp:posOffset>
          </wp:positionH>
          <wp:positionV relativeFrom="page">
            <wp:posOffset>52705</wp:posOffset>
          </wp:positionV>
          <wp:extent cx="6823786" cy="2040603"/>
          <wp:effectExtent l="0" t="0" r="0" b="0"/>
          <wp:wrapNone/>
          <wp:docPr id="58" name="Image 58" descr="Une image contenant texte, logo, Polic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3" descr="Une image contenant texte, logo, Police, graphism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6823786" cy="204060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30E4EC30"/>
    <w:name w:val="WW8Num2"/>
    <w:lvl w:ilvl="0">
      <w:start w:val="1"/>
      <w:numFmt w:val="decimal"/>
      <w:lvlText w:val="%1."/>
      <w:lvlJc w:val="left"/>
      <w:pPr>
        <w:tabs>
          <w:tab w:val="num" w:pos="720"/>
        </w:tabs>
        <w:ind w:left="720" w:hanging="360"/>
      </w:pPr>
      <w:rPr>
        <w:color w:val="auto"/>
      </w:rPr>
    </w:lvl>
    <w:lvl w:ilvl="1">
      <w:start w:val="1"/>
      <w:numFmt w:val="bullet"/>
      <w:lvlText w:val=""/>
      <w:lvlJc w:val="left"/>
      <w:pPr>
        <w:tabs>
          <w:tab w:val="num" w:pos="1080"/>
        </w:tabs>
        <w:ind w:left="1080" w:hanging="360"/>
      </w:pPr>
      <w:rPr>
        <w:rFonts w:ascii="Wingdings" w:hAnsi="Wingdings"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singleLevel"/>
    <w:tmpl w:val="00000003"/>
    <w:name w:val="WW8Num3"/>
    <w:lvl w:ilvl="0">
      <w:numFmt w:val="bullet"/>
      <w:lvlText w:val="-"/>
      <w:lvlJc w:val="left"/>
      <w:pPr>
        <w:tabs>
          <w:tab w:val="num" w:pos="1068"/>
        </w:tabs>
        <w:ind w:left="1068" w:hanging="360"/>
      </w:pPr>
      <w:rPr>
        <w:rFonts w:ascii="Times New Roman" w:hAnsi="Times New Roman" w:cs="Times"/>
      </w:rPr>
    </w:lvl>
  </w:abstractNum>
  <w:abstractNum w:abstractNumId="2" w15:restartNumberingAfterBreak="0">
    <w:nsid w:val="00000004"/>
    <w:multiLevelType w:val="multilevel"/>
    <w:tmpl w:val="EC84146A"/>
    <w:name w:val="WW8Num4"/>
    <w:lvl w:ilvl="0">
      <w:start w:val="1"/>
      <w:numFmt w:val="bullet"/>
      <w:lvlText w:val=""/>
      <w:lvlJc w:val="left"/>
      <w:pPr>
        <w:tabs>
          <w:tab w:val="num" w:pos="1428"/>
        </w:tabs>
        <w:ind w:left="1428" w:hanging="360"/>
      </w:pPr>
      <w:rPr>
        <w:rFonts w:ascii="Wingdings" w:hAnsi="Wingdings" w:hint="default"/>
      </w:rPr>
    </w:lvl>
    <w:lvl w:ilvl="1">
      <w:start w:val="1"/>
      <w:numFmt w:val="bullet"/>
      <w:lvlText w:val="◦"/>
      <w:lvlJc w:val="left"/>
      <w:pPr>
        <w:tabs>
          <w:tab w:val="num" w:pos="1788"/>
        </w:tabs>
        <w:ind w:left="1788" w:hanging="360"/>
      </w:pPr>
      <w:rPr>
        <w:rFonts w:ascii="OpenSymbol" w:hAnsi="OpenSymbol" w:cs="Courier New"/>
      </w:rPr>
    </w:lvl>
    <w:lvl w:ilvl="2">
      <w:start w:val="1"/>
      <w:numFmt w:val="bullet"/>
      <w:lvlText w:val="▪"/>
      <w:lvlJc w:val="left"/>
      <w:pPr>
        <w:tabs>
          <w:tab w:val="num" w:pos="2148"/>
        </w:tabs>
        <w:ind w:left="2148" w:hanging="360"/>
      </w:pPr>
      <w:rPr>
        <w:rFonts w:ascii="OpenSymbol" w:hAnsi="OpenSymbol" w:cs="Courier New"/>
      </w:rPr>
    </w:lvl>
    <w:lvl w:ilvl="3">
      <w:start w:val="1"/>
      <w:numFmt w:val="bullet"/>
      <w:lvlText w:val=""/>
      <w:lvlJc w:val="left"/>
      <w:pPr>
        <w:tabs>
          <w:tab w:val="num" w:pos="2508"/>
        </w:tabs>
        <w:ind w:left="2508" w:hanging="360"/>
      </w:pPr>
      <w:rPr>
        <w:rFonts w:ascii="Symbol" w:hAnsi="Symbol" w:cs="Times New Roman"/>
      </w:rPr>
    </w:lvl>
    <w:lvl w:ilvl="4">
      <w:start w:val="1"/>
      <w:numFmt w:val="bullet"/>
      <w:lvlText w:val="◦"/>
      <w:lvlJc w:val="left"/>
      <w:pPr>
        <w:tabs>
          <w:tab w:val="num" w:pos="2868"/>
        </w:tabs>
        <w:ind w:left="2868" w:hanging="360"/>
      </w:pPr>
      <w:rPr>
        <w:rFonts w:ascii="OpenSymbol" w:hAnsi="OpenSymbol" w:cs="Courier New"/>
      </w:rPr>
    </w:lvl>
    <w:lvl w:ilvl="5">
      <w:start w:val="1"/>
      <w:numFmt w:val="bullet"/>
      <w:lvlText w:val="▪"/>
      <w:lvlJc w:val="left"/>
      <w:pPr>
        <w:tabs>
          <w:tab w:val="num" w:pos="3228"/>
        </w:tabs>
        <w:ind w:left="3228" w:hanging="360"/>
      </w:pPr>
      <w:rPr>
        <w:rFonts w:ascii="OpenSymbol" w:hAnsi="OpenSymbol" w:cs="Courier New"/>
      </w:rPr>
    </w:lvl>
    <w:lvl w:ilvl="6">
      <w:start w:val="1"/>
      <w:numFmt w:val="bullet"/>
      <w:lvlText w:val=""/>
      <w:lvlJc w:val="left"/>
      <w:pPr>
        <w:tabs>
          <w:tab w:val="num" w:pos="3588"/>
        </w:tabs>
        <w:ind w:left="3588" w:hanging="360"/>
      </w:pPr>
      <w:rPr>
        <w:rFonts w:ascii="Symbol" w:hAnsi="Symbol" w:cs="Times New Roman"/>
      </w:rPr>
    </w:lvl>
    <w:lvl w:ilvl="7">
      <w:start w:val="1"/>
      <w:numFmt w:val="bullet"/>
      <w:lvlText w:val="◦"/>
      <w:lvlJc w:val="left"/>
      <w:pPr>
        <w:tabs>
          <w:tab w:val="num" w:pos="3948"/>
        </w:tabs>
        <w:ind w:left="3948" w:hanging="360"/>
      </w:pPr>
      <w:rPr>
        <w:rFonts w:ascii="OpenSymbol" w:hAnsi="OpenSymbol" w:cs="Courier New"/>
      </w:rPr>
    </w:lvl>
    <w:lvl w:ilvl="8">
      <w:start w:val="1"/>
      <w:numFmt w:val="bullet"/>
      <w:lvlText w:val="▪"/>
      <w:lvlJc w:val="left"/>
      <w:pPr>
        <w:tabs>
          <w:tab w:val="num" w:pos="4308"/>
        </w:tabs>
        <w:ind w:left="4308" w:hanging="360"/>
      </w:pPr>
      <w:rPr>
        <w:rFonts w:ascii="OpenSymbol" w:hAnsi="OpenSymbol" w:cs="Courier New"/>
      </w:rPr>
    </w:lvl>
  </w:abstractNum>
  <w:abstractNum w:abstractNumId="3" w15:restartNumberingAfterBreak="0">
    <w:nsid w:val="00000005"/>
    <w:multiLevelType w:val="multilevel"/>
    <w:tmpl w:val="00000005"/>
    <w:name w:val="WW8Num5"/>
    <w:lvl w:ilvl="0">
      <w:start w:val="1"/>
      <w:numFmt w:val="bullet"/>
      <w:lvlText w:val=""/>
      <w:lvlJc w:val="left"/>
      <w:pPr>
        <w:tabs>
          <w:tab w:val="num" w:pos="1428"/>
        </w:tabs>
        <w:ind w:left="1428" w:hanging="360"/>
      </w:pPr>
      <w:rPr>
        <w:rFonts w:ascii="Symbol" w:hAnsi="Symbol" w:cs="Symbol"/>
      </w:rPr>
    </w:lvl>
    <w:lvl w:ilvl="1">
      <w:start w:val="1"/>
      <w:numFmt w:val="bullet"/>
      <w:lvlText w:val="◦"/>
      <w:lvlJc w:val="left"/>
      <w:pPr>
        <w:tabs>
          <w:tab w:val="num" w:pos="1788"/>
        </w:tabs>
        <w:ind w:left="1788" w:hanging="360"/>
      </w:pPr>
      <w:rPr>
        <w:rFonts w:ascii="OpenSymbol" w:hAnsi="OpenSymbol" w:cs="Courier New"/>
      </w:rPr>
    </w:lvl>
    <w:lvl w:ilvl="2">
      <w:start w:val="1"/>
      <w:numFmt w:val="bullet"/>
      <w:lvlText w:val="▪"/>
      <w:lvlJc w:val="left"/>
      <w:pPr>
        <w:tabs>
          <w:tab w:val="num" w:pos="2148"/>
        </w:tabs>
        <w:ind w:left="2148" w:hanging="360"/>
      </w:pPr>
      <w:rPr>
        <w:rFonts w:ascii="OpenSymbol" w:hAnsi="OpenSymbol" w:cs="Courier New"/>
      </w:rPr>
    </w:lvl>
    <w:lvl w:ilvl="3">
      <w:start w:val="1"/>
      <w:numFmt w:val="bullet"/>
      <w:lvlText w:val=""/>
      <w:lvlJc w:val="left"/>
      <w:pPr>
        <w:tabs>
          <w:tab w:val="num" w:pos="2508"/>
        </w:tabs>
        <w:ind w:left="2508" w:hanging="360"/>
      </w:pPr>
      <w:rPr>
        <w:rFonts w:ascii="Symbol" w:hAnsi="Symbol" w:cs="Symbol"/>
      </w:rPr>
    </w:lvl>
    <w:lvl w:ilvl="4">
      <w:start w:val="1"/>
      <w:numFmt w:val="bullet"/>
      <w:lvlText w:val="◦"/>
      <w:lvlJc w:val="left"/>
      <w:pPr>
        <w:tabs>
          <w:tab w:val="num" w:pos="2868"/>
        </w:tabs>
        <w:ind w:left="2868" w:hanging="360"/>
      </w:pPr>
      <w:rPr>
        <w:rFonts w:ascii="OpenSymbol" w:hAnsi="OpenSymbol" w:cs="Courier New"/>
      </w:rPr>
    </w:lvl>
    <w:lvl w:ilvl="5">
      <w:start w:val="1"/>
      <w:numFmt w:val="bullet"/>
      <w:lvlText w:val="▪"/>
      <w:lvlJc w:val="left"/>
      <w:pPr>
        <w:tabs>
          <w:tab w:val="num" w:pos="3228"/>
        </w:tabs>
        <w:ind w:left="3228" w:hanging="360"/>
      </w:pPr>
      <w:rPr>
        <w:rFonts w:ascii="OpenSymbol" w:hAnsi="OpenSymbol" w:cs="Courier New"/>
      </w:rPr>
    </w:lvl>
    <w:lvl w:ilvl="6">
      <w:start w:val="1"/>
      <w:numFmt w:val="bullet"/>
      <w:lvlText w:val=""/>
      <w:lvlJc w:val="left"/>
      <w:pPr>
        <w:tabs>
          <w:tab w:val="num" w:pos="3588"/>
        </w:tabs>
        <w:ind w:left="3588" w:hanging="360"/>
      </w:pPr>
      <w:rPr>
        <w:rFonts w:ascii="Symbol" w:hAnsi="Symbol" w:cs="Symbol"/>
      </w:rPr>
    </w:lvl>
    <w:lvl w:ilvl="7">
      <w:start w:val="1"/>
      <w:numFmt w:val="bullet"/>
      <w:lvlText w:val="◦"/>
      <w:lvlJc w:val="left"/>
      <w:pPr>
        <w:tabs>
          <w:tab w:val="num" w:pos="3948"/>
        </w:tabs>
        <w:ind w:left="3948" w:hanging="360"/>
      </w:pPr>
      <w:rPr>
        <w:rFonts w:ascii="OpenSymbol" w:hAnsi="OpenSymbol" w:cs="Courier New"/>
      </w:rPr>
    </w:lvl>
    <w:lvl w:ilvl="8">
      <w:start w:val="1"/>
      <w:numFmt w:val="bullet"/>
      <w:lvlText w:val="▪"/>
      <w:lvlJc w:val="left"/>
      <w:pPr>
        <w:tabs>
          <w:tab w:val="num" w:pos="4308"/>
        </w:tabs>
        <w:ind w:left="4308" w:hanging="360"/>
      </w:pPr>
      <w:rPr>
        <w:rFonts w:ascii="OpenSymbol" w:hAnsi="OpenSymbol" w:cs="Courier New"/>
      </w:rPr>
    </w:lvl>
  </w:abstractNum>
  <w:abstractNum w:abstractNumId="4" w15:restartNumberingAfterBreak="0">
    <w:nsid w:val="027604BB"/>
    <w:multiLevelType w:val="hybridMultilevel"/>
    <w:tmpl w:val="49A0CE72"/>
    <w:lvl w:ilvl="0" w:tplc="A5703074">
      <w:start w:val="14"/>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41ED6"/>
    <w:multiLevelType w:val="hybridMultilevel"/>
    <w:tmpl w:val="9800C554"/>
    <w:lvl w:ilvl="0" w:tplc="79148F8C">
      <w:start w:val="14"/>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A76E9"/>
    <w:multiLevelType w:val="hybridMultilevel"/>
    <w:tmpl w:val="43546FA0"/>
    <w:lvl w:ilvl="0" w:tplc="FFFFFFFF">
      <w:start w:val="1"/>
      <w:numFmt w:val="bullet"/>
      <w:lvlText w:val="-"/>
      <w:lvlJc w:val="left"/>
      <w:pPr>
        <w:ind w:left="720" w:hanging="360"/>
      </w:pPr>
      <w:rPr>
        <w:rFonts w:ascii="Arial Narrow" w:hAnsi="Arial Narro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EEA7F1"/>
    <w:multiLevelType w:val="hybridMultilevel"/>
    <w:tmpl w:val="FA22A5D0"/>
    <w:lvl w:ilvl="0" w:tplc="CF5A4AEA">
      <w:start w:val="1"/>
      <w:numFmt w:val="bullet"/>
      <w:lvlText w:val=""/>
      <w:lvlJc w:val="left"/>
      <w:pPr>
        <w:ind w:left="720" w:hanging="360"/>
      </w:pPr>
      <w:rPr>
        <w:rFonts w:ascii="Symbol" w:hAnsi="Symbol" w:hint="default"/>
      </w:rPr>
    </w:lvl>
    <w:lvl w:ilvl="1" w:tplc="85629EA0">
      <w:start w:val="1"/>
      <w:numFmt w:val="bullet"/>
      <w:lvlText w:val="•"/>
      <w:lvlJc w:val="left"/>
      <w:pPr>
        <w:ind w:left="1440" w:hanging="360"/>
      </w:pPr>
      <w:rPr>
        <w:rFonts w:ascii="Courier New" w:hAnsi="Courier New" w:hint="default"/>
      </w:rPr>
    </w:lvl>
    <w:lvl w:ilvl="2" w:tplc="E6562D4A">
      <w:start w:val="1"/>
      <w:numFmt w:val="bullet"/>
      <w:lvlText w:val=""/>
      <w:lvlJc w:val="left"/>
      <w:pPr>
        <w:ind w:left="2160" w:hanging="360"/>
      </w:pPr>
      <w:rPr>
        <w:rFonts w:ascii="Wingdings" w:hAnsi="Wingdings" w:hint="default"/>
      </w:rPr>
    </w:lvl>
    <w:lvl w:ilvl="3" w:tplc="CBDA0F40">
      <w:start w:val="1"/>
      <w:numFmt w:val="bullet"/>
      <w:lvlText w:val=""/>
      <w:lvlJc w:val="left"/>
      <w:pPr>
        <w:ind w:left="2880" w:hanging="360"/>
      </w:pPr>
      <w:rPr>
        <w:rFonts w:ascii="Symbol" w:hAnsi="Symbol" w:hint="default"/>
      </w:rPr>
    </w:lvl>
    <w:lvl w:ilvl="4" w:tplc="510A84B0">
      <w:start w:val="1"/>
      <w:numFmt w:val="bullet"/>
      <w:lvlText w:val="o"/>
      <w:lvlJc w:val="left"/>
      <w:pPr>
        <w:ind w:left="3600" w:hanging="360"/>
      </w:pPr>
      <w:rPr>
        <w:rFonts w:ascii="Courier New" w:hAnsi="Courier New" w:hint="default"/>
      </w:rPr>
    </w:lvl>
    <w:lvl w:ilvl="5" w:tplc="F7FE4CF2">
      <w:start w:val="1"/>
      <w:numFmt w:val="bullet"/>
      <w:lvlText w:val=""/>
      <w:lvlJc w:val="left"/>
      <w:pPr>
        <w:ind w:left="4320" w:hanging="360"/>
      </w:pPr>
      <w:rPr>
        <w:rFonts w:ascii="Wingdings" w:hAnsi="Wingdings" w:hint="default"/>
      </w:rPr>
    </w:lvl>
    <w:lvl w:ilvl="6" w:tplc="4FEA3DDE">
      <w:start w:val="1"/>
      <w:numFmt w:val="bullet"/>
      <w:lvlText w:val=""/>
      <w:lvlJc w:val="left"/>
      <w:pPr>
        <w:ind w:left="5040" w:hanging="360"/>
      </w:pPr>
      <w:rPr>
        <w:rFonts w:ascii="Symbol" w:hAnsi="Symbol" w:hint="default"/>
      </w:rPr>
    </w:lvl>
    <w:lvl w:ilvl="7" w:tplc="DC4E3E78">
      <w:start w:val="1"/>
      <w:numFmt w:val="bullet"/>
      <w:lvlText w:val="o"/>
      <w:lvlJc w:val="left"/>
      <w:pPr>
        <w:ind w:left="5760" w:hanging="360"/>
      </w:pPr>
      <w:rPr>
        <w:rFonts w:ascii="Courier New" w:hAnsi="Courier New" w:hint="default"/>
      </w:rPr>
    </w:lvl>
    <w:lvl w:ilvl="8" w:tplc="DA6855A0">
      <w:start w:val="1"/>
      <w:numFmt w:val="bullet"/>
      <w:lvlText w:val=""/>
      <w:lvlJc w:val="left"/>
      <w:pPr>
        <w:ind w:left="6480" w:hanging="360"/>
      </w:pPr>
      <w:rPr>
        <w:rFonts w:ascii="Wingdings" w:hAnsi="Wingdings" w:hint="default"/>
      </w:rPr>
    </w:lvl>
  </w:abstractNum>
  <w:abstractNum w:abstractNumId="8" w15:restartNumberingAfterBreak="0">
    <w:nsid w:val="108D35FC"/>
    <w:multiLevelType w:val="multilevel"/>
    <w:tmpl w:val="768683FC"/>
    <w:styleLink w:val="Listeactuell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1BA3E2B"/>
    <w:multiLevelType w:val="hybridMultilevel"/>
    <w:tmpl w:val="BA1C3F90"/>
    <w:lvl w:ilvl="0" w:tplc="FFFFFFFF">
      <w:start w:val="1"/>
      <w:numFmt w:val="bullet"/>
      <w:lvlText w:val="-"/>
      <w:lvlJc w:val="left"/>
      <w:pPr>
        <w:ind w:left="720" w:hanging="360"/>
      </w:pPr>
      <w:rPr>
        <w:rFonts w:ascii="Arial Narrow" w:hAnsi="Arial Narro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3CA56C3"/>
    <w:multiLevelType w:val="multilevel"/>
    <w:tmpl w:val="6910036C"/>
    <w:styleLink w:val="CurrentList1"/>
    <w:lvl w:ilvl="0">
      <w:start w:val="1"/>
      <w:numFmt w:val="upperRoman"/>
      <w:lvlText w:val="%1."/>
      <w:lvlJc w:val="left"/>
      <w:pPr>
        <w:tabs>
          <w:tab w:val="num" w:pos="720"/>
        </w:tabs>
        <w:ind w:left="720" w:hanging="360"/>
      </w:pPr>
      <w:rPr>
        <w:rFonts w:ascii="Garamond" w:hAnsi="Garamond" w:hint="default"/>
        <w:color w:val="002060"/>
        <w:sz w:val="28"/>
        <w:u w:val="single"/>
      </w:rPr>
    </w:lvl>
    <w:lvl w:ilvl="1">
      <w:start w:val="1"/>
      <w:numFmt w:val="lowerLetter"/>
      <w:lvlText w:val="%2."/>
      <w:lvlJc w:val="left"/>
      <w:pPr>
        <w:ind w:left="1440" w:hanging="360"/>
      </w:pPr>
      <w:rPr>
        <w:rFonts w:hint="default"/>
      </w:rPr>
    </w:lvl>
    <w:lvl w:ilvl="2">
      <w:start w:val="1"/>
      <w:numFmt w:val="upperRoman"/>
      <w:lvlText w:val="%3."/>
      <w:lvlJc w:val="left"/>
      <w:pPr>
        <w:ind w:left="2520" w:hanging="720"/>
      </w:pPr>
      <w:rPr>
        <w:rFonts w:cs="Arial" w:hint="default"/>
        <w:b/>
        <w:color w:val="002060"/>
        <w:sz w:val="28"/>
        <w:u w:val="single"/>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5A97F8"/>
    <w:multiLevelType w:val="hybridMultilevel"/>
    <w:tmpl w:val="FFFFFFFF"/>
    <w:lvl w:ilvl="0" w:tplc="559806C4">
      <w:start w:val="1"/>
      <w:numFmt w:val="bullet"/>
      <w:lvlText w:val="-"/>
      <w:lvlJc w:val="left"/>
      <w:pPr>
        <w:ind w:left="720" w:hanging="360"/>
      </w:pPr>
      <w:rPr>
        <w:rFonts w:ascii="&quot;Century Gothic&quot;,sans-serif" w:hAnsi="&quot;Century Gothic&quot;,sans-serif" w:hint="default"/>
      </w:rPr>
    </w:lvl>
    <w:lvl w:ilvl="1" w:tplc="DFB24562">
      <w:start w:val="1"/>
      <w:numFmt w:val="bullet"/>
      <w:lvlText w:val="o"/>
      <w:lvlJc w:val="left"/>
      <w:pPr>
        <w:ind w:left="1440" w:hanging="360"/>
      </w:pPr>
      <w:rPr>
        <w:rFonts w:ascii="Courier New" w:hAnsi="Courier New" w:hint="default"/>
      </w:rPr>
    </w:lvl>
    <w:lvl w:ilvl="2" w:tplc="226CF2F4">
      <w:start w:val="1"/>
      <w:numFmt w:val="bullet"/>
      <w:lvlText w:val=""/>
      <w:lvlJc w:val="left"/>
      <w:pPr>
        <w:ind w:left="2160" w:hanging="360"/>
      </w:pPr>
      <w:rPr>
        <w:rFonts w:ascii="Wingdings" w:hAnsi="Wingdings" w:hint="default"/>
      </w:rPr>
    </w:lvl>
    <w:lvl w:ilvl="3" w:tplc="3970DB0A">
      <w:start w:val="1"/>
      <w:numFmt w:val="bullet"/>
      <w:lvlText w:val=""/>
      <w:lvlJc w:val="left"/>
      <w:pPr>
        <w:ind w:left="2880" w:hanging="360"/>
      </w:pPr>
      <w:rPr>
        <w:rFonts w:ascii="Symbol" w:hAnsi="Symbol" w:hint="default"/>
      </w:rPr>
    </w:lvl>
    <w:lvl w:ilvl="4" w:tplc="CA386C6A">
      <w:start w:val="1"/>
      <w:numFmt w:val="bullet"/>
      <w:lvlText w:val="o"/>
      <w:lvlJc w:val="left"/>
      <w:pPr>
        <w:ind w:left="3600" w:hanging="360"/>
      </w:pPr>
      <w:rPr>
        <w:rFonts w:ascii="Courier New" w:hAnsi="Courier New" w:hint="default"/>
      </w:rPr>
    </w:lvl>
    <w:lvl w:ilvl="5" w:tplc="83A48DF0">
      <w:start w:val="1"/>
      <w:numFmt w:val="bullet"/>
      <w:lvlText w:val=""/>
      <w:lvlJc w:val="left"/>
      <w:pPr>
        <w:ind w:left="4320" w:hanging="360"/>
      </w:pPr>
      <w:rPr>
        <w:rFonts w:ascii="Wingdings" w:hAnsi="Wingdings" w:hint="default"/>
      </w:rPr>
    </w:lvl>
    <w:lvl w:ilvl="6" w:tplc="9E20D458">
      <w:start w:val="1"/>
      <w:numFmt w:val="bullet"/>
      <w:lvlText w:val=""/>
      <w:lvlJc w:val="left"/>
      <w:pPr>
        <w:ind w:left="5040" w:hanging="360"/>
      </w:pPr>
      <w:rPr>
        <w:rFonts w:ascii="Symbol" w:hAnsi="Symbol" w:hint="default"/>
      </w:rPr>
    </w:lvl>
    <w:lvl w:ilvl="7" w:tplc="ABBA8AD0">
      <w:start w:val="1"/>
      <w:numFmt w:val="bullet"/>
      <w:lvlText w:val="o"/>
      <w:lvlJc w:val="left"/>
      <w:pPr>
        <w:ind w:left="5760" w:hanging="360"/>
      </w:pPr>
      <w:rPr>
        <w:rFonts w:ascii="Courier New" w:hAnsi="Courier New" w:hint="default"/>
      </w:rPr>
    </w:lvl>
    <w:lvl w:ilvl="8" w:tplc="F9722B10">
      <w:start w:val="1"/>
      <w:numFmt w:val="bullet"/>
      <w:lvlText w:val=""/>
      <w:lvlJc w:val="left"/>
      <w:pPr>
        <w:ind w:left="6480" w:hanging="360"/>
      </w:pPr>
      <w:rPr>
        <w:rFonts w:ascii="Wingdings" w:hAnsi="Wingdings" w:hint="default"/>
      </w:rPr>
    </w:lvl>
  </w:abstractNum>
  <w:abstractNum w:abstractNumId="12" w15:restartNumberingAfterBreak="0">
    <w:nsid w:val="15732623"/>
    <w:multiLevelType w:val="hybridMultilevel"/>
    <w:tmpl w:val="69AA32AC"/>
    <w:lvl w:ilvl="0" w:tplc="6B340B88">
      <w:start w:val="1"/>
      <w:numFmt w:val="upperRoman"/>
      <w:lvlText w:val="%1."/>
      <w:lvlJc w:val="left"/>
      <w:pPr>
        <w:ind w:left="720" w:hanging="360"/>
      </w:pPr>
    </w:lvl>
    <w:lvl w:ilvl="1" w:tplc="9D86C58C">
      <w:start w:val="1"/>
      <w:numFmt w:val="lowerLetter"/>
      <w:lvlText w:val="%2."/>
      <w:lvlJc w:val="left"/>
      <w:pPr>
        <w:ind w:left="1440" w:hanging="360"/>
      </w:pPr>
    </w:lvl>
    <w:lvl w:ilvl="2" w:tplc="470CEE12">
      <w:start w:val="1"/>
      <w:numFmt w:val="lowerRoman"/>
      <w:lvlText w:val="%3."/>
      <w:lvlJc w:val="right"/>
      <w:pPr>
        <w:ind w:left="2160" w:hanging="180"/>
      </w:pPr>
    </w:lvl>
    <w:lvl w:ilvl="3" w:tplc="F23C9010">
      <w:start w:val="1"/>
      <w:numFmt w:val="decimal"/>
      <w:lvlText w:val="%4."/>
      <w:lvlJc w:val="left"/>
      <w:pPr>
        <w:ind w:left="2880" w:hanging="360"/>
      </w:pPr>
    </w:lvl>
    <w:lvl w:ilvl="4" w:tplc="1F1004BC">
      <w:start w:val="1"/>
      <w:numFmt w:val="lowerLetter"/>
      <w:lvlText w:val="%5."/>
      <w:lvlJc w:val="left"/>
      <w:pPr>
        <w:ind w:left="3600" w:hanging="360"/>
      </w:pPr>
    </w:lvl>
    <w:lvl w:ilvl="5" w:tplc="E37ED3E8">
      <w:start w:val="1"/>
      <w:numFmt w:val="lowerRoman"/>
      <w:lvlText w:val="%6."/>
      <w:lvlJc w:val="right"/>
      <w:pPr>
        <w:ind w:left="4320" w:hanging="180"/>
      </w:pPr>
    </w:lvl>
    <w:lvl w:ilvl="6" w:tplc="17A80C98">
      <w:start w:val="1"/>
      <w:numFmt w:val="decimal"/>
      <w:lvlText w:val="%7."/>
      <w:lvlJc w:val="left"/>
      <w:pPr>
        <w:ind w:left="5040" w:hanging="360"/>
      </w:pPr>
    </w:lvl>
    <w:lvl w:ilvl="7" w:tplc="800A6B1E">
      <w:start w:val="1"/>
      <w:numFmt w:val="lowerLetter"/>
      <w:lvlText w:val="%8."/>
      <w:lvlJc w:val="left"/>
      <w:pPr>
        <w:ind w:left="5760" w:hanging="360"/>
      </w:pPr>
    </w:lvl>
    <w:lvl w:ilvl="8" w:tplc="C442CEAA">
      <w:start w:val="1"/>
      <w:numFmt w:val="lowerRoman"/>
      <w:lvlText w:val="%9."/>
      <w:lvlJc w:val="right"/>
      <w:pPr>
        <w:ind w:left="6480" w:hanging="180"/>
      </w:pPr>
    </w:lvl>
  </w:abstractNum>
  <w:abstractNum w:abstractNumId="13" w15:restartNumberingAfterBreak="0">
    <w:nsid w:val="1B943784"/>
    <w:multiLevelType w:val="hybridMultilevel"/>
    <w:tmpl w:val="94D89E9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90E4235C">
      <w:start w:val="1"/>
      <w:numFmt w:val="lowerLetter"/>
      <w:lvlText w:val="%3)"/>
      <w:lvlJc w:val="left"/>
      <w:pPr>
        <w:ind w:left="643" w:hanging="360"/>
      </w:pPr>
      <w:rPr>
        <w:rFonts w:cs="Verdana" w:hint="default"/>
        <w:b w:val="0"/>
        <w:color w:val="5FB7A9"/>
      </w:rPr>
    </w:lvl>
    <w:lvl w:ilvl="3" w:tplc="040C0019">
      <w:start w:val="1"/>
      <w:numFmt w:val="lowerLetter"/>
      <w:lvlText w:val="%4."/>
      <w:lvlJc w:val="left"/>
      <w:pPr>
        <w:ind w:left="1069"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9566D7"/>
    <w:multiLevelType w:val="hybridMultilevel"/>
    <w:tmpl w:val="22FA3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A528CB"/>
    <w:multiLevelType w:val="hybridMultilevel"/>
    <w:tmpl w:val="40A41F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ECC005E"/>
    <w:multiLevelType w:val="hybridMultilevel"/>
    <w:tmpl w:val="D37CD090"/>
    <w:lvl w:ilvl="0" w:tplc="B0A094D6">
      <w:start w:val="1"/>
      <w:numFmt w:val="bullet"/>
      <w:lvlText w:val=""/>
      <w:lvlJc w:val="left"/>
      <w:pPr>
        <w:ind w:left="502" w:hanging="360"/>
      </w:pPr>
      <w:rPr>
        <w:rFonts w:ascii="Wingdings" w:hAnsi="Wingdings" w:hint="default"/>
      </w:rPr>
    </w:lvl>
    <w:lvl w:ilvl="1" w:tplc="45DEA6B6">
      <w:start w:val="1"/>
      <w:numFmt w:val="bullet"/>
      <w:lvlText w:val="o"/>
      <w:lvlJc w:val="left"/>
      <w:pPr>
        <w:ind w:left="1440" w:hanging="360"/>
      </w:pPr>
      <w:rPr>
        <w:rFonts w:ascii="Courier New" w:hAnsi="Courier New" w:hint="default"/>
      </w:rPr>
    </w:lvl>
    <w:lvl w:ilvl="2" w:tplc="1058660E">
      <w:start w:val="1"/>
      <w:numFmt w:val="bullet"/>
      <w:lvlText w:val=""/>
      <w:lvlJc w:val="left"/>
      <w:pPr>
        <w:ind w:left="2160" w:hanging="360"/>
      </w:pPr>
      <w:rPr>
        <w:rFonts w:ascii="Wingdings" w:hAnsi="Wingdings" w:hint="default"/>
      </w:rPr>
    </w:lvl>
    <w:lvl w:ilvl="3" w:tplc="8D1618D8">
      <w:start w:val="1"/>
      <w:numFmt w:val="bullet"/>
      <w:lvlText w:val=""/>
      <w:lvlJc w:val="left"/>
      <w:pPr>
        <w:ind w:left="2880" w:hanging="360"/>
      </w:pPr>
      <w:rPr>
        <w:rFonts w:ascii="Symbol" w:hAnsi="Symbol" w:hint="default"/>
      </w:rPr>
    </w:lvl>
    <w:lvl w:ilvl="4" w:tplc="8A10FA30">
      <w:start w:val="1"/>
      <w:numFmt w:val="bullet"/>
      <w:lvlText w:val="o"/>
      <w:lvlJc w:val="left"/>
      <w:pPr>
        <w:ind w:left="3600" w:hanging="360"/>
      </w:pPr>
      <w:rPr>
        <w:rFonts w:ascii="Courier New" w:hAnsi="Courier New" w:hint="default"/>
      </w:rPr>
    </w:lvl>
    <w:lvl w:ilvl="5" w:tplc="8BD61050">
      <w:start w:val="1"/>
      <w:numFmt w:val="bullet"/>
      <w:lvlText w:val=""/>
      <w:lvlJc w:val="left"/>
      <w:pPr>
        <w:ind w:left="4320" w:hanging="360"/>
      </w:pPr>
      <w:rPr>
        <w:rFonts w:ascii="Wingdings" w:hAnsi="Wingdings" w:hint="default"/>
      </w:rPr>
    </w:lvl>
    <w:lvl w:ilvl="6" w:tplc="128ABB7C">
      <w:start w:val="1"/>
      <w:numFmt w:val="bullet"/>
      <w:lvlText w:val=""/>
      <w:lvlJc w:val="left"/>
      <w:pPr>
        <w:ind w:left="5040" w:hanging="360"/>
      </w:pPr>
      <w:rPr>
        <w:rFonts w:ascii="Symbol" w:hAnsi="Symbol" w:hint="default"/>
      </w:rPr>
    </w:lvl>
    <w:lvl w:ilvl="7" w:tplc="F3023874">
      <w:start w:val="1"/>
      <w:numFmt w:val="bullet"/>
      <w:lvlText w:val="o"/>
      <w:lvlJc w:val="left"/>
      <w:pPr>
        <w:ind w:left="5760" w:hanging="360"/>
      </w:pPr>
      <w:rPr>
        <w:rFonts w:ascii="Courier New" w:hAnsi="Courier New" w:hint="default"/>
      </w:rPr>
    </w:lvl>
    <w:lvl w:ilvl="8" w:tplc="265ABE56">
      <w:start w:val="1"/>
      <w:numFmt w:val="bullet"/>
      <w:lvlText w:val=""/>
      <w:lvlJc w:val="left"/>
      <w:pPr>
        <w:ind w:left="6480" w:hanging="360"/>
      </w:pPr>
      <w:rPr>
        <w:rFonts w:ascii="Wingdings" w:hAnsi="Wingdings" w:hint="default"/>
      </w:rPr>
    </w:lvl>
  </w:abstractNum>
  <w:abstractNum w:abstractNumId="17" w15:restartNumberingAfterBreak="0">
    <w:nsid w:val="21EF0EC2"/>
    <w:multiLevelType w:val="hybridMultilevel"/>
    <w:tmpl w:val="53B6F86E"/>
    <w:lvl w:ilvl="0" w:tplc="4218FC28">
      <w:start w:val="1"/>
      <w:numFmt w:val="bullet"/>
      <w:lvlText w:val="-"/>
      <w:lvlJc w:val="left"/>
      <w:pPr>
        <w:ind w:left="720" w:hanging="360"/>
      </w:pPr>
      <w:rPr>
        <w:rFonts w:ascii="Arial Narrow" w:hAnsi="Arial Narrow" w:hint="default"/>
      </w:rPr>
    </w:lvl>
    <w:lvl w:ilvl="1" w:tplc="26945C64">
      <w:start w:val="1"/>
      <w:numFmt w:val="bullet"/>
      <w:lvlText w:val="o"/>
      <w:lvlJc w:val="left"/>
      <w:pPr>
        <w:ind w:left="1440" w:hanging="360"/>
      </w:pPr>
      <w:rPr>
        <w:rFonts w:ascii="Courier New" w:hAnsi="Courier New" w:hint="default"/>
      </w:rPr>
    </w:lvl>
    <w:lvl w:ilvl="2" w:tplc="C630D244">
      <w:start w:val="1"/>
      <w:numFmt w:val="bullet"/>
      <w:lvlText w:val=""/>
      <w:lvlJc w:val="left"/>
      <w:pPr>
        <w:ind w:left="2160" w:hanging="360"/>
      </w:pPr>
      <w:rPr>
        <w:rFonts w:ascii="Wingdings" w:hAnsi="Wingdings" w:hint="default"/>
      </w:rPr>
    </w:lvl>
    <w:lvl w:ilvl="3" w:tplc="17BE594A">
      <w:start w:val="1"/>
      <w:numFmt w:val="bullet"/>
      <w:lvlText w:val=""/>
      <w:lvlJc w:val="left"/>
      <w:pPr>
        <w:ind w:left="2880" w:hanging="360"/>
      </w:pPr>
      <w:rPr>
        <w:rFonts w:ascii="Symbol" w:hAnsi="Symbol" w:hint="default"/>
      </w:rPr>
    </w:lvl>
    <w:lvl w:ilvl="4" w:tplc="EE222F08">
      <w:start w:val="1"/>
      <w:numFmt w:val="bullet"/>
      <w:lvlText w:val="o"/>
      <w:lvlJc w:val="left"/>
      <w:pPr>
        <w:ind w:left="3600" w:hanging="360"/>
      </w:pPr>
      <w:rPr>
        <w:rFonts w:ascii="Courier New" w:hAnsi="Courier New" w:hint="default"/>
      </w:rPr>
    </w:lvl>
    <w:lvl w:ilvl="5" w:tplc="A7447A48">
      <w:start w:val="1"/>
      <w:numFmt w:val="bullet"/>
      <w:lvlText w:val=""/>
      <w:lvlJc w:val="left"/>
      <w:pPr>
        <w:ind w:left="4320" w:hanging="360"/>
      </w:pPr>
      <w:rPr>
        <w:rFonts w:ascii="Wingdings" w:hAnsi="Wingdings" w:hint="default"/>
      </w:rPr>
    </w:lvl>
    <w:lvl w:ilvl="6" w:tplc="86280F82">
      <w:start w:val="1"/>
      <w:numFmt w:val="bullet"/>
      <w:lvlText w:val=""/>
      <w:lvlJc w:val="left"/>
      <w:pPr>
        <w:ind w:left="5040" w:hanging="360"/>
      </w:pPr>
      <w:rPr>
        <w:rFonts w:ascii="Symbol" w:hAnsi="Symbol" w:hint="default"/>
      </w:rPr>
    </w:lvl>
    <w:lvl w:ilvl="7" w:tplc="62F6E410">
      <w:start w:val="1"/>
      <w:numFmt w:val="bullet"/>
      <w:lvlText w:val="o"/>
      <w:lvlJc w:val="left"/>
      <w:pPr>
        <w:ind w:left="5760" w:hanging="360"/>
      </w:pPr>
      <w:rPr>
        <w:rFonts w:ascii="Courier New" w:hAnsi="Courier New" w:hint="default"/>
      </w:rPr>
    </w:lvl>
    <w:lvl w:ilvl="8" w:tplc="FC5037EE">
      <w:start w:val="1"/>
      <w:numFmt w:val="bullet"/>
      <w:lvlText w:val=""/>
      <w:lvlJc w:val="left"/>
      <w:pPr>
        <w:ind w:left="6480" w:hanging="360"/>
      </w:pPr>
      <w:rPr>
        <w:rFonts w:ascii="Wingdings" w:hAnsi="Wingdings" w:hint="default"/>
      </w:rPr>
    </w:lvl>
  </w:abstractNum>
  <w:abstractNum w:abstractNumId="18" w15:restartNumberingAfterBreak="0">
    <w:nsid w:val="24A20EF4"/>
    <w:multiLevelType w:val="hybridMultilevel"/>
    <w:tmpl w:val="2E002D08"/>
    <w:lvl w:ilvl="0" w:tplc="FFFFFFFF">
      <w:start w:val="1"/>
      <w:numFmt w:val="bullet"/>
      <w:pStyle w:val="Titre3"/>
      <w:lvlText w:val=""/>
      <w:lvlJc w:val="left"/>
      <w:pPr>
        <w:ind w:left="502"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7910EF5"/>
    <w:multiLevelType w:val="multilevel"/>
    <w:tmpl w:val="3D5C574E"/>
    <w:styleLink w:val="Listeactuelle4"/>
    <w:lvl w:ilvl="0">
      <w:start w:val="1"/>
      <w:numFmt w:val="bullet"/>
      <w:lvlText w:val=""/>
      <w:lvlJc w:val="left"/>
      <w:pPr>
        <w:ind w:left="502"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C615342"/>
    <w:multiLevelType w:val="hybridMultilevel"/>
    <w:tmpl w:val="36C457A6"/>
    <w:lvl w:ilvl="0" w:tplc="37343C12">
      <w:start w:val="6"/>
      <w:numFmt w:val="bullet"/>
      <w:lvlText w:val="-"/>
      <w:lvlJc w:val="left"/>
      <w:pPr>
        <w:ind w:left="720" w:hanging="360"/>
      </w:pPr>
      <w:rPr>
        <w:rFonts w:ascii="Century Gothic" w:eastAsiaTheme="minorHAnsi" w:hAnsi="Century Gothic" w:cs="Calibri"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Arial Narrow" w:eastAsia="Times New Roman" w:hAnsi="Arial Narrow"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F365416"/>
    <w:multiLevelType w:val="multilevel"/>
    <w:tmpl w:val="90988CDC"/>
    <w:styleLink w:val="Listeactuelle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Arial Narrow" w:eastAsia="Times New Roman" w:hAnsi="Arial Narrow" w:cs="Times New Roman" w:hint="default"/>
      </w:rPr>
    </w:lvl>
    <w:lvl w:ilvl="3">
      <w:start w:val="1"/>
      <w:numFmt w:val="lowerLetter"/>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19248A6"/>
    <w:multiLevelType w:val="hybridMultilevel"/>
    <w:tmpl w:val="FFFFFFFF"/>
    <w:lvl w:ilvl="0" w:tplc="ED5A2DB8">
      <w:start w:val="1"/>
      <w:numFmt w:val="bullet"/>
      <w:lvlText w:val="Ø"/>
      <w:lvlJc w:val="left"/>
      <w:pPr>
        <w:ind w:left="720" w:hanging="360"/>
      </w:pPr>
      <w:rPr>
        <w:rFonts w:ascii="Wingdings" w:hAnsi="Wingdings" w:hint="default"/>
      </w:rPr>
    </w:lvl>
    <w:lvl w:ilvl="1" w:tplc="363857A0">
      <w:start w:val="1"/>
      <w:numFmt w:val="bullet"/>
      <w:lvlText w:val="o"/>
      <w:lvlJc w:val="left"/>
      <w:pPr>
        <w:ind w:left="1440" w:hanging="360"/>
      </w:pPr>
      <w:rPr>
        <w:rFonts w:ascii="Courier New" w:hAnsi="Courier New" w:hint="default"/>
      </w:rPr>
    </w:lvl>
    <w:lvl w:ilvl="2" w:tplc="146234D0">
      <w:start w:val="1"/>
      <w:numFmt w:val="bullet"/>
      <w:lvlText w:val=""/>
      <w:lvlJc w:val="left"/>
      <w:pPr>
        <w:ind w:left="2160" w:hanging="360"/>
      </w:pPr>
      <w:rPr>
        <w:rFonts w:ascii="Wingdings" w:hAnsi="Wingdings" w:hint="default"/>
      </w:rPr>
    </w:lvl>
    <w:lvl w:ilvl="3" w:tplc="8A265CE6">
      <w:start w:val="1"/>
      <w:numFmt w:val="bullet"/>
      <w:lvlText w:val=""/>
      <w:lvlJc w:val="left"/>
      <w:pPr>
        <w:ind w:left="2880" w:hanging="360"/>
      </w:pPr>
      <w:rPr>
        <w:rFonts w:ascii="Symbol" w:hAnsi="Symbol" w:hint="default"/>
      </w:rPr>
    </w:lvl>
    <w:lvl w:ilvl="4" w:tplc="737CB61C">
      <w:start w:val="1"/>
      <w:numFmt w:val="bullet"/>
      <w:lvlText w:val="o"/>
      <w:lvlJc w:val="left"/>
      <w:pPr>
        <w:ind w:left="3600" w:hanging="360"/>
      </w:pPr>
      <w:rPr>
        <w:rFonts w:ascii="Courier New" w:hAnsi="Courier New" w:hint="default"/>
      </w:rPr>
    </w:lvl>
    <w:lvl w:ilvl="5" w:tplc="FDECCC9A">
      <w:start w:val="1"/>
      <w:numFmt w:val="bullet"/>
      <w:lvlText w:val=""/>
      <w:lvlJc w:val="left"/>
      <w:pPr>
        <w:ind w:left="4320" w:hanging="360"/>
      </w:pPr>
      <w:rPr>
        <w:rFonts w:ascii="Wingdings" w:hAnsi="Wingdings" w:hint="default"/>
      </w:rPr>
    </w:lvl>
    <w:lvl w:ilvl="6" w:tplc="C21C68EC">
      <w:start w:val="1"/>
      <w:numFmt w:val="bullet"/>
      <w:lvlText w:val=""/>
      <w:lvlJc w:val="left"/>
      <w:pPr>
        <w:ind w:left="5040" w:hanging="360"/>
      </w:pPr>
      <w:rPr>
        <w:rFonts w:ascii="Symbol" w:hAnsi="Symbol" w:hint="default"/>
      </w:rPr>
    </w:lvl>
    <w:lvl w:ilvl="7" w:tplc="A518378A">
      <w:start w:val="1"/>
      <w:numFmt w:val="bullet"/>
      <w:lvlText w:val="o"/>
      <w:lvlJc w:val="left"/>
      <w:pPr>
        <w:ind w:left="5760" w:hanging="360"/>
      </w:pPr>
      <w:rPr>
        <w:rFonts w:ascii="Courier New" w:hAnsi="Courier New" w:hint="default"/>
      </w:rPr>
    </w:lvl>
    <w:lvl w:ilvl="8" w:tplc="067C1BE0">
      <w:start w:val="1"/>
      <w:numFmt w:val="bullet"/>
      <w:lvlText w:val=""/>
      <w:lvlJc w:val="left"/>
      <w:pPr>
        <w:ind w:left="6480" w:hanging="360"/>
      </w:pPr>
      <w:rPr>
        <w:rFonts w:ascii="Wingdings" w:hAnsi="Wingdings" w:hint="default"/>
      </w:rPr>
    </w:lvl>
  </w:abstractNum>
  <w:abstractNum w:abstractNumId="23" w15:restartNumberingAfterBreak="0">
    <w:nsid w:val="39D9084D"/>
    <w:multiLevelType w:val="hybridMultilevel"/>
    <w:tmpl w:val="65D07CB0"/>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15:restartNumberingAfterBreak="0">
    <w:nsid w:val="3D453631"/>
    <w:multiLevelType w:val="hybridMultilevel"/>
    <w:tmpl w:val="4F026D12"/>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D836C8"/>
    <w:multiLevelType w:val="hybridMultilevel"/>
    <w:tmpl w:val="B23E9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C87D04"/>
    <w:multiLevelType w:val="hybridMultilevel"/>
    <w:tmpl w:val="B4B406C2"/>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E0608"/>
    <w:multiLevelType w:val="hybridMultilevel"/>
    <w:tmpl w:val="86AE6AA4"/>
    <w:lvl w:ilvl="0" w:tplc="7E920944">
      <w:start w:val="1"/>
      <w:numFmt w:val="bullet"/>
      <w:lvlText w:val="-"/>
      <w:lvlJc w:val="left"/>
      <w:pPr>
        <w:ind w:left="720" w:hanging="360"/>
      </w:pPr>
      <w:rPr>
        <w:rFonts w:ascii="Arial Narrow" w:hAnsi="Arial Narrow" w:hint="default"/>
      </w:rPr>
    </w:lvl>
    <w:lvl w:ilvl="1" w:tplc="C78CF42E">
      <w:start w:val="1"/>
      <w:numFmt w:val="bullet"/>
      <w:lvlText w:val="o"/>
      <w:lvlJc w:val="left"/>
      <w:pPr>
        <w:ind w:left="1440" w:hanging="360"/>
      </w:pPr>
      <w:rPr>
        <w:rFonts w:ascii="Arial Narrow" w:hAnsi="Arial Narrow" w:hint="default"/>
      </w:rPr>
    </w:lvl>
    <w:lvl w:ilvl="2" w:tplc="33BAF258">
      <w:start w:val="1"/>
      <w:numFmt w:val="bullet"/>
      <w:lvlText w:val=""/>
      <w:lvlJc w:val="left"/>
      <w:pPr>
        <w:ind w:left="2160" w:hanging="360"/>
      </w:pPr>
      <w:rPr>
        <w:rFonts w:ascii="Arial Narrow" w:hAnsi="Arial Narrow" w:hint="default"/>
      </w:rPr>
    </w:lvl>
    <w:lvl w:ilvl="3" w:tplc="C6426354">
      <w:start w:val="1"/>
      <w:numFmt w:val="bullet"/>
      <w:lvlText w:val=""/>
      <w:lvlJc w:val="left"/>
      <w:pPr>
        <w:ind w:left="2880" w:hanging="360"/>
      </w:pPr>
      <w:rPr>
        <w:rFonts w:ascii="Symbol" w:hAnsi="Symbol" w:hint="default"/>
      </w:rPr>
    </w:lvl>
    <w:lvl w:ilvl="4" w:tplc="032E5C98">
      <w:start w:val="1"/>
      <w:numFmt w:val="bullet"/>
      <w:lvlText w:val="o"/>
      <w:lvlJc w:val="left"/>
      <w:pPr>
        <w:ind w:left="3600" w:hanging="360"/>
      </w:pPr>
      <w:rPr>
        <w:rFonts w:ascii="Courier New" w:hAnsi="Courier New" w:hint="default"/>
      </w:rPr>
    </w:lvl>
    <w:lvl w:ilvl="5" w:tplc="95A08FCE">
      <w:start w:val="1"/>
      <w:numFmt w:val="bullet"/>
      <w:lvlText w:val=""/>
      <w:lvlJc w:val="left"/>
      <w:pPr>
        <w:ind w:left="4320" w:hanging="360"/>
      </w:pPr>
      <w:rPr>
        <w:rFonts w:ascii="Wingdings" w:hAnsi="Wingdings" w:hint="default"/>
      </w:rPr>
    </w:lvl>
    <w:lvl w:ilvl="6" w:tplc="7B70DC2E">
      <w:start w:val="1"/>
      <w:numFmt w:val="bullet"/>
      <w:lvlText w:val=""/>
      <w:lvlJc w:val="left"/>
      <w:pPr>
        <w:ind w:left="5040" w:hanging="360"/>
      </w:pPr>
      <w:rPr>
        <w:rFonts w:ascii="Symbol" w:hAnsi="Symbol" w:hint="default"/>
      </w:rPr>
    </w:lvl>
    <w:lvl w:ilvl="7" w:tplc="59A0AEA0">
      <w:start w:val="1"/>
      <w:numFmt w:val="bullet"/>
      <w:lvlText w:val="o"/>
      <w:lvlJc w:val="left"/>
      <w:pPr>
        <w:ind w:left="5760" w:hanging="360"/>
      </w:pPr>
      <w:rPr>
        <w:rFonts w:ascii="Courier New" w:hAnsi="Courier New" w:hint="default"/>
      </w:rPr>
    </w:lvl>
    <w:lvl w:ilvl="8" w:tplc="D9C4DAA6">
      <w:start w:val="1"/>
      <w:numFmt w:val="bullet"/>
      <w:lvlText w:val=""/>
      <w:lvlJc w:val="left"/>
      <w:pPr>
        <w:ind w:left="6480" w:hanging="360"/>
      </w:pPr>
      <w:rPr>
        <w:rFonts w:ascii="Wingdings" w:hAnsi="Wingdings" w:hint="default"/>
      </w:rPr>
    </w:lvl>
  </w:abstractNum>
  <w:abstractNum w:abstractNumId="28" w15:restartNumberingAfterBreak="0">
    <w:nsid w:val="4E6E11F8"/>
    <w:multiLevelType w:val="hybridMultilevel"/>
    <w:tmpl w:val="200A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0B38F3"/>
    <w:multiLevelType w:val="multilevel"/>
    <w:tmpl w:val="BBFAFD94"/>
    <w:lvl w:ilvl="0">
      <w:start w:val="6"/>
      <w:numFmt w:val="bullet"/>
      <w:lvlText w:val="-"/>
      <w:lvlJc w:val="left"/>
      <w:pPr>
        <w:tabs>
          <w:tab w:val="num" w:pos="720"/>
        </w:tabs>
        <w:ind w:left="720" w:hanging="360"/>
      </w:pPr>
      <w:rPr>
        <w:rFonts w:ascii="Century Gothic" w:eastAsiaTheme="minorHAnsi" w:hAnsi="Century Gothic"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16557B"/>
    <w:multiLevelType w:val="hybridMultilevel"/>
    <w:tmpl w:val="2D602872"/>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59B555C"/>
    <w:multiLevelType w:val="multilevel"/>
    <w:tmpl w:val="EC0E53C8"/>
    <w:styleLink w:val="Listeactuell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6CB034D"/>
    <w:multiLevelType w:val="hybridMultilevel"/>
    <w:tmpl w:val="304C2C34"/>
    <w:lvl w:ilvl="0" w:tplc="3EFE105E">
      <w:numFmt w:val="bullet"/>
      <w:lvlText w:val="-"/>
      <w:lvlJc w:val="left"/>
      <w:pPr>
        <w:ind w:left="720" w:hanging="360"/>
      </w:pPr>
      <w:rPr>
        <w:rFonts w:ascii="Tahoma, Tahoma" w:eastAsia="Tahoma, Tahoma" w:hAnsi="Tahoma, Tahoma" w:cs="Tahoma, 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82E12C2"/>
    <w:multiLevelType w:val="hybridMultilevel"/>
    <w:tmpl w:val="A2BC9086"/>
    <w:lvl w:ilvl="0" w:tplc="6C543F6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A3C02F7"/>
    <w:multiLevelType w:val="hybridMultilevel"/>
    <w:tmpl w:val="90988CDC"/>
    <w:lvl w:ilvl="0" w:tplc="040C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72FEF278">
      <w:numFmt w:val="bullet"/>
      <w:lvlText w:val="–"/>
      <w:lvlJc w:val="left"/>
      <w:pPr>
        <w:ind w:left="2160" w:hanging="360"/>
      </w:pPr>
      <w:rPr>
        <w:rFonts w:ascii="Arial Narrow" w:eastAsia="Times New Roman" w:hAnsi="Arial Narrow" w:cs="Times New Roman" w:hint="default"/>
      </w:rPr>
    </w:lvl>
    <w:lvl w:ilvl="3" w:tplc="6F3CA8BC">
      <w:start w:val="1"/>
      <w:numFmt w:val="lowerLetter"/>
      <w:lvlText w:val="%4)"/>
      <w:lvlJc w:val="left"/>
      <w:pPr>
        <w:ind w:left="785" w:hanging="36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B3776C9"/>
    <w:multiLevelType w:val="hybridMultilevel"/>
    <w:tmpl w:val="69D45730"/>
    <w:lvl w:ilvl="0" w:tplc="37C0438E">
      <w:start w:val="1"/>
      <w:numFmt w:val="bullet"/>
      <w:lvlText w:val=""/>
      <w:lvlJc w:val="left"/>
      <w:pPr>
        <w:ind w:left="720" w:hanging="360"/>
      </w:pPr>
      <w:rPr>
        <w:rFonts w:ascii="Symbol" w:hAnsi="Symbol" w:hint="default"/>
      </w:rPr>
    </w:lvl>
    <w:lvl w:ilvl="1" w:tplc="F216B926">
      <w:start w:val="1"/>
      <w:numFmt w:val="bullet"/>
      <w:lvlText w:val="o"/>
      <w:lvlJc w:val="left"/>
      <w:pPr>
        <w:ind w:left="1440" w:hanging="360"/>
      </w:pPr>
      <w:rPr>
        <w:rFonts w:ascii="Courier New" w:hAnsi="Courier New" w:hint="default"/>
      </w:rPr>
    </w:lvl>
    <w:lvl w:ilvl="2" w:tplc="667AE028">
      <w:start w:val="1"/>
      <w:numFmt w:val="bullet"/>
      <w:lvlText w:val=""/>
      <w:lvlJc w:val="left"/>
      <w:pPr>
        <w:ind w:left="2160" w:hanging="360"/>
      </w:pPr>
      <w:rPr>
        <w:rFonts w:ascii="Wingdings" w:hAnsi="Wingdings" w:hint="default"/>
      </w:rPr>
    </w:lvl>
    <w:lvl w:ilvl="3" w:tplc="0A1A00DE">
      <w:start w:val="1"/>
      <w:numFmt w:val="bullet"/>
      <w:lvlText w:val=""/>
      <w:lvlJc w:val="left"/>
      <w:pPr>
        <w:ind w:left="2880" w:hanging="360"/>
      </w:pPr>
      <w:rPr>
        <w:rFonts w:ascii="Symbol" w:hAnsi="Symbol" w:hint="default"/>
      </w:rPr>
    </w:lvl>
    <w:lvl w:ilvl="4" w:tplc="9078CC4E">
      <w:start w:val="1"/>
      <w:numFmt w:val="bullet"/>
      <w:lvlText w:val="o"/>
      <w:lvlJc w:val="left"/>
      <w:pPr>
        <w:ind w:left="3600" w:hanging="360"/>
      </w:pPr>
      <w:rPr>
        <w:rFonts w:ascii="Courier New" w:hAnsi="Courier New" w:hint="default"/>
      </w:rPr>
    </w:lvl>
    <w:lvl w:ilvl="5" w:tplc="5268EA86">
      <w:start w:val="1"/>
      <w:numFmt w:val="bullet"/>
      <w:lvlText w:val=""/>
      <w:lvlJc w:val="left"/>
      <w:pPr>
        <w:ind w:left="4320" w:hanging="360"/>
      </w:pPr>
      <w:rPr>
        <w:rFonts w:ascii="Wingdings" w:hAnsi="Wingdings" w:hint="default"/>
      </w:rPr>
    </w:lvl>
    <w:lvl w:ilvl="6" w:tplc="B9C43218">
      <w:start w:val="1"/>
      <w:numFmt w:val="bullet"/>
      <w:lvlText w:val=""/>
      <w:lvlJc w:val="left"/>
      <w:pPr>
        <w:ind w:left="5040" w:hanging="360"/>
      </w:pPr>
      <w:rPr>
        <w:rFonts w:ascii="Symbol" w:hAnsi="Symbol" w:hint="default"/>
      </w:rPr>
    </w:lvl>
    <w:lvl w:ilvl="7" w:tplc="17069106">
      <w:start w:val="1"/>
      <w:numFmt w:val="bullet"/>
      <w:lvlText w:val="o"/>
      <w:lvlJc w:val="left"/>
      <w:pPr>
        <w:ind w:left="5760" w:hanging="360"/>
      </w:pPr>
      <w:rPr>
        <w:rFonts w:ascii="Courier New" w:hAnsi="Courier New" w:hint="default"/>
      </w:rPr>
    </w:lvl>
    <w:lvl w:ilvl="8" w:tplc="262CB85C">
      <w:start w:val="1"/>
      <w:numFmt w:val="bullet"/>
      <w:lvlText w:val=""/>
      <w:lvlJc w:val="left"/>
      <w:pPr>
        <w:ind w:left="6480" w:hanging="360"/>
      </w:pPr>
      <w:rPr>
        <w:rFonts w:ascii="Wingdings" w:hAnsi="Wingdings" w:hint="default"/>
      </w:rPr>
    </w:lvl>
  </w:abstractNum>
  <w:abstractNum w:abstractNumId="36" w15:restartNumberingAfterBreak="0">
    <w:nsid w:val="5F30F367"/>
    <w:multiLevelType w:val="multilevel"/>
    <w:tmpl w:val="C6C4CF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186613A"/>
    <w:multiLevelType w:val="hybridMultilevel"/>
    <w:tmpl w:val="CC8E0EF4"/>
    <w:lvl w:ilvl="0" w:tplc="20CA6988">
      <w:start w:val="1"/>
      <w:numFmt w:val="upperLetter"/>
      <w:lvlText w:val="%1."/>
      <w:lvlJc w:val="left"/>
      <w:pPr>
        <w:ind w:left="720" w:hanging="360"/>
      </w:pPr>
    </w:lvl>
    <w:lvl w:ilvl="1" w:tplc="F146BBDA">
      <w:start w:val="1"/>
      <w:numFmt w:val="lowerLetter"/>
      <w:lvlText w:val="%2."/>
      <w:lvlJc w:val="left"/>
      <w:pPr>
        <w:ind w:left="1440" w:hanging="360"/>
      </w:pPr>
    </w:lvl>
    <w:lvl w:ilvl="2" w:tplc="40C8B1A6">
      <w:start w:val="1"/>
      <w:numFmt w:val="lowerRoman"/>
      <w:lvlText w:val="%3."/>
      <w:lvlJc w:val="right"/>
      <w:pPr>
        <w:ind w:left="2160" w:hanging="180"/>
      </w:pPr>
    </w:lvl>
    <w:lvl w:ilvl="3" w:tplc="9B36109A">
      <w:start w:val="1"/>
      <w:numFmt w:val="decimal"/>
      <w:lvlText w:val="%4."/>
      <w:lvlJc w:val="left"/>
      <w:pPr>
        <w:ind w:left="2880" w:hanging="360"/>
      </w:pPr>
    </w:lvl>
    <w:lvl w:ilvl="4" w:tplc="3E361F58">
      <w:start w:val="1"/>
      <w:numFmt w:val="lowerLetter"/>
      <w:lvlText w:val="%5."/>
      <w:lvlJc w:val="left"/>
      <w:pPr>
        <w:ind w:left="3600" w:hanging="360"/>
      </w:pPr>
    </w:lvl>
    <w:lvl w:ilvl="5" w:tplc="BE7E73E4">
      <w:start w:val="1"/>
      <w:numFmt w:val="lowerRoman"/>
      <w:lvlText w:val="%6."/>
      <w:lvlJc w:val="right"/>
      <w:pPr>
        <w:ind w:left="4320" w:hanging="180"/>
      </w:pPr>
    </w:lvl>
    <w:lvl w:ilvl="6" w:tplc="615EAEA2">
      <w:start w:val="1"/>
      <w:numFmt w:val="decimal"/>
      <w:lvlText w:val="%7."/>
      <w:lvlJc w:val="left"/>
      <w:pPr>
        <w:ind w:left="5040" w:hanging="360"/>
      </w:pPr>
    </w:lvl>
    <w:lvl w:ilvl="7" w:tplc="ECD09476">
      <w:start w:val="1"/>
      <w:numFmt w:val="lowerLetter"/>
      <w:lvlText w:val="%8."/>
      <w:lvlJc w:val="left"/>
      <w:pPr>
        <w:ind w:left="5760" w:hanging="360"/>
      </w:pPr>
    </w:lvl>
    <w:lvl w:ilvl="8" w:tplc="19AC3578">
      <w:start w:val="1"/>
      <w:numFmt w:val="lowerRoman"/>
      <w:lvlText w:val="%9."/>
      <w:lvlJc w:val="right"/>
      <w:pPr>
        <w:ind w:left="6480" w:hanging="180"/>
      </w:pPr>
    </w:lvl>
  </w:abstractNum>
  <w:abstractNum w:abstractNumId="38" w15:restartNumberingAfterBreak="0">
    <w:nsid w:val="61B8AB50"/>
    <w:multiLevelType w:val="multilevel"/>
    <w:tmpl w:val="6C4E52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5DD877F"/>
    <w:multiLevelType w:val="hybridMultilevel"/>
    <w:tmpl w:val="68D07EF8"/>
    <w:lvl w:ilvl="0" w:tplc="81F6192E">
      <w:start w:val="1"/>
      <w:numFmt w:val="bullet"/>
      <w:lvlText w:val="-"/>
      <w:lvlJc w:val="left"/>
      <w:pPr>
        <w:ind w:left="720" w:hanging="360"/>
      </w:pPr>
      <w:rPr>
        <w:rFonts w:ascii="Arial Narrow" w:hAnsi="Arial Narrow" w:hint="default"/>
      </w:rPr>
    </w:lvl>
    <w:lvl w:ilvl="1" w:tplc="4EF69974">
      <w:start w:val="1"/>
      <w:numFmt w:val="bullet"/>
      <w:lvlText w:val="o"/>
      <w:lvlJc w:val="left"/>
      <w:pPr>
        <w:ind w:left="1440" w:hanging="360"/>
      </w:pPr>
      <w:rPr>
        <w:rFonts w:ascii="Courier New" w:hAnsi="Courier New" w:hint="default"/>
      </w:rPr>
    </w:lvl>
    <w:lvl w:ilvl="2" w:tplc="7930CD02">
      <w:start w:val="1"/>
      <w:numFmt w:val="bullet"/>
      <w:lvlText w:val=""/>
      <w:lvlJc w:val="left"/>
      <w:pPr>
        <w:ind w:left="2160" w:hanging="360"/>
      </w:pPr>
      <w:rPr>
        <w:rFonts w:ascii="Wingdings" w:hAnsi="Wingdings" w:hint="default"/>
      </w:rPr>
    </w:lvl>
    <w:lvl w:ilvl="3" w:tplc="69B4A7EC">
      <w:start w:val="1"/>
      <w:numFmt w:val="bullet"/>
      <w:lvlText w:val=""/>
      <w:lvlJc w:val="left"/>
      <w:pPr>
        <w:ind w:left="2880" w:hanging="360"/>
      </w:pPr>
      <w:rPr>
        <w:rFonts w:ascii="Symbol" w:hAnsi="Symbol" w:hint="default"/>
      </w:rPr>
    </w:lvl>
    <w:lvl w:ilvl="4" w:tplc="7F1CF5BE">
      <w:start w:val="1"/>
      <w:numFmt w:val="bullet"/>
      <w:lvlText w:val="o"/>
      <w:lvlJc w:val="left"/>
      <w:pPr>
        <w:ind w:left="3600" w:hanging="360"/>
      </w:pPr>
      <w:rPr>
        <w:rFonts w:ascii="Courier New" w:hAnsi="Courier New" w:hint="default"/>
      </w:rPr>
    </w:lvl>
    <w:lvl w:ilvl="5" w:tplc="32DED91C">
      <w:start w:val="1"/>
      <w:numFmt w:val="bullet"/>
      <w:lvlText w:val=""/>
      <w:lvlJc w:val="left"/>
      <w:pPr>
        <w:ind w:left="4320" w:hanging="360"/>
      </w:pPr>
      <w:rPr>
        <w:rFonts w:ascii="Wingdings" w:hAnsi="Wingdings" w:hint="default"/>
      </w:rPr>
    </w:lvl>
    <w:lvl w:ilvl="6" w:tplc="82987EE0">
      <w:start w:val="1"/>
      <w:numFmt w:val="bullet"/>
      <w:lvlText w:val=""/>
      <w:lvlJc w:val="left"/>
      <w:pPr>
        <w:ind w:left="5040" w:hanging="360"/>
      </w:pPr>
      <w:rPr>
        <w:rFonts w:ascii="Symbol" w:hAnsi="Symbol" w:hint="default"/>
      </w:rPr>
    </w:lvl>
    <w:lvl w:ilvl="7" w:tplc="F6BE9B54">
      <w:start w:val="1"/>
      <w:numFmt w:val="bullet"/>
      <w:lvlText w:val="o"/>
      <w:lvlJc w:val="left"/>
      <w:pPr>
        <w:ind w:left="5760" w:hanging="360"/>
      </w:pPr>
      <w:rPr>
        <w:rFonts w:ascii="Courier New" w:hAnsi="Courier New" w:hint="default"/>
      </w:rPr>
    </w:lvl>
    <w:lvl w:ilvl="8" w:tplc="66A42CBC">
      <w:start w:val="1"/>
      <w:numFmt w:val="bullet"/>
      <w:lvlText w:val=""/>
      <w:lvlJc w:val="left"/>
      <w:pPr>
        <w:ind w:left="6480" w:hanging="360"/>
      </w:pPr>
      <w:rPr>
        <w:rFonts w:ascii="Wingdings" w:hAnsi="Wingdings" w:hint="default"/>
      </w:rPr>
    </w:lvl>
  </w:abstractNum>
  <w:abstractNum w:abstractNumId="40" w15:restartNumberingAfterBreak="0">
    <w:nsid w:val="69C630EF"/>
    <w:multiLevelType w:val="hybridMultilevel"/>
    <w:tmpl w:val="2B581AA0"/>
    <w:lvl w:ilvl="0" w:tplc="C77469D2">
      <w:start w:val="2"/>
      <w:numFmt w:val="upperLetter"/>
      <w:lvlText w:val="%1."/>
      <w:lvlJc w:val="left"/>
      <w:pPr>
        <w:ind w:left="720" w:hanging="360"/>
      </w:pPr>
    </w:lvl>
    <w:lvl w:ilvl="1" w:tplc="140A3FCA">
      <w:start w:val="1"/>
      <w:numFmt w:val="lowerLetter"/>
      <w:lvlText w:val="%2."/>
      <w:lvlJc w:val="left"/>
      <w:pPr>
        <w:ind w:left="1440" w:hanging="360"/>
      </w:pPr>
    </w:lvl>
    <w:lvl w:ilvl="2" w:tplc="9BE88178">
      <w:start w:val="1"/>
      <w:numFmt w:val="lowerRoman"/>
      <w:lvlText w:val="%3."/>
      <w:lvlJc w:val="right"/>
      <w:pPr>
        <w:ind w:left="2160" w:hanging="180"/>
      </w:pPr>
    </w:lvl>
    <w:lvl w:ilvl="3" w:tplc="44781DEA">
      <w:start w:val="1"/>
      <w:numFmt w:val="decimal"/>
      <w:lvlText w:val="%4."/>
      <w:lvlJc w:val="left"/>
      <w:pPr>
        <w:ind w:left="2880" w:hanging="360"/>
      </w:pPr>
    </w:lvl>
    <w:lvl w:ilvl="4" w:tplc="DF401DD4">
      <w:start w:val="1"/>
      <w:numFmt w:val="lowerLetter"/>
      <w:lvlText w:val="%5."/>
      <w:lvlJc w:val="left"/>
      <w:pPr>
        <w:ind w:left="3600" w:hanging="360"/>
      </w:pPr>
    </w:lvl>
    <w:lvl w:ilvl="5" w:tplc="ABB48A1A">
      <w:start w:val="1"/>
      <w:numFmt w:val="lowerRoman"/>
      <w:lvlText w:val="%6."/>
      <w:lvlJc w:val="right"/>
      <w:pPr>
        <w:ind w:left="4320" w:hanging="180"/>
      </w:pPr>
    </w:lvl>
    <w:lvl w:ilvl="6" w:tplc="82DEE18E">
      <w:start w:val="1"/>
      <w:numFmt w:val="decimal"/>
      <w:lvlText w:val="%7."/>
      <w:lvlJc w:val="left"/>
      <w:pPr>
        <w:ind w:left="5040" w:hanging="360"/>
      </w:pPr>
    </w:lvl>
    <w:lvl w:ilvl="7" w:tplc="C87CE386">
      <w:start w:val="1"/>
      <w:numFmt w:val="lowerLetter"/>
      <w:lvlText w:val="%8."/>
      <w:lvlJc w:val="left"/>
      <w:pPr>
        <w:ind w:left="5760" w:hanging="360"/>
      </w:pPr>
    </w:lvl>
    <w:lvl w:ilvl="8" w:tplc="100CF008">
      <w:start w:val="1"/>
      <w:numFmt w:val="lowerRoman"/>
      <w:lvlText w:val="%9."/>
      <w:lvlJc w:val="right"/>
      <w:pPr>
        <w:ind w:left="6480" w:hanging="180"/>
      </w:pPr>
    </w:lvl>
  </w:abstractNum>
  <w:abstractNum w:abstractNumId="41" w15:restartNumberingAfterBreak="0">
    <w:nsid w:val="69E18E89"/>
    <w:multiLevelType w:val="hybridMultilevel"/>
    <w:tmpl w:val="20E8D218"/>
    <w:lvl w:ilvl="0" w:tplc="863C3E40">
      <w:start w:val="1"/>
      <w:numFmt w:val="bullet"/>
      <w:lvlText w:val="-"/>
      <w:lvlJc w:val="left"/>
      <w:pPr>
        <w:ind w:left="720" w:hanging="360"/>
      </w:pPr>
      <w:rPr>
        <w:rFonts w:ascii="Arial Narrow" w:hAnsi="Arial Narrow" w:hint="default"/>
      </w:rPr>
    </w:lvl>
    <w:lvl w:ilvl="1" w:tplc="B1023A7C">
      <w:start w:val="1"/>
      <w:numFmt w:val="bullet"/>
      <w:lvlText w:val="o"/>
      <w:lvlJc w:val="left"/>
      <w:pPr>
        <w:ind w:left="1440" w:hanging="360"/>
      </w:pPr>
      <w:rPr>
        <w:rFonts w:ascii="Courier New" w:hAnsi="Courier New" w:hint="default"/>
      </w:rPr>
    </w:lvl>
    <w:lvl w:ilvl="2" w:tplc="28768092">
      <w:start w:val="1"/>
      <w:numFmt w:val="bullet"/>
      <w:lvlText w:val=""/>
      <w:lvlJc w:val="left"/>
      <w:pPr>
        <w:ind w:left="2160" w:hanging="360"/>
      </w:pPr>
      <w:rPr>
        <w:rFonts w:ascii="Wingdings" w:hAnsi="Wingdings" w:hint="default"/>
      </w:rPr>
    </w:lvl>
    <w:lvl w:ilvl="3" w:tplc="FCF0137A">
      <w:start w:val="1"/>
      <w:numFmt w:val="bullet"/>
      <w:lvlText w:val=""/>
      <w:lvlJc w:val="left"/>
      <w:pPr>
        <w:ind w:left="2880" w:hanging="360"/>
      </w:pPr>
      <w:rPr>
        <w:rFonts w:ascii="Symbol" w:hAnsi="Symbol" w:hint="default"/>
      </w:rPr>
    </w:lvl>
    <w:lvl w:ilvl="4" w:tplc="816C9FD0">
      <w:start w:val="1"/>
      <w:numFmt w:val="bullet"/>
      <w:lvlText w:val="o"/>
      <w:lvlJc w:val="left"/>
      <w:pPr>
        <w:ind w:left="3600" w:hanging="360"/>
      </w:pPr>
      <w:rPr>
        <w:rFonts w:ascii="Courier New" w:hAnsi="Courier New" w:hint="default"/>
      </w:rPr>
    </w:lvl>
    <w:lvl w:ilvl="5" w:tplc="9B046E74">
      <w:start w:val="1"/>
      <w:numFmt w:val="bullet"/>
      <w:lvlText w:val=""/>
      <w:lvlJc w:val="left"/>
      <w:pPr>
        <w:ind w:left="4320" w:hanging="360"/>
      </w:pPr>
      <w:rPr>
        <w:rFonts w:ascii="Wingdings" w:hAnsi="Wingdings" w:hint="default"/>
      </w:rPr>
    </w:lvl>
    <w:lvl w:ilvl="6" w:tplc="B1B6375E">
      <w:start w:val="1"/>
      <w:numFmt w:val="bullet"/>
      <w:lvlText w:val=""/>
      <w:lvlJc w:val="left"/>
      <w:pPr>
        <w:ind w:left="5040" w:hanging="360"/>
      </w:pPr>
      <w:rPr>
        <w:rFonts w:ascii="Symbol" w:hAnsi="Symbol" w:hint="default"/>
      </w:rPr>
    </w:lvl>
    <w:lvl w:ilvl="7" w:tplc="76866B3E">
      <w:start w:val="1"/>
      <w:numFmt w:val="bullet"/>
      <w:lvlText w:val="o"/>
      <w:lvlJc w:val="left"/>
      <w:pPr>
        <w:ind w:left="5760" w:hanging="360"/>
      </w:pPr>
      <w:rPr>
        <w:rFonts w:ascii="Courier New" w:hAnsi="Courier New" w:hint="default"/>
      </w:rPr>
    </w:lvl>
    <w:lvl w:ilvl="8" w:tplc="C8BA10A0">
      <w:start w:val="1"/>
      <w:numFmt w:val="bullet"/>
      <w:lvlText w:val=""/>
      <w:lvlJc w:val="left"/>
      <w:pPr>
        <w:ind w:left="6480" w:hanging="360"/>
      </w:pPr>
      <w:rPr>
        <w:rFonts w:ascii="Wingdings" w:hAnsi="Wingdings" w:hint="default"/>
      </w:rPr>
    </w:lvl>
  </w:abstractNum>
  <w:abstractNum w:abstractNumId="42" w15:restartNumberingAfterBreak="0">
    <w:nsid w:val="6CF35BDF"/>
    <w:multiLevelType w:val="multilevel"/>
    <w:tmpl w:val="9BC666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DAF145E"/>
    <w:multiLevelType w:val="hybridMultilevel"/>
    <w:tmpl w:val="F6EEC7E8"/>
    <w:lvl w:ilvl="0" w:tplc="FFFFFFFF">
      <w:start w:val="1"/>
      <w:numFmt w:val="bullet"/>
      <w:pStyle w:val="Titre2"/>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F32C942"/>
    <w:multiLevelType w:val="hybridMultilevel"/>
    <w:tmpl w:val="FFFFFFFF"/>
    <w:lvl w:ilvl="0" w:tplc="2C8071EA">
      <w:start w:val="1"/>
      <w:numFmt w:val="bullet"/>
      <w:lvlText w:val="·"/>
      <w:lvlJc w:val="left"/>
      <w:pPr>
        <w:ind w:left="720" w:hanging="360"/>
      </w:pPr>
      <w:rPr>
        <w:rFonts w:ascii="Symbol" w:hAnsi="Symbol" w:hint="default"/>
      </w:rPr>
    </w:lvl>
    <w:lvl w:ilvl="1" w:tplc="9E884140">
      <w:start w:val="1"/>
      <w:numFmt w:val="bullet"/>
      <w:lvlText w:val="o"/>
      <w:lvlJc w:val="left"/>
      <w:pPr>
        <w:ind w:left="1440" w:hanging="360"/>
      </w:pPr>
      <w:rPr>
        <w:rFonts w:ascii="Courier New" w:hAnsi="Courier New" w:hint="default"/>
      </w:rPr>
    </w:lvl>
    <w:lvl w:ilvl="2" w:tplc="9AE0FFBC">
      <w:start w:val="1"/>
      <w:numFmt w:val="bullet"/>
      <w:lvlText w:val=""/>
      <w:lvlJc w:val="left"/>
      <w:pPr>
        <w:ind w:left="2160" w:hanging="360"/>
      </w:pPr>
      <w:rPr>
        <w:rFonts w:ascii="Wingdings" w:hAnsi="Wingdings" w:hint="default"/>
      </w:rPr>
    </w:lvl>
    <w:lvl w:ilvl="3" w:tplc="5224C5E2">
      <w:start w:val="1"/>
      <w:numFmt w:val="bullet"/>
      <w:lvlText w:val=""/>
      <w:lvlJc w:val="left"/>
      <w:pPr>
        <w:ind w:left="2880" w:hanging="360"/>
      </w:pPr>
      <w:rPr>
        <w:rFonts w:ascii="Symbol" w:hAnsi="Symbol" w:hint="default"/>
      </w:rPr>
    </w:lvl>
    <w:lvl w:ilvl="4" w:tplc="E73472DC">
      <w:start w:val="1"/>
      <w:numFmt w:val="bullet"/>
      <w:lvlText w:val="o"/>
      <w:lvlJc w:val="left"/>
      <w:pPr>
        <w:ind w:left="3600" w:hanging="360"/>
      </w:pPr>
      <w:rPr>
        <w:rFonts w:ascii="Courier New" w:hAnsi="Courier New" w:hint="default"/>
      </w:rPr>
    </w:lvl>
    <w:lvl w:ilvl="5" w:tplc="E46242E2">
      <w:start w:val="1"/>
      <w:numFmt w:val="bullet"/>
      <w:lvlText w:val=""/>
      <w:lvlJc w:val="left"/>
      <w:pPr>
        <w:ind w:left="4320" w:hanging="360"/>
      </w:pPr>
      <w:rPr>
        <w:rFonts w:ascii="Wingdings" w:hAnsi="Wingdings" w:hint="default"/>
      </w:rPr>
    </w:lvl>
    <w:lvl w:ilvl="6" w:tplc="53241D1C">
      <w:start w:val="1"/>
      <w:numFmt w:val="bullet"/>
      <w:lvlText w:val=""/>
      <w:lvlJc w:val="left"/>
      <w:pPr>
        <w:ind w:left="5040" w:hanging="360"/>
      </w:pPr>
      <w:rPr>
        <w:rFonts w:ascii="Symbol" w:hAnsi="Symbol" w:hint="default"/>
      </w:rPr>
    </w:lvl>
    <w:lvl w:ilvl="7" w:tplc="0EC87B92">
      <w:start w:val="1"/>
      <w:numFmt w:val="bullet"/>
      <w:lvlText w:val="o"/>
      <w:lvlJc w:val="left"/>
      <w:pPr>
        <w:ind w:left="5760" w:hanging="360"/>
      </w:pPr>
      <w:rPr>
        <w:rFonts w:ascii="Courier New" w:hAnsi="Courier New" w:hint="default"/>
      </w:rPr>
    </w:lvl>
    <w:lvl w:ilvl="8" w:tplc="16589222">
      <w:start w:val="1"/>
      <w:numFmt w:val="bullet"/>
      <w:lvlText w:val=""/>
      <w:lvlJc w:val="left"/>
      <w:pPr>
        <w:ind w:left="6480" w:hanging="360"/>
      </w:pPr>
      <w:rPr>
        <w:rFonts w:ascii="Wingdings" w:hAnsi="Wingdings" w:hint="default"/>
      </w:rPr>
    </w:lvl>
  </w:abstractNum>
  <w:abstractNum w:abstractNumId="45" w15:restartNumberingAfterBreak="0">
    <w:nsid w:val="71A75A2F"/>
    <w:multiLevelType w:val="hybridMultilevel"/>
    <w:tmpl w:val="40A214DA"/>
    <w:lvl w:ilvl="0" w:tplc="37343C12">
      <w:start w:val="6"/>
      <w:numFmt w:val="bullet"/>
      <w:lvlText w:val="-"/>
      <w:lvlJc w:val="left"/>
      <w:pPr>
        <w:ind w:left="720" w:hanging="360"/>
      </w:pPr>
      <w:rPr>
        <w:rFonts w:ascii="Century Gothic" w:eastAsiaTheme="minorHAnsi"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344FAB4"/>
    <w:multiLevelType w:val="hybridMultilevel"/>
    <w:tmpl w:val="57E091E6"/>
    <w:lvl w:ilvl="0" w:tplc="CDAA6AC4">
      <w:start w:val="1"/>
      <w:numFmt w:val="bullet"/>
      <w:lvlText w:val=""/>
      <w:lvlJc w:val="left"/>
      <w:pPr>
        <w:ind w:left="720" w:hanging="360"/>
      </w:pPr>
      <w:rPr>
        <w:rFonts w:ascii="Symbol" w:hAnsi="Symbol" w:hint="default"/>
      </w:rPr>
    </w:lvl>
    <w:lvl w:ilvl="1" w:tplc="3DE8532C">
      <w:numFmt w:val="bullet"/>
      <w:lvlText w:val="•"/>
      <w:lvlJc w:val="left"/>
      <w:pPr>
        <w:ind w:left="1440" w:hanging="360"/>
      </w:pPr>
      <w:rPr>
        <w:rFonts w:ascii="Garamond" w:hAnsi="Garamond" w:hint="default"/>
      </w:rPr>
    </w:lvl>
    <w:lvl w:ilvl="2" w:tplc="39BE799A">
      <w:start w:val="1"/>
      <w:numFmt w:val="bullet"/>
      <w:lvlText w:val=""/>
      <w:lvlJc w:val="left"/>
      <w:pPr>
        <w:ind w:left="2160" w:hanging="360"/>
      </w:pPr>
      <w:rPr>
        <w:rFonts w:ascii="Wingdings" w:hAnsi="Wingdings" w:hint="default"/>
      </w:rPr>
    </w:lvl>
    <w:lvl w:ilvl="3" w:tplc="A54AAB6E">
      <w:start w:val="1"/>
      <w:numFmt w:val="bullet"/>
      <w:lvlText w:val=""/>
      <w:lvlJc w:val="left"/>
      <w:pPr>
        <w:ind w:left="2880" w:hanging="360"/>
      </w:pPr>
      <w:rPr>
        <w:rFonts w:ascii="Symbol" w:hAnsi="Symbol" w:hint="default"/>
      </w:rPr>
    </w:lvl>
    <w:lvl w:ilvl="4" w:tplc="219E29F0">
      <w:start w:val="1"/>
      <w:numFmt w:val="bullet"/>
      <w:lvlText w:val="o"/>
      <w:lvlJc w:val="left"/>
      <w:pPr>
        <w:ind w:left="3600" w:hanging="360"/>
      </w:pPr>
      <w:rPr>
        <w:rFonts w:ascii="Courier New" w:hAnsi="Courier New" w:hint="default"/>
      </w:rPr>
    </w:lvl>
    <w:lvl w:ilvl="5" w:tplc="5CF0E25C">
      <w:start w:val="1"/>
      <w:numFmt w:val="bullet"/>
      <w:lvlText w:val=""/>
      <w:lvlJc w:val="left"/>
      <w:pPr>
        <w:ind w:left="4320" w:hanging="360"/>
      </w:pPr>
      <w:rPr>
        <w:rFonts w:ascii="Wingdings" w:hAnsi="Wingdings" w:hint="default"/>
      </w:rPr>
    </w:lvl>
    <w:lvl w:ilvl="6" w:tplc="9306BE62">
      <w:start w:val="1"/>
      <w:numFmt w:val="bullet"/>
      <w:lvlText w:val=""/>
      <w:lvlJc w:val="left"/>
      <w:pPr>
        <w:ind w:left="5040" w:hanging="360"/>
      </w:pPr>
      <w:rPr>
        <w:rFonts w:ascii="Symbol" w:hAnsi="Symbol" w:hint="default"/>
      </w:rPr>
    </w:lvl>
    <w:lvl w:ilvl="7" w:tplc="2D405EA4">
      <w:start w:val="1"/>
      <w:numFmt w:val="bullet"/>
      <w:lvlText w:val="o"/>
      <w:lvlJc w:val="left"/>
      <w:pPr>
        <w:ind w:left="5760" w:hanging="360"/>
      </w:pPr>
      <w:rPr>
        <w:rFonts w:ascii="Courier New" w:hAnsi="Courier New" w:hint="default"/>
      </w:rPr>
    </w:lvl>
    <w:lvl w:ilvl="8" w:tplc="1F5088F6">
      <w:start w:val="1"/>
      <w:numFmt w:val="bullet"/>
      <w:lvlText w:val=""/>
      <w:lvlJc w:val="left"/>
      <w:pPr>
        <w:ind w:left="6480" w:hanging="360"/>
      </w:pPr>
      <w:rPr>
        <w:rFonts w:ascii="Wingdings" w:hAnsi="Wingdings" w:hint="default"/>
      </w:rPr>
    </w:lvl>
  </w:abstractNum>
  <w:abstractNum w:abstractNumId="47" w15:restartNumberingAfterBreak="0">
    <w:nsid w:val="75E76D4D"/>
    <w:multiLevelType w:val="hybridMultilevel"/>
    <w:tmpl w:val="CAB6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44B945"/>
    <w:multiLevelType w:val="multilevel"/>
    <w:tmpl w:val="810E9D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DA87418"/>
    <w:multiLevelType w:val="hybridMultilevel"/>
    <w:tmpl w:val="441AF596"/>
    <w:lvl w:ilvl="0" w:tplc="200C0011">
      <w:start w:val="1"/>
      <w:numFmt w:val="decimal"/>
      <w:lvlText w:val="%1)"/>
      <w:lvlJc w:val="left"/>
      <w:pPr>
        <w:ind w:left="720" w:hanging="360"/>
      </w:pPr>
      <w:rPr>
        <w:sz w:val="24"/>
      </w:rPr>
    </w:lvl>
    <w:lvl w:ilvl="1" w:tplc="200C0019" w:tentative="1">
      <w:start w:val="1"/>
      <w:numFmt w:val="lowerLetter"/>
      <w:lvlText w:val="%2."/>
      <w:lvlJc w:val="left"/>
      <w:pPr>
        <w:ind w:left="1440" w:hanging="360"/>
      </w:pPr>
    </w:lvl>
    <w:lvl w:ilvl="2" w:tplc="200C001B" w:tentative="1">
      <w:start w:val="1"/>
      <w:numFmt w:val="lowerRoman"/>
      <w:lvlText w:val="%3."/>
      <w:lvlJc w:val="right"/>
      <w:pPr>
        <w:ind w:left="2160" w:hanging="180"/>
      </w:pPr>
    </w:lvl>
    <w:lvl w:ilvl="3" w:tplc="200C000F" w:tentative="1">
      <w:start w:val="1"/>
      <w:numFmt w:val="decimal"/>
      <w:lvlText w:val="%4."/>
      <w:lvlJc w:val="left"/>
      <w:pPr>
        <w:ind w:left="2880" w:hanging="360"/>
      </w:pPr>
    </w:lvl>
    <w:lvl w:ilvl="4" w:tplc="200C0019" w:tentative="1">
      <w:start w:val="1"/>
      <w:numFmt w:val="lowerLetter"/>
      <w:lvlText w:val="%5."/>
      <w:lvlJc w:val="left"/>
      <w:pPr>
        <w:ind w:left="3600" w:hanging="360"/>
      </w:pPr>
    </w:lvl>
    <w:lvl w:ilvl="5" w:tplc="200C001B" w:tentative="1">
      <w:start w:val="1"/>
      <w:numFmt w:val="lowerRoman"/>
      <w:lvlText w:val="%6."/>
      <w:lvlJc w:val="right"/>
      <w:pPr>
        <w:ind w:left="4320" w:hanging="180"/>
      </w:pPr>
    </w:lvl>
    <w:lvl w:ilvl="6" w:tplc="200C000F" w:tentative="1">
      <w:start w:val="1"/>
      <w:numFmt w:val="decimal"/>
      <w:lvlText w:val="%7."/>
      <w:lvlJc w:val="left"/>
      <w:pPr>
        <w:ind w:left="5040" w:hanging="360"/>
      </w:pPr>
    </w:lvl>
    <w:lvl w:ilvl="7" w:tplc="200C0019" w:tentative="1">
      <w:start w:val="1"/>
      <w:numFmt w:val="lowerLetter"/>
      <w:lvlText w:val="%8."/>
      <w:lvlJc w:val="left"/>
      <w:pPr>
        <w:ind w:left="5760" w:hanging="360"/>
      </w:pPr>
    </w:lvl>
    <w:lvl w:ilvl="8" w:tplc="200C001B" w:tentative="1">
      <w:start w:val="1"/>
      <w:numFmt w:val="lowerRoman"/>
      <w:lvlText w:val="%9."/>
      <w:lvlJc w:val="right"/>
      <w:pPr>
        <w:ind w:left="6480" w:hanging="180"/>
      </w:pPr>
    </w:lvl>
  </w:abstractNum>
  <w:num w:numId="1">
    <w:abstractNumId w:val="17"/>
  </w:num>
  <w:num w:numId="2">
    <w:abstractNumId w:val="16"/>
  </w:num>
  <w:num w:numId="3">
    <w:abstractNumId w:val="41"/>
  </w:num>
  <w:num w:numId="4">
    <w:abstractNumId w:val="39"/>
  </w:num>
  <w:num w:numId="5">
    <w:abstractNumId w:val="27"/>
  </w:num>
  <w:num w:numId="6">
    <w:abstractNumId w:val="40"/>
  </w:num>
  <w:num w:numId="7">
    <w:abstractNumId w:val="12"/>
  </w:num>
  <w:num w:numId="8">
    <w:abstractNumId w:val="37"/>
  </w:num>
  <w:num w:numId="9">
    <w:abstractNumId w:val="11"/>
  </w:num>
  <w:num w:numId="10">
    <w:abstractNumId w:val="22"/>
  </w:num>
  <w:num w:numId="11">
    <w:abstractNumId w:val="44"/>
  </w:num>
  <w:num w:numId="12">
    <w:abstractNumId w:val="46"/>
  </w:num>
  <w:num w:numId="13">
    <w:abstractNumId w:val="42"/>
  </w:num>
  <w:num w:numId="14">
    <w:abstractNumId w:val="7"/>
  </w:num>
  <w:num w:numId="15">
    <w:abstractNumId w:val="36"/>
  </w:num>
  <w:num w:numId="16">
    <w:abstractNumId w:val="38"/>
  </w:num>
  <w:num w:numId="17">
    <w:abstractNumId w:val="48"/>
  </w:num>
  <w:num w:numId="18">
    <w:abstractNumId w:val="35"/>
  </w:num>
  <w:num w:numId="19">
    <w:abstractNumId w:val="45"/>
  </w:num>
  <w:num w:numId="20">
    <w:abstractNumId w:val="9"/>
  </w:num>
  <w:num w:numId="21">
    <w:abstractNumId w:val="6"/>
  </w:num>
  <w:num w:numId="22">
    <w:abstractNumId w:val="23"/>
  </w:num>
  <w:num w:numId="23">
    <w:abstractNumId w:val="29"/>
  </w:num>
  <w:num w:numId="24">
    <w:abstractNumId w:val="34"/>
  </w:num>
  <w:num w:numId="25">
    <w:abstractNumId w:val="20"/>
  </w:num>
  <w:num w:numId="26">
    <w:abstractNumId w:val="13"/>
  </w:num>
  <w:num w:numId="27">
    <w:abstractNumId w:val="10"/>
  </w:num>
  <w:num w:numId="28">
    <w:abstractNumId w:val="8"/>
  </w:num>
  <w:num w:numId="29">
    <w:abstractNumId w:val="18"/>
  </w:num>
  <w:num w:numId="30">
    <w:abstractNumId w:val="43"/>
  </w:num>
  <w:num w:numId="31">
    <w:abstractNumId w:val="18"/>
  </w:num>
  <w:num w:numId="32">
    <w:abstractNumId w:val="18"/>
  </w:num>
  <w:num w:numId="33">
    <w:abstractNumId w:val="21"/>
  </w:num>
  <w:num w:numId="34">
    <w:abstractNumId w:val="31"/>
  </w:num>
  <w:num w:numId="35">
    <w:abstractNumId w:val="19"/>
  </w:num>
  <w:num w:numId="36">
    <w:abstractNumId w:val="30"/>
  </w:num>
  <w:num w:numId="37">
    <w:abstractNumId w:val="5"/>
  </w:num>
  <w:num w:numId="38">
    <w:abstractNumId w:val="4"/>
  </w:num>
  <w:num w:numId="39">
    <w:abstractNumId w:val="24"/>
  </w:num>
  <w:num w:numId="40">
    <w:abstractNumId w:val="26"/>
  </w:num>
  <w:num w:numId="41">
    <w:abstractNumId w:val="25"/>
  </w:num>
  <w:num w:numId="42">
    <w:abstractNumId w:val="47"/>
  </w:num>
  <w:num w:numId="43">
    <w:abstractNumId w:val="14"/>
  </w:num>
  <w:num w:numId="44">
    <w:abstractNumId w:val="28"/>
  </w:num>
  <w:num w:numId="45">
    <w:abstractNumId w:val="49"/>
  </w:num>
  <w:num w:numId="46">
    <w:abstractNumId w:val="15"/>
  </w:num>
  <w:num w:numId="47">
    <w:abstractNumId w:val="33"/>
  </w:num>
  <w:num w:numId="48">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69"/>
    <w:rsid w:val="0000010C"/>
    <w:rsid w:val="00000713"/>
    <w:rsid w:val="000009F4"/>
    <w:rsid w:val="00000EF7"/>
    <w:rsid w:val="000011F2"/>
    <w:rsid w:val="000012F4"/>
    <w:rsid w:val="000017B1"/>
    <w:rsid w:val="00001B7A"/>
    <w:rsid w:val="00002043"/>
    <w:rsid w:val="00002376"/>
    <w:rsid w:val="000024C0"/>
    <w:rsid w:val="000029A9"/>
    <w:rsid w:val="00002A1D"/>
    <w:rsid w:val="00002A7D"/>
    <w:rsid w:val="00002B01"/>
    <w:rsid w:val="00002B9F"/>
    <w:rsid w:val="00002E7A"/>
    <w:rsid w:val="00002E97"/>
    <w:rsid w:val="00003F74"/>
    <w:rsid w:val="000041D8"/>
    <w:rsid w:val="0000424F"/>
    <w:rsid w:val="00004255"/>
    <w:rsid w:val="000044F6"/>
    <w:rsid w:val="00004679"/>
    <w:rsid w:val="0000484B"/>
    <w:rsid w:val="00004BE4"/>
    <w:rsid w:val="0000518B"/>
    <w:rsid w:val="000053F3"/>
    <w:rsid w:val="00005452"/>
    <w:rsid w:val="000055BA"/>
    <w:rsid w:val="00005806"/>
    <w:rsid w:val="000058BB"/>
    <w:rsid w:val="000061EB"/>
    <w:rsid w:val="0000629C"/>
    <w:rsid w:val="00006546"/>
    <w:rsid w:val="0000668C"/>
    <w:rsid w:val="00006B23"/>
    <w:rsid w:val="00006BFD"/>
    <w:rsid w:val="00007237"/>
    <w:rsid w:val="00007590"/>
    <w:rsid w:val="000075C3"/>
    <w:rsid w:val="00007B1B"/>
    <w:rsid w:val="000100C1"/>
    <w:rsid w:val="0001013B"/>
    <w:rsid w:val="00010239"/>
    <w:rsid w:val="000103EA"/>
    <w:rsid w:val="000108F2"/>
    <w:rsid w:val="000109F5"/>
    <w:rsid w:val="000117DE"/>
    <w:rsid w:val="00011951"/>
    <w:rsid w:val="000119F4"/>
    <w:rsid w:val="00011C28"/>
    <w:rsid w:val="00011E8B"/>
    <w:rsid w:val="00011F45"/>
    <w:rsid w:val="00012526"/>
    <w:rsid w:val="00012C79"/>
    <w:rsid w:val="00012CD8"/>
    <w:rsid w:val="000131D5"/>
    <w:rsid w:val="00013205"/>
    <w:rsid w:val="00013763"/>
    <w:rsid w:val="000139DA"/>
    <w:rsid w:val="00013DAA"/>
    <w:rsid w:val="0001417C"/>
    <w:rsid w:val="00014227"/>
    <w:rsid w:val="00014762"/>
    <w:rsid w:val="00014786"/>
    <w:rsid w:val="000148E0"/>
    <w:rsid w:val="0001497E"/>
    <w:rsid w:val="000149EA"/>
    <w:rsid w:val="00014AC8"/>
    <w:rsid w:val="00014C0D"/>
    <w:rsid w:val="00014E75"/>
    <w:rsid w:val="000150E9"/>
    <w:rsid w:val="00015478"/>
    <w:rsid w:val="000155EE"/>
    <w:rsid w:val="00015A69"/>
    <w:rsid w:val="00015ADC"/>
    <w:rsid w:val="00015CF8"/>
    <w:rsid w:val="00015E31"/>
    <w:rsid w:val="000168B6"/>
    <w:rsid w:val="000168CC"/>
    <w:rsid w:val="00016E06"/>
    <w:rsid w:val="000172A1"/>
    <w:rsid w:val="0001736F"/>
    <w:rsid w:val="000177E9"/>
    <w:rsid w:val="000179FF"/>
    <w:rsid w:val="00017C8E"/>
    <w:rsid w:val="00020209"/>
    <w:rsid w:val="0002026C"/>
    <w:rsid w:val="00020402"/>
    <w:rsid w:val="00020555"/>
    <w:rsid w:val="000205F3"/>
    <w:rsid w:val="00020D66"/>
    <w:rsid w:val="00020F3B"/>
    <w:rsid w:val="00020FEE"/>
    <w:rsid w:val="00021122"/>
    <w:rsid w:val="0002112E"/>
    <w:rsid w:val="000211FC"/>
    <w:rsid w:val="00021229"/>
    <w:rsid w:val="000212F6"/>
    <w:rsid w:val="00021442"/>
    <w:rsid w:val="000214C4"/>
    <w:rsid w:val="000214DC"/>
    <w:rsid w:val="000216F4"/>
    <w:rsid w:val="00021E80"/>
    <w:rsid w:val="00021F7C"/>
    <w:rsid w:val="00022381"/>
    <w:rsid w:val="0002244F"/>
    <w:rsid w:val="000225A6"/>
    <w:rsid w:val="00022606"/>
    <w:rsid w:val="0002282B"/>
    <w:rsid w:val="00022877"/>
    <w:rsid w:val="000228A4"/>
    <w:rsid w:val="00022E3E"/>
    <w:rsid w:val="000231E5"/>
    <w:rsid w:val="00023221"/>
    <w:rsid w:val="00023D21"/>
    <w:rsid w:val="00023DAD"/>
    <w:rsid w:val="00023E51"/>
    <w:rsid w:val="0002411D"/>
    <w:rsid w:val="0002424B"/>
    <w:rsid w:val="000246AD"/>
    <w:rsid w:val="000246D1"/>
    <w:rsid w:val="00024889"/>
    <w:rsid w:val="00024DA7"/>
    <w:rsid w:val="00024E24"/>
    <w:rsid w:val="00024E60"/>
    <w:rsid w:val="00024E82"/>
    <w:rsid w:val="00025743"/>
    <w:rsid w:val="000258A8"/>
    <w:rsid w:val="0002592E"/>
    <w:rsid w:val="00025CD7"/>
    <w:rsid w:val="000260C8"/>
    <w:rsid w:val="000261DE"/>
    <w:rsid w:val="00026BE9"/>
    <w:rsid w:val="00027352"/>
    <w:rsid w:val="000274CE"/>
    <w:rsid w:val="000279CB"/>
    <w:rsid w:val="000279FB"/>
    <w:rsid w:val="00027BD4"/>
    <w:rsid w:val="00030025"/>
    <w:rsid w:val="00030050"/>
    <w:rsid w:val="000301F1"/>
    <w:rsid w:val="000301F4"/>
    <w:rsid w:val="000303F8"/>
    <w:rsid w:val="0003055F"/>
    <w:rsid w:val="0003082F"/>
    <w:rsid w:val="00030AC4"/>
    <w:rsid w:val="00030AD4"/>
    <w:rsid w:val="00030B5E"/>
    <w:rsid w:val="00030F58"/>
    <w:rsid w:val="0003152C"/>
    <w:rsid w:val="0003157B"/>
    <w:rsid w:val="0003184B"/>
    <w:rsid w:val="00031AC3"/>
    <w:rsid w:val="00031CF5"/>
    <w:rsid w:val="00031D61"/>
    <w:rsid w:val="000323AD"/>
    <w:rsid w:val="00032966"/>
    <w:rsid w:val="0003298E"/>
    <w:rsid w:val="00032A75"/>
    <w:rsid w:val="00032C92"/>
    <w:rsid w:val="00032D9E"/>
    <w:rsid w:val="000330E3"/>
    <w:rsid w:val="00033AD5"/>
    <w:rsid w:val="00033EB1"/>
    <w:rsid w:val="00034370"/>
    <w:rsid w:val="00034523"/>
    <w:rsid w:val="000345B4"/>
    <w:rsid w:val="00034A44"/>
    <w:rsid w:val="00034F36"/>
    <w:rsid w:val="00035147"/>
    <w:rsid w:val="0003544F"/>
    <w:rsid w:val="00035882"/>
    <w:rsid w:val="000358C7"/>
    <w:rsid w:val="00035C0A"/>
    <w:rsid w:val="00035D53"/>
    <w:rsid w:val="00035E16"/>
    <w:rsid w:val="00035E6F"/>
    <w:rsid w:val="00035FB0"/>
    <w:rsid w:val="00036098"/>
    <w:rsid w:val="00036191"/>
    <w:rsid w:val="00036317"/>
    <w:rsid w:val="000365EB"/>
    <w:rsid w:val="000367BD"/>
    <w:rsid w:val="00036935"/>
    <w:rsid w:val="0003766D"/>
    <w:rsid w:val="000376EE"/>
    <w:rsid w:val="000378D1"/>
    <w:rsid w:val="00037A26"/>
    <w:rsid w:val="00037D76"/>
    <w:rsid w:val="0004002A"/>
    <w:rsid w:val="00040630"/>
    <w:rsid w:val="0004086F"/>
    <w:rsid w:val="00040BDB"/>
    <w:rsid w:val="00040D16"/>
    <w:rsid w:val="00040E09"/>
    <w:rsid w:val="00041317"/>
    <w:rsid w:val="00041506"/>
    <w:rsid w:val="0004194B"/>
    <w:rsid w:val="00041ED2"/>
    <w:rsid w:val="00041F8B"/>
    <w:rsid w:val="0004211C"/>
    <w:rsid w:val="000428F3"/>
    <w:rsid w:val="00042F9E"/>
    <w:rsid w:val="000430D0"/>
    <w:rsid w:val="000430D8"/>
    <w:rsid w:val="00043194"/>
    <w:rsid w:val="000431D8"/>
    <w:rsid w:val="00043512"/>
    <w:rsid w:val="00043928"/>
    <w:rsid w:val="000439BC"/>
    <w:rsid w:val="00043B23"/>
    <w:rsid w:val="00043FBB"/>
    <w:rsid w:val="00044089"/>
    <w:rsid w:val="00044173"/>
    <w:rsid w:val="00044189"/>
    <w:rsid w:val="00044419"/>
    <w:rsid w:val="000445D4"/>
    <w:rsid w:val="00044672"/>
    <w:rsid w:val="00044BB4"/>
    <w:rsid w:val="00044F6A"/>
    <w:rsid w:val="00045A9F"/>
    <w:rsid w:val="00045AFE"/>
    <w:rsid w:val="00045FE1"/>
    <w:rsid w:val="0004611D"/>
    <w:rsid w:val="000464F0"/>
    <w:rsid w:val="00046934"/>
    <w:rsid w:val="00046BE6"/>
    <w:rsid w:val="00046C74"/>
    <w:rsid w:val="00046EF6"/>
    <w:rsid w:val="00047283"/>
    <w:rsid w:val="000472AF"/>
    <w:rsid w:val="000479B1"/>
    <w:rsid w:val="00047BAA"/>
    <w:rsid w:val="00047DF9"/>
    <w:rsid w:val="00050A3F"/>
    <w:rsid w:val="00050B95"/>
    <w:rsid w:val="00050ED4"/>
    <w:rsid w:val="00051013"/>
    <w:rsid w:val="000510F0"/>
    <w:rsid w:val="00051141"/>
    <w:rsid w:val="000512F9"/>
    <w:rsid w:val="0005139E"/>
    <w:rsid w:val="0005143C"/>
    <w:rsid w:val="0005150B"/>
    <w:rsid w:val="0005175F"/>
    <w:rsid w:val="0005181F"/>
    <w:rsid w:val="000518A1"/>
    <w:rsid w:val="00051913"/>
    <w:rsid w:val="00051949"/>
    <w:rsid w:val="00051BB7"/>
    <w:rsid w:val="00051BE2"/>
    <w:rsid w:val="00051EC1"/>
    <w:rsid w:val="00051FCA"/>
    <w:rsid w:val="00052517"/>
    <w:rsid w:val="00052524"/>
    <w:rsid w:val="00052572"/>
    <w:rsid w:val="0005282C"/>
    <w:rsid w:val="00052D17"/>
    <w:rsid w:val="0005316A"/>
    <w:rsid w:val="00053292"/>
    <w:rsid w:val="00053335"/>
    <w:rsid w:val="000534BB"/>
    <w:rsid w:val="00053535"/>
    <w:rsid w:val="00053891"/>
    <w:rsid w:val="00053BD0"/>
    <w:rsid w:val="00053D37"/>
    <w:rsid w:val="00053E12"/>
    <w:rsid w:val="0005404C"/>
    <w:rsid w:val="00054359"/>
    <w:rsid w:val="0005439B"/>
    <w:rsid w:val="000545B5"/>
    <w:rsid w:val="00054761"/>
    <w:rsid w:val="00054B14"/>
    <w:rsid w:val="00054BD3"/>
    <w:rsid w:val="00054E64"/>
    <w:rsid w:val="00055090"/>
    <w:rsid w:val="00055364"/>
    <w:rsid w:val="0005545B"/>
    <w:rsid w:val="00055518"/>
    <w:rsid w:val="00055553"/>
    <w:rsid w:val="00055752"/>
    <w:rsid w:val="000558ED"/>
    <w:rsid w:val="00055A84"/>
    <w:rsid w:val="00055B06"/>
    <w:rsid w:val="00055CA5"/>
    <w:rsid w:val="00056016"/>
    <w:rsid w:val="000560EC"/>
    <w:rsid w:val="000562E3"/>
    <w:rsid w:val="0005685B"/>
    <w:rsid w:val="00056AED"/>
    <w:rsid w:val="00056B1A"/>
    <w:rsid w:val="00056BBD"/>
    <w:rsid w:val="00056BEE"/>
    <w:rsid w:val="00056D80"/>
    <w:rsid w:val="0005706B"/>
    <w:rsid w:val="000572B9"/>
    <w:rsid w:val="0005746B"/>
    <w:rsid w:val="00057490"/>
    <w:rsid w:val="000574C0"/>
    <w:rsid w:val="00057723"/>
    <w:rsid w:val="000578E5"/>
    <w:rsid w:val="00057E99"/>
    <w:rsid w:val="00060055"/>
    <w:rsid w:val="0006119A"/>
    <w:rsid w:val="000612CD"/>
    <w:rsid w:val="000616BF"/>
    <w:rsid w:val="000616E5"/>
    <w:rsid w:val="00061C44"/>
    <w:rsid w:val="00061DC1"/>
    <w:rsid w:val="00061E26"/>
    <w:rsid w:val="00061E9F"/>
    <w:rsid w:val="00062473"/>
    <w:rsid w:val="00062505"/>
    <w:rsid w:val="0006264F"/>
    <w:rsid w:val="00062780"/>
    <w:rsid w:val="000627B8"/>
    <w:rsid w:val="0006283B"/>
    <w:rsid w:val="000628AF"/>
    <w:rsid w:val="00062C6E"/>
    <w:rsid w:val="00062DC6"/>
    <w:rsid w:val="00062E22"/>
    <w:rsid w:val="00062FB5"/>
    <w:rsid w:val="000632C5"/>
    <w:rsid w:val="000635EE"/>
    <w:rsid w:val="00063BFC"/>
    <w:rsid w:val="00063C42"/>
    <w:rsid w:val="00063C90"/>
    <w:rsid w:val="00063DAE"/>
    <w:rsid w:val="00063E95"/>
    <w:rsid w:val="0006437B"/>
    <w:rsid w:val="0006445B"/>
    <w:rsid w:val="000645E2"/>
    <w:rsid w:val="00064720"/>
    <w:rsid w:val="000648FC"/>
    <w:rsid w:val="00064E2C"/>
    <w:rsid w:val="00065361"/>
    <w:rsid w:val="000655A7"/>
    <w:rsid w:val="00065672"/>
    <w:rsid w:val="000656F0"/>
    <w:rsid w:val="000658B4"/>
    <w:rsid w:val="00065F4A"/>
    <w:rsid w:val="00066669"/>
    <w:rsid w:val="000666ED"/>
    <w:rsid w:val="000669EC"/>
    <w:rsid w:val="00066B09"/>
    <w:rsid w:val="00066C3A"/>
    <w:rsid w:val="000671A1"/>
    <w:rsid w:val="000672CA"/>
    <w:rsid w:val="00067553"/>
    <w:rsid w:val="0006780B"/>
    <w:rsid w:val="000678A9"/>
    <w:rsid w:val="00067994"/>
    <w:rsid w:val="00067A4A"/>
    <w:rsid w:val="00067A50"/>
    <w:rsid w:val="00067D0C"/>
    <w:rsid w:val="00070293"/>
    <w:rsid w:val="000703A7"/>
    <w:rsid w:val="0007052F"/>
    <w:rsid w:val="000705A2"/>
    <w:rsid w:val="000707BD"/>
    <w:rsid w:val="000708F6"/>
    <w:rsid w:val="00070A52"/>
    <w:rsid w:val="00070DB7"/>
    <w:rsid w:val="00070ED2"/>
    <w:rsid w:val="00070EE2"/>
    <w:rsid w:val="000713EC"/>
    <w:rsid w:val="0007178D"/>
    <w:rsid w:val="0007185C"/>
    <w:rsid w:val="00072005"/>
    <w:rsid w:val="000724F4"/>
    <w:rsid w:val="00072836"/>
    <w:rsid w:val="000729E5"/>
    <w:rsid w:val="00072ABB"/>
    <w:rsid w:val="00072B17"/>
    <w:rsid w:val="00072CC8"/>
    <w:rsid w:val="00072CCF"/>
    <w:rsid w:val="00072CEF"/>
    <w:rsid w:val="00072DD4"/>
    <w:rsid w:val="00072FF4"/>
    <w:rsid w:val="0007319F"/>
    <w:rsid w:val="00073261"/>
    <w:rsid w:val="000737F9"/>
    <w:rsid w:val="000738DB"/>
    <w:rsid w:val="00073B21"/>
    <w:rsid w:val="00073DCA"/>
    <w:rsid w:val="00073E76"/>
    <w:rsid w:val="00073ED5"/>
    <w:rsid w:val="00074008"/>
    <w:rsid w:val="0007409A"/>
    <w:rsid w:val="000743D9"/>
    <w:rsid w:val="0007450F"/>
    <w:rsid w:val="00074596"/>
    <w:rsid w:val="00074E84"/>
    <w:rsid w:val="0007506C"/>
    <w:rsid w:val="0007509C"/>
    <w:rsid w:val="00075431"/>
    <w:rsid w:val="0007578A"/>
    <w:rsid w:val="0007592C"/>
    <w:rsid w:val="000762D4"/>
    <w:rsid w:val="000766B8"/>
    <w:rsid w:val="000767B7"/>
    <w:rsid w:val="0007688B"/>
    <w:rsid w:val="0007691C"/>
    <w:rsid w:val="00076A8D"/>
    <w:rsid w:val="00076AA4"/>
    <w:rsid w:val="00076D1C"/>
    <w:rsid w:val="000773B9"/>
    <w:rsid w:val="000775AA"/>
    <w:rsid w:val="00077823"/>
    <w:rsid w:val="00077894"/>
    <w:rsid w:val="00080738"/>
    <w:rsid w:val="000809B5"/>
    <w:rsid w:val="00080C71"/>
    <w:rsid w:val="00080C8C"/>
    <w:rsid w:val="0008138C"/>
    <w:rsid w:val="0008139C"/>
    <w:rsid w:val="00081918"/>
    <w:rsid w:val="000819F0"/>
    <w:rsid w:val="00081C34"/>
    <w:rsid w:val="00081DE2"/>
    <w:rsid w:val="00081EE8"/>
    <w:rsid w:val="00081F81"/>
    <w:rsid w:val="00081F8F"/>
    <w:rsid w:val="00082269"/>
    <w:rsid w:val="000825F6"/>
    <w:rsid w:val="00082B02"/>
    <w:rsid w:val="00083360"/>
    <w:rsid w:val="0008360B"/>
    <w:rsid w:val="00083774"/>
    <w:rsid w:val="00083A38"/>
    <w:rsid w:val="00083BCB"/>
    <w:rsid w:val="00083D2F"/>
    <w:rsid w:val="00083DAA"/>
    <w:rsid w:val="00083F3D"/>
    <w:rsid w:val="000841A2"/>
    <w:rsid w:val="00084554"/>
    <w:rsid w:val="00084770"/>
    <w:rsid w:val="0008477D"/>
    <w:rsid w:val="00084941"/>
    <w:rsid w:val="00084D1C"/>
    <w:rsid w:val="00084DB5"/>
    <w:rsid w:val="000851F2"/>
    <w:rsid w:val="000853D7"/>
    <w:rsid w:val="00085864"/>
    <w:rsid w:val="00085B01"/>
    <w:rsid w:val="00085BBE"/>
    <w:rsid w:val="00085C30"/>
    <w:rsid w:val="00085C73"/>
    <w:rsid w:val="00085FC8"/>
    <w:rsid w:val="00086153"/>
    <w:rsid w:val="000865F1"/>
    <w:rsid w:val="00086601"/>
    <w:rsid w:val="00086ACB"/>
    <w:rsid w:val="00086DF1"/>
    <w:rsid w:val="0008745F"/>
    <w:rsid w:val="0008758B"/>
    <w:rsid w:val="00087AD0"/>
    <w:rsid w:val="00087C13"/>
    <w:rsid w:val="00090293"/>
    <w:rsid w:val="0009045C"/>
    <w:rsid w:val="00090765"/>
    <w:rsid w:val="000909C5"/>
    <w:rsid w:val="00090C91"/>
    <w:rsid w:val="00091437"/>
    <w:rsid w:val="0009171C"/>
    <w:rsid w:val="0009179A"/>
    <w:rsid w:val="00091836"/>
    <w:rsid w:val="0009183F"/>
    <w:rsid w:val="00091B54"/>
    <w:rsid w:val="00091F80"/>
    <w:rsid w:val="00091FD3"/>
    <w:rsid w:val="000922F1"/>
    <w:rsid w:val="0009238B"/>
    <w:rsid w:val="000923DA"/>
    <w:rsid w:val="00092B72"/>
    <w:rsid w:val="00092BE9"/>
    <w:rsid w:val="00092ECB"/>
    <w:rsid w:val="00092FC3"/>
    <w:rsid w:val="00093E54"/>
    <w:rsid w:val="00094174"/>
    <w:rsid w:val="0009426A"/>
    <w:rsid w:val="000944D5"/>
    <w:rsid w:val="000944F2"/>
    <w:rsid w:val="00094822"/>
    <w:rsid w:val="00094928"/>
    <w:rsid w:val="000957F5"/>
    <w:rsid w:val="00095BB6"/>
    <w:rsid w:val="00095BEA"/>
    <w:rsid w:val="0009627F"/>
    <w:rsid w:val="00096EB3"/>
    <w:rsid w:val="00096FEA"/>
    <w:rsid w:val="000972A3"/>
    <w:rsid w:val="00097394"/>
    <w:rsid w:val="000973BD"/>
    <w:rsid w:val="000973C7"/>
    <w:rsid w:val="000976EB"/>
    <w:rsid w:val="000978E8"/>
    <w:rsid w:val="00097C5D"/>
    <w:rsid w:val="00097CED"/>
    <w:rsid w:val="000A0220"/>
    <w:rsid w:val="000A0487"/>
    <w:rsid w:val="000A0CA1"/>
    <w:rsid w:val="000A0F07"/>
    <w:rsid w:val="000A0F51"/>
    <w:rsid w:val="000A0F76"/>
    <w:rsid w:val="000A115B"/>
    <w:rsid w:val="000A13B1"/>
    <w:rsid w:val="000A176F"/>
    <w:rsid w:val="000A21C0"/>
    <w:rsid w:val="000A2246"/>
    <w:rsid w:val="000A2409"/>
    <w:rsid w:val="000A247F"/>
    <w:rsid w:val="000A2657"/>
    <w:rsid w:val="000A2C7D"/>
    <w:rsid w:val="000A2EE2"/>
    <w:rsid w:val="000A2F75"/>
    <w:rsid w:val="000A32A9"/>
    <w:rsid w:val="000A35F6"/>
    <w:rsid w:val="000A39D5"/>
    <w:rsid w:val="000A3A05"/>
    <w:rsid w:val="000A3B93"/>
    <w:rsid w:val="000A3FD1"/>
    <w:rsid w:val="000A3FE8"/>
    <w:rsid w:val="000A4007"/>
    <w:rsid w:val="000A4354"/>
    <w:rsid w:val="000A456A"/>
    <w:rsid w:val="000A4D69"/>
    <w:rsid w:val="000A5419"/>
    <w:rsid w:val="000A591F"/>
    <w:rsid w:val="000A59EF"/>
    <w:rsid w:val="000A5A17"/>
    <w:rsid w:val="000A5C98"/>
    <w:rsid w:val="000A5E8D"/>
    <w:rsid w:val="000A5EB7"/>
    <w:rsid w:val="000A5F8B"/>
    <w:rsid w:val="000A657E"/>
    <w:rsid w:val="000A65EB"/>
    <w:rsid w:val="000A665E"/>
    <w:rsid w:val="000A686F"/>
    <w:rsid w:val="000A6901"/>
    <w:rsid w:val="000A6DDF"/>
    <w:rsid w:val="000A711D"/>
    <w:rsid w:val="000A7559"/>
    <w:rsid w:val="000B000A"/>
    <w:rsid w:val="000B00BF"/>
    <w:rsid w:val="000B0386"/>
    <w:rsid w:val="000B07BB"/>
    <w:rsid w:val="000B083E"/>
    <w:rsid w:val="000B0A55"/>
    <w:rsid w:val="000B0ACB"/>
    <w:rsid w:val="000B0D88"/>
    <w:rsid w:val="000B0DD1"/>
    <w:rsid w:val="000B114F"/>
    <w:rsid w:val="000B1269"/>
    <w:rsid w:val="000B179D"/>
    <w:rsid w:val="000B1825"/>
    <w:rsid w:val="000B18C3"/>
    <w:rsid w:val="000B1B63"/>
    <w:rsid w:val="000B1D20"/>
    <w:rsid w:val="000B1E89"/>
    <w:rsid w:val="000B1EBF"/>
    <w:rsid w:val="000B1F1B"/>
    <w:rsid w:val="000B1FC9"/>
    <w:rsid w:val="000B2116"/>
    <w:rsid w:val="000B274C"/>
    <w:rsid w:val="000B2A46"/>
    <w:rsid w:val="000B2E07"/>
    <w:rsid w:val="000B2E5B"/>
    <w:rsid w:val="000B2FD6"/>
    <w:rsid w:val="000B3136"/>
    <w:rsid w:val="000B32AD"/>
    <w:rsid w:val="000B353D"/>
    <w:rsid w:val="000B3A14"/>
    <w:rsid w:val="000B42B3"/>
    <w:rsid w:val="000B4373"/>
    <w:rsid w:val="000B477F"/>
    <w:rsid w:val="000B4BA2"/>
    <w:rsid w:val="000B4C76"/>
    <w:rsid w:val="000B4FEE"/>
    <w:rsid w:val="000B521D"/>
    <w:rsid w:val="000B528B"/>
    <w:rsid w:val="000B5506"/>
    <w:rsid w:val="000B553E"/>
    <w:rsid w:val="000B55D1"/>
    <w:rsid w:val="000B5650"/>
    <w:rsid w:val="000B574B"/>
    <w:rsid w:val="000B5C8F"/>
    <w:rsid w:val="000B6093"/>
    <w:rsid w:val="000B62EB"/>
    <w:rsid w:val="000B649F"/>
    <w:rsid w:val="000B64C4"/>
    <w:rsid w:val="000B69A5"/>
    <w:rsid w:val="000B6D12"/>
    <w:rsid w:val="000B6E0D"/>
    <w:rsid w:val="000B6FDC"/>
    <w:rsid w:val="000B70B8"/>
    <w:rsid w:val="000B7195"/>
    <w:rsid w:val="000B735F"/>
    <w:rsid w:val="000B742C"/>
    <w:rsid w:val="000B754E"/>
    <w:rsid w:val="000B75C4"/>
    <w:rsid w:val="000B773C"/>
    <w:rsid w:val="000B7921"/>
    <w:rsid w:val="000B7A7C"/>
    <w:rsid w:val="000B7B5F"/>
    <w:rsid w:val="000C0039"/>
    <w:rsid w:val="000C025E"/>
    <w:rsid w:val="000C072B"/>
    <w:rsid w:val="000C0853"/>
    <w:rsid w:val="000C08DD"/>
    <w:rsid w:val="000C0C81"/>
    <w:rsid w:val="000C0DAE"/>
    <w:rsid w:val="000C10B3"/>
    <w:rsid w:val="000C153C"/>
    <w:rsid w:val="000C1928"/>
    <w:rsid w:val="000C210D"/>
    <w:rsid w:val="000C21C8"/>
    <w:rsid w:val="000C22DB"/>
    <w:rsid w:val="000C2320"/>
    <w:rsid w:val="000C2340"/>
    <w:rsid w:val="000C2644"/>
    <w:rsid w:val="000C27D2"/>
    <w:rsid w:val="000C2A8F"/>
    <w:rsid w:val="000C2D35"/>
    <w:rsid w:val="000C3424"/>
    <w:rsid w:val="000C377A"/>
    <w:rsid w:val="000C3F39"/>
    <w:rsid w:val="000C45E6"/>
    <w:rsid w:val="000C4826"/>
    <w:rsid w:val="000C48C3"/>
    <w:rsid w:val="000C4C4D"/>
    <w:rsid w:val="000C4F73"/>
    <w:rsid w:val="000C522A"/>
    <w:rsid w:val="000C54C8"/>
    <w:rsid w:val="000C55D6"/>
    <w:rsid w:val="000C5BD0"/>
    <w:rsid w:val="000C5CB7"/>
    <w:rsid w:val="000C60BD"/>
    <w:rsid w:val="000C6398"/>
    <w:rsid w:val="000C66E3"/>
    <w:rsid w:val="000C67C8"/>
    <w:rsid w:val="000C68F8"/>
    <w:rsid w:val="000C6A10"/>
    <w:rsid w:val="000C6AE5"/>
    <w:rsid w:val="000C6C04"/>
    <w:rsid w:val="000C6CCA"/>
    <w:rsid w:val="000C6D12"/>
    <w:rsid w:val="000C6DD2"/>
    <w:rsid w:val="000C7058"/>
    <w:rsid w:val="000C70CF"/>
    <w:rsid w:val="000C7116"/>
    <w:rsid w:val="000C745D"/>
    <w:rsid w:val="000C74B4"/>
    <w:rsid w:val="000C77C7"/>
    <w:rsid w:val="000C7955"/>
    <w:rsid w:val="000C7B76"/>
    <w:rsid w:val="000D003D"/>
    <w:rsid w:val="000D02C6"/>
    <w:rsid w:val="000D0903"/>
    <w:rsid w:val="000D09BA"/>
    <w:rsid w:val="000D0A9D"/>
    <w:rsid w:val="000D0CE3"/>
    <w:rsid w:val="000D0E3D"/>
    <w:rsid w:val="000D0EFB"/>
    <w:rsid w:val="000D1090"/>
    <w:rsid w:val="000D135D"/>
    <w:rsid w:val="000D1488"/>
    <w:rsid w:val="000D1CC7"/>
    <w:rsid w:val="000D2598"/>
    <w:rsid w:val="000D2835"/>
    <w:rsid w:val="000D2C2C"/>
    <w:rsid w:val="000D2D15"/>
    <w:rsid w:val="000D2EA1"/>
    <w:rsid w:val="000D2EB6"/>
    <w:rsid w:val="000D3C2D"/>
    <w:rsid w:val="000D42D2"/>
    <w:rsid w:val="000D430B"/>
    <w:rsid w:val="000D44AA"/>
    <w:rsid w:val="000D4586"/>
    <w:rsid w:val="000D4636"/>
    <w:rsid w:val="000D4718"/>
    <w:rsid w:val="000D4B1C"/>
    <w:rsid w:val="000D4BE2"/>
    <w:rsid w:val="000D4C3A"/>
    <w:rsid w:val="000D51A3"/>
    <w:rsid w:val="000D5224"/>
    <w:rsid w:val="000D5337"/>
    <w:rsid w:val="000D54F7"/>
    <w:rsid w:val="000D5789"/>
    <w:rsid w:val="000D598C"/>
    <w:rsid w:val="000D5B5D"/>
    <w:rsid w:val="000D5C46"/>
    <w:rsid w:val="000D600E"/>
    <w:rsid w:val="000D623D"/>
    <w:rsid w:val="000D694E"/>
    <w:rsid w:val="000D6C62"/>
    <w:rsid w:val="000D6F53"/>
    <w:rsid w:val="000D6F84"/>
    <w:rsid w:val="000D6FE9"/>
    <w:rsid w:val="000D74E2"/>
    <w:rsid w:val="000D77E1"/>
    <w:rsid w:val="000D7A2B"/>
    <w:rsid w:val="000D7F0F"/>
    <w:rsid w:val="000E0124"/>
    <w:rsid w:val="000E018C"/>
    <w:rsid w:val="000E01A5"/>
    <w:rsid w:val="000E05B5"/>
    <w:rsid w:val="000E0A0E"/>
    <w:rsid w:val="000E0EA9"/>
    <w:rsid w:val="000E119B"/>
    <w:rsid w:val="000E149D"/>
    <w:rsid w:val="000E14A2"/>
    <w:rsid w:val="000E1681"/>
    <w:rsid w:val="000E181E"/>
    <w:rsid w:val="000E19C7"/>
    <w:rsid w:val="000E19FC"/>
    <w:rsid w:val="000E1A07"/>
    <w:rsid w:val="000E1AA1"/>
    <w:rsid w:val="000E1B00"/>
    <w:rsid w:val="000E1B1E"/>
    <w:rsid w:val="000E1B2A"/>
    <w:rsid w:val="000E1B96"/>
    <w:rsid w:val="000E1BAE"/>
    <w:rsid w:val="000E1D40"/>
    <w:rsid w:val="000E1FB7"/>
    <w:rsid w:val="000E216B"/>
    <w:rsid w:val="000E22DD"/>
    <w:rsid w:val="000E2328"/>
    <w:rsid w:val="000E26A1"/>
    <w:rsid w:val="000E2863"/>
    <w:rsid w:val="000E29C4"/>
    <w:rsid w:val="000E2C3D"/>
    <w:rsid w:val="000E2EE2"/>
    <w:rsid w:val="000E300F"/>
    <w:rsid w:val="000E3252"/>
    <w:rsid w:val="000E34C6"/>
    <w:rsid w:val="000E3A95"/>
    <w:rsid w:val="000E3CF6"/>
    <w:rsid w:val="000E43CE"/>
    <w:rsid w:val="000E4403"/>
    <w:rsid w:val="000E4417"/>
    <w:rsid w:val="000E447E"/>
    <w:rsid w:val="000E4A9A"/>
    <w:rsid w:val="000E4AD2"/>
    <w:rsid w:val="000E4B16"/>
    <w:rsid w:val="000E4C9E"/>
    <w:rsid w:val="000E4D3F"/>
    <w:rsid w:val="000E561F"/>
    <w:rsid w:val="000E575E"/>
    <w:rsid w:val="000E59F9"/>
    <w:rsid w:val="000E5D6C"/>
    <w:rsid w:val="000E5E73"/>
    <w:rsid w:val="000E6142"/>
    <w:rsid w:val="000E616E"/>
    <w:rsid w:val="000E6333"/>
    <w:rsid w:val="000E6361"/>
    <w:rsid w:val="000E680B"/>
    <w:rsid w:val="000E6A10"/>
    <w:rsid w:val="000E6D32"/>
    <w:rsid w:val="000E6F15"/>
    <w:rsid w:val="000E6F9F"/>
    <w:rsid w:val="000E6FAC"/>
    <w:rsid w:val="000E7019"/>
    <w:rsid w:val="000E74F6"/>
    <w:rsid w:val="000E78CA"/>
    <w:rsid w:val="000E79E3"/>
    <w:rsid w:val="000E7AC3"/>
    <w:rsid w:val="000E7CB4"/>
    <w:rsid w:val="000E7F57"/>
    <w:rsid w:val="000F039B"/>
    <w:rsid w:val="000F03E5"/>
    <w:rsid w:val="000F0437"/>
    <w:rsid w:val="000F0B27"/>
    <w:rsid w:val="000F14C9"/>
    <w:rsid w:val="000F1A73"/>
    <w:rsid w:val="000F2007"/>
    <w:rsid w:val="000F2681"/>
    <w:rsid w:val="000F2779"/>
    <w:rsid w:val="000F27EF"/>
    <w:rsid w:val="000F2888"/>
    <w:rsid w:val="000F2946"/>
    <w:rsid w:val="000F2ADB"/>
    <w:rsid w:val="000F303B"/>
    <w:rsid w:val="000F305F"/>
    <w:rsid w:val="000F39D0"/>
    <w:rsid w:val="000F3E78"/>
    <w:rsid w:val="000F486D"/>
    <w:rsid w:val="000F4886"/>
    <w:rsid w:val="000F4AE8"/>
    <w:rsid w:val="000F4AF1"/>
    <w:rsid w:val="000F4B74"/>
    <w:rsid w:val="000F4DD1"/>
    <w:rsid w:val="000F4DD7"/>
    <w:rsid w:val="000F4DE3"/>
    <w:rsid w:val="000F53E6"/>
    <w:rsid w:val="000F5455"/>
    <w:rsid w:val="000F5628"/>
    <w:rsid w:val="000F59EA"/>
    <w:rsid w:val="000F5CF0"/>
    <w:rsid w:val="000F5D89"/>
    <w:rsid w:val="000F6541"/>
    <w:rsid w:val="000F6AC8"/>
    <w:rsid w:val="000F6C80"/>
    <w:rsid w:val="000F6DC4"/>
    <w:rsid w:val="000F738F"/>
    <w:rsid w:val="000F7480"/>
    <w:rsid w:val="000F7517"/>
    <w:rsid w:val="000F75CA"/>
    <w:rsid w:val="000F76C5"/>
    <w:rsid w:val="000F7C40"/>
    <w:rsid w:val="00100627"/>
    <w:rsid w:val="001009BF"/>
    <w:rsid w:val="00100BA8"/>
    <w:rsid w:val="001010F0"/>
    <w:rsid w:val="0010118F"/>
    <w:rsid w:val="0010142B"/>
    <w:rsid w:val="0010172F"/>
    <w:rsid w:val="00101977"/>
    <w:rsid w:val="00101A38"/>
    <w:rsid w:val="00101A4B"/>
    <w:rsid w:val="00101B22"/>
    <w:rsid w:val="00101B79"/>
    <w:rsid w:val="001022A7"/>
    <w:rsid w:val="00102441"/>
    <w:rsid w:val="00102458"/>
    <w:rsid w:val="001026F2"/>
    <w:rsid w:val="00102895"/>
    <w:rsid w:val="00102989"/>
    <w:rsid w:val="00102D06"/>
    <w:rsid w:val="0010308B"/>
    <w:rsid w:val="00103185"/>
    <w:rsid w:val="001037AB"/>
    <w:rsid w:val="001037B1"/>
    <w:rsid w:val="001039D0"/>
    <w:rsid w:val="00104217"/>
    <w:rsid w:val="0010454C"/>
    <w:rsid w:val="00104553"/>
    <w:rsid w:val="001048E0"/>
    <w:rsid w:val="00104A52"/>
    <w:rsid w:val="00104A5C"/>
    <w:rsid w:val="00104AAB"/>
    <w:rsid w:val="00104B9F"/>
    <w:rsid w:val="00104D4F"/>
    <w:rsid w:val="00104DE7"/>
    <w:rsid w:val="00105564"/>
    <w:rsid w:val="001057AA"/>
    <w:rsid w:val="00105A55"/>
    <w:rsid w:val="00105E20"/>
    <w:rsid w:val="001060ED"/>
    <w:rsid w:val="00106679"/>
    <w:rsid w:val="0010694A"/>
    <w:rsid w:val="00106F28"/>
    <w:rsid w:val="00107033"/>
    <w:rsid w:val="0010748C"/>
    <w:rsid w:val="00107618"/>
    <w:rsid w:val="0010784A"/>
    <w:rsid w:val="001079F5"/>
    <w:rsid w:val="00107B03"/>
    <w:rsid w:val="00107C0D"/>
    <w:rsid w:val="00107FF1"/>
    <w:rsid w:val="00110263"/>
    <w:rsid w:val="001102EE"/>
    <w:rsid w:val="0011031B"/>
    <w:rsid w:val="0011034C"/>
    <w:rsid w:val="001105A2"/>
    <w:rsid w:val="00110626"/>
    <w:rsid w:val="00110951"/>
    <w:rsid w:val="00110A7C"/>
    <w:rsid w:val="00110F34"/>
    <w:rsid w:val="001113DF"/>
    <w:rsid w:val="001114AB"/>
    <w:rsid w:val="001114D0"/>
    <w:rsid w:val="0011154E"/>
    <w:rsid w:val="0011223B"/>
    <w:rsid w:val="00112322"/>
    <w:rsid w:val="0011248D"/>
    <w:rsid w:val="00112657"/>
    <w:rsid w:val="00112787"/>
    <w:rsid w:val="00112855"/>
    <w:rsid w:val="00112A99"/>
    <w:rsid w:val="00113105"/>
    <w:rsid w:val="0011317E"/>
    <w:rsid w:val="00113242"/>
    <w:rsid w:val="001137D5"/>
    <w:rsid w:val="00113A8E"/>
    <w:rsid w:val="00113CB4"/>
    <w:rsid w:val="00114100"/>
    <w:rsid w:val="001141D5"/>
    <w:rsid w:val="001143CB"/>
    <w:rsid w:val="00114BF5"/>
    <w:rsid w:val="00114C19"/>
    <w:rsid w:val="00115265"/>
    <w:rsid w:val="001152F9"/>
    <w:rsid w:val="00115334"/>
    <w:rsid w:val="00115534"/>
    <w:rsid w:val="001159F1"/>
    <w:rsid w:val="001159F3"/>
    <w:rsid w:val="001159FE"/>
    <w:rsid w:val="00115C00"/>
    <w:rsid w:val="00115CB0"/>
    <w:rsid w:val="00115D38"/>
    <w:rsid w:val="00115EFA"/>
    <w:rsid w:val="0011633F"/>
    <w:rsid w:val="0011676F"/>
    <w:rsid w:val="001168D1"/>
    <w:rsid w:val="00116C1E"/>
    <w:rsid w:val="00116D86"/>
    <w:rsid w:val="00116E8A"/>
    <w:rsid w:val="0011707D"/>
    <w:rsid w:val="001172EE"/>
    <w:rsid w:val="0011739C"/>
    <w:rsid w:val="00117644"/>
    <w:rsid w:val="00117767"/>
    <w:rsid w:val="0011799D"/>
    <w:rsid w:val="00117F47"/>
    <w:rsid w:val="00120285"/>
    <w:rsid w:val="001203EB"/>
    <w:rsid w:val="0012048F"/>
    <w:rsid w:val="001204D2"/>
    <w:rsid w:val="001205A6"/>
    <w:rsid w:val="001206BA"/>
    <w:rsid w:val="001207AB"/>
    <w:rsid w:val="001209C5"/>
    <w:rsid w:val="00120EB9"/>
    <w:rsid w:val="0012101D"/>
    <w:rsid w:val="001212A2"/>
    <w:rsid w:val="00121971"/>
    <w:rsid w:val="001219F3"/>
    <w:rsid w:val="00121B45"/>
    <w:rsid w:val="00121DE9"/>
    <w:rsid w:val="00122132"/>
    <w:rsid w:val="0012237E"/>
    <w:rsid w:val="00122AFF"/>
    <w:rsid w:val="00122D0E"/>
    <w:rsid w:val="00123097"/>
    <w:rsid w:val="00123265"/>
    <w:rsid w:val="001237D5"/>
    <w:rsid w:val="0012395C"/>
    <w:rsid w:val="00123BC5"/>
    <w:rsid w:val="0012433B"/>
    <w:rsid w:val="0012445F"/>
    <w:rsid w:val="001245AA"/>
    <w:rsid w:val="00124684"/>
    <w:rsid w:val="001248F9"/>
    <w:rsid w:val="00124A56"/>
    <w:rsid w:val="00124A67"/>
    <w:rsid w:val="0012525B"/>
    <w:rsid w:val="001254A4"/>
    <w:rsid w:val="001254C2"/>
    <w:rsid w:val="00125C46"/>
    <w:rsid w:val="0012613B"/>
    <w:rsid w:val="001262EB"/>
    <w:rsid w:val="00126450"/>
    <w:rsid w:val="00126CC1"/>
    <w:rsid w:val="00126EC8"/>
    <w:rsid w:val="00126FF4"/>
    <w:rsid w:val="00127275"/>
    <w:rsid w:val="00127318"/>
    <w:rsid w:val="001273F8"/>
    <w:rsid w:val="001278D9"/>
    <w:rsid w:val="00127AFF"/>
    <w:rsid w:val="00127D46"/>
    <w:rsid w:val="001300AC"/>
    <w:rsid w:val="00130221"/>
    <w:rsid w:val="0013029D"/>
    <w:rsid w:val="00130586"/>
    <w:rsid w:val="001306F4"/>
    <w:rsid w:val="0013079B"/>
    <w:rsid w:val="0013090F"/>
    <w:rsid w:val="00130C40"/>
    <w:rsid w:val="00130EDD"/>
    <w:rsid w:val="00131029"/>
    <w:rsid w:val="0013119F"/>
    <w:rsid w:val="00131315"/>
    <w:rsid w:val="0013135D"/>
    <w:rsid w:val="001316AC"/>
    <w:rsid w:val="0013180A"/>
    <w:rsid w:val="00131F7A"/>
    <w:rsid w:val="0013215C"/>
    <w:rsid w:val="001321D5"/>
    <w:rsid w:val="001323B9"/>
    <w:rsid w:val="00132574"/>
    <w:rsid w:val="00132889"/>
    <w:rsid w:val="00132AD4"/>
    <w:rsid w:val="00132D10"/>
    <w:rsid w:val="00132F5D"/>
    <w:rsid w:val="00132F8B"/>
    <w:rsid w:val="00132F95"/>
    <w:rsid w:val="0013328D"/>
    <w:rsid w:val="001332F1"/>
    <w:rsid w:val="0013335B"/>
    <w:rsid w:val="0013338D"/>
    <w:rsid w:val="0013350F"/>
    <w:rsid w:val="00133615"/>
    <w:rsid w:val="001339CF"/>
    <w:rsid w:val="001339EF"/>
    <w:rsid w:val="00133B4F"/>
    <w:rsid w:val="00133CBA"/>
    <w:rsid w:val="00134500"/>
    <w:rsid w:val="001348E7"/>
    <w:rsid w:val="00134C13"/>
    <w:rsid w:val="00134D9C"/>
    <w:rsid w:val="0013503E"/>
    <w:rsid w:val="00135218"/>
    <w:rsid w:val="00135405"/>
    <w:rsid w:val="001354CC"/>
    <w:rsid w:val="001354CE"/>
    <w:rsid w:val="0013559C"/>
    <w:rsid w:val="00135605"/>
    <w:rsid w:val="00135626"/>
    <w:rsid w:val="0013568C"/>
    <w:rsid w:val="0013571C"/>
    <w:rsid w:val="001359BB"/>
    <w:rsid w:val="00135A9C"/>
    <w:rsid w:val="0013643E"/>
    <w:rsid w:val="00136502"/>
    <w:rsid w:val="0013667E"/>
    <w:rsid w:val="00136B5C"/>
    <w:rsid w:val="00136B77"/>
    <w:rsid w:val="00136D8C"/>
    <w:rsid w:val="00136E98"/>
    <w:rsid w:val="001373DA"/>
    <w:rsid w:val="001374FE"/>
    <w:rsid w:val="00137711"/>
    <w:rsid w:val="00137A7F"/>
    <w:rsid w:val="00137DCD"/>
    <w:rsid w:val="00140837"/>
    <w:rsid w:val="00140863"/>
    <w:rsid w:val="00140B3F"/>
    <w:rsid w:val="00140BD8"/>
    <w:rsid w:val="00140CFB"/>
    <w:rsid w:val="00140DD0"/>
    <w:rsid w:val="00140ECB"/>
    <w:rsid w:val="00140F82"/>
    <w:rsid w:val="001410B4"/>
    <w:rsid w:val="001410FD"/>
    <w:rsid w:val="001415F4"/>
    <w:rsid w:val="00141A52"/>
    <w:rsid w:val="00142479"/>
    <w:rsid w:val="0014260A"/>
    <w:rsid w:val="001428AF"/>
    <w:rsid w:val="001428D1"/>
    <w:rsid w:val="00142A54"/>
    <w:rsid w:val="00142FD4"/>
    <w:rsid w:val="0014306E"/>
    <w:rsid w:val="001430F7"/>
    <w:rsid w:val="001431C2"/>
    <w:rsid w:val="001432AC"/>
    <w:rsid w:val="00143601"/>
    <w:rsid w:val="001437C9"/>
    <w:rsid w:val="00143805"/>
    <w:rsid w:val="00143919"/>
    <w:rsid w:val="00143A5F"/>
    <w:rsid w:val="0014437C"/>
    <w:rsid w:val="0014453A"/>
    <w:rsid w:val="0014478B"/>
    <w:rsid w:val="00144A7F"/>
    <w:rsid w:val="00144CA9"/>
    <w:rsid w:val="00144EEA"/>
    <w:rsid w:val="0014501D"/>
    <w:rsid w:val="00145A48"/>
    <w:rsid w:val="00145A76"/>
    <w:rsid w:val="00145C79"/>
    <w:rsid w:val="00145EBC"/>
    <w:rsid w:val="001460B3"/>
    <w:rsid w:val="00146106"/>
    <w:rsid w:val="0014615C"/>
    <w:rsid w:val="00146206"/>
    <w:rsid w:val="00146254"/>
    <w:rsid w:val="0014635E"/>
    <w:rsid w:val="00146417"/>
    <w:rsid w:val="0014642C"/>
    <w:rsid w:val="001464B0"/>
    <w:rsid w:val="0014657D"/>
    <w:rsid w:val="00146585"/>
    <w:rsid w:val="00147031"/>
    <w:rsid w:val="0014720B"/>
    <w:rsid w:val="0014751D"/>
    <w:rsid w:val="00147AF2"/>
    <w:rsid w:val="0015049B"/>
    <w:rsid w:val="001504B0"/>
    <w:rsid w:val="00150658"/>
    <w:rsid w:val="0015070E"/>
    <w:rsid w:val="0015087A"/>
    <w:rsid w:val="001508E4"/>
    <w:rsid w:val="0015107A"/>
    <w:rsid w:val="0015123D"/>
    <w:rsid w:val="00151577"/>
    <w:rsid w:val="0015188B"/>
    <w:rsid w:val="00151A74"/>
    <w:rsid w:val="00151AF9"/>
    <w:rsid w:val="00151B8A"/>
    <w:rsid w:val="00151C49"/>
    <w:rsid w:val="00151D05"/>
    <w:rsid w:val="00151D87"/>
    <w:rsid w:val="00151E0A"/>
    <w:rsid w:val="001520A4"/>
    <w:rsid w:val="001520BE"/>
    <w:rsid w:val="001521FA"/>
    <w:rsid w:val="001523D5"/>
    <w:rsid w:val="001523ED"/>
    <w:rsid w:val="001526B2"/>
    <w:rsid w:val="00152DA6"/>
    <w:rsid w:val="00152E11"/>
    <w:rsid w:val="00153057"/>
    <w:rsid w:val="001531C2"/>
    <w:rsid w:val="00153291"/>
    <w:rsid w:val="0015339A"/>
    <w:rsid w:val="001536B4"/>
    <w:rsid w:val="001536BA"/>
    <w:rsid w:val="00153AAB"/>
    <w:rsid w:val="00153B37"/>
    <w:rsid w:val="00153C07"/>
    <w:rsid w:val="001540CA"/>
    <w:rsid w:val="001545F9"/>
    <w:rsid w:val="00154DE2"/>
    <w:rsid w:val="00154E57"/>
    <w:rsid w:val="00154F55"/>
    <w:rsid w:val="00154F7C"/>
    <w:rsid w:val="0015511E"/>
    <w:rsid w:val="001556D0"/>
    <w:rsid w:val="001556DD"/>
    <w:rsid w:val="0015583D"/>
    <w:rsid w:val="00155C64"/>
    <w:rsid w:val="00155D9F"/>
    <w:rsid w:val="00155DE6"/>
    <w:rsid w:val="001565BB"/>
    <w:rsid w:val="001565EB"/>
    <w:rsid w:val="001573E3"/>
    <w:rsid w:val="0015765C"/>
    <w:rsid w:val="0015794F"/>
    <w:rsid w:val="00157A2A"/>
    <w:rsid w:val="00157D34"/>
    <w:rsid w:val="00160112"/>
    <w:rsid w:val="00160121"/>
    <w:rsid w:val="001601F0"/>
    <w:rsid w:val="001603FE"/>
    <w:rsid w:val="001606F6"/>
    <w:rsid w:val="00160718"/>
    <w:rsid w:val="00160966"/>
    <w:rsid w:val="001609C0"/>
    <w:rsid w:val="00160A02"/>
    <w:rsid w:val="00160C33"/>
    <w:rsid w:val="00161437"/>
    <w:rsid w:val="00161610"/>
    <w:rsid w:val="001616C1"/>
    <w:rsid w:val="00161764"/>
    <w:rsid w:val="0016182A"/>
    <w:rsid w:val="0016194F"/>
    <w:rsid w:val="00161A67"/>
    <w:rsid w:val="00161CC9"/>
    <w:rsid w:val="00161F93"/>
    <w:rsid w:val="001620E8"/>
    <w:rsid w:val="001623E5"/>
    <w:rsid w:val="00162403"/>
    <w:rsid w:val="001624F6"/>
    <w:rsid w:val="0016293E"/>
    <w:rsid w:val="00162A44"/>
    <w:rsid w:val="00162B93"/>
    <w:rsid w:val="00162F3C"/>
    <w:rsid w:val="0016300A"/>
    <w:rsid w:val="00163422"/>
    <w:rsid w:val="00163690"/>
    <w:rsid w:val="00163852"/>
    <w:rsid w:val="00163E2E"/>
    <w:rsid w:val="00163FBA"/>
    <w:rsid w:val="0016408C"/>
    <w:rsid w:val="00164094"/>
    <w:rsid w:val="00164365"/>
    <w:rsid w:val="001645D1"/>
    <w:rsid w:val="00164A63"/>
    <w:rsid w:val="00164BFC"/>
    <w:rsid w:val="00164CAA"/>
    <w:rsid w:val="00164FED"/>
    <w:rsid w:val="00165196"/>
    <w:rsid w:val="00165202"/>
    <w:rsid w:val="00165206"/>
    <w:rsid w:val="00165277"/>
    <w:rsid w:val="00165345"/>
    <w:rsid w:val="001658CE"/>
    <w:rsid w:val="00165B28"/>
    <w:rsid w:val="00165EC8"/>
    <w:rsid w:val="001660B2"/>
    <w:rsid w:val="00166206"/>
    <w:rsid w:val="00166A61"/>
    <w:rsid w:val="00166B28"/>
    <w:rsid w:val="00166D18"/>
    <w:rsid w:val="00167152"/>
    <w:rsid w:val="00167283"/>
    <w:rsid w:val="00167A41"/>
    <w:rsid w:val="00167B96"/>
    <w:rsid w:val="00167C7C"/>
    <w:rsid w:val="00167D38"/>
    <w:rsid w:val="00167F03"/>
    <w:rsid w:val="00167F31"/>
    <w:rsid w:val="001700E8"/>
    <w:rsid w:val="001705AE"/>
    <w:rsid w:val="001705D9"/>
    <w:rsid w:val="0017087E"/>
    <w:rsid w:val="001709AD"/>
    <w:rsid w:val="00170A69"/>
    <w:rsid w:val="00170B4D"/>
    <w:rsid w:val="00170D77"/>
    <w:rsid w:val="00170DC2"/>
    <w:rsid w:val="0017109C"/>
    <w:rsid w:val="00171C9B"/>
    <w:rsid w:val="00171F08"/>
    <w:rsid w:val="00172112"/>
    <w:rsid w:val="00172297"/>
    <w:rsid w:val="0017239C"/>
    <w:rsid w:val="001723E4"/>
    <w:rsid w:val="001725E0"/>
    <w:rsid w:val="00172AC4"/>
    <w:rsid w:val="00172AE5"/>
    <w:rsid w:val="00172AF7"/>
    <w:rsid w:val="0017309D"/>
    <w:rsid w:val="0017313D"/>
    <w:rsid w:val="001735F7"/>
    <w:rsid w:val="001737FE"/>
    <w:rsid w:val="00173A84"/>
    <w:rsid w:val="00173BB7"/>
    <w:rsid w:val="001746DA"/>
    <w:rsid w:val="001747CD"/>
    <w:rsid w:val="00174B02"/>
    <w:rsid w:val="00174B54"/>
    <w:rsid w:val="00174B65"/>
    <w:rsid w:val="00174B8D"/>
    <w:rsid w:val="00174D4E"/>
    <w:rsid w:val="00174DA4"/>
    <w:rsid w:val="001750AC"/>
    <w:rsid w:val="001751A6"/>
    <w:rsid w:val="00175803"/>
    <w:rsid w:val="00175A06"/>
    <w:rsid w:val="00175DDD"/>
    <w:rsid w:val="001761D4"/>
    <w:rsid w:val="001761E3"/>
    <w:rsid w:val="00176261"/>
    <w:rsid w:val="0017627B"/>
    <w:rsid w:val="00176376"/>
    <w:rsid w:val="00176568"/>
    <w:rsid w:val="0017678F"/>
    <w:rsid w:val="001767A6"/>
    <w:rsid w:val="001767E9"/>
    <w:rsid w:val="001768D1"/>
    <w:rsid w:val="00176938"/>
    <w:rsid w:val="00176B27"/>
    <w:rsid w:val="001771AF"/>
    <w:rsid w:val="001772CE"/>
    <w:rsid w:val="0017768A"/>
    <w:rsid w:val="00177A31"/>
    <w:rsid w:val="00177BBC"/>
    <w:rsid w:val="00177D24"/>
    <w:rsid w:val="00177F35"/>
    <w:rsid w:val="00180132"/>
    <w:rsid w:val="0018017D"/>
    <w:rsid w:val="0018038B"/>
    <w:rsid w:val="001804A2"/>
    <w:rsid w:val="001804A4"/>
    <w:rsid w:val="00180668"/>
    <w:rsid w:val="001806AD"/>
    <w:rsid w:val="00181072"/>
    <w:rsid w:val="0018116E"/>
    <w:rsid w:val="0018172B"/>
    <w:rsid w:val="00181B70"/>
    <w:rsid w:val="00181B91"/>
    <w:rsid w:val="00181D35"/>
    <w:rsid w:val="00181DC8"/>
    <w:rsid w:val="00181DD0"/>
    <w:rsid w:val="0018203D"/>
    <w:rsid w:val="0018268C"/>
    <w:rsid w:val="00182802"/>
    <w:rsid w:val="00182BDB"/>
    <w:rsid w:val="00182DD3"/>
    <w:rsid w:val="0018313D"/>
    <w:rsid w:val="00183309"/>
    <w:rsid w:val="0018342C"/>
    <w:rsid w:val="001834BA"/>
    <w:rsid w:val="0018399E"/>
    <w:rsid w:val="00183A9C"/>
    <w:rsid w:val="00183B73"/>
    <w:rsid w:val="00183C9B"/>
    <w:rsid w:val="00183FCC"/>
    <w:rsid w:val="00184829"/>
    <w:rsid w:val="001849F5"/>
    <w:rsid w:val="00184CCF"/>
    <w:rsid w:val="001850FC"/>
    <w:rsid w:val="0018534C"/>
    <w:rsid w:val="00185423"/>
    <w:rsid w:val="001855CB"/>
    <w:rsid w:val="001856C7"/>
    <w:rsid w:val="00185ACA"/>
    <w:rsid w:val="00185CD5"/>
    <w:rsid w:val="00185FC4"/>
    <w:rsid w:val="0018627A"/>
    <w:rsid w:val="00186343"/>
    <w:rsid w:val="00186893"/>
    <w:rsid w:val="00186D6A"/>
    <w:rsid w:val="00186F4D"/>
    <w:rsid w:val="00186F9A"/>
    <w:rsid w:val="00187300"/>
    <w:rsid w:val="001873F2"/>
    <w:rsid w:val="00187415"/>
    <w:rsid w:val="001874E1"/>
    <w:rsid w:val="001879D2"/>
    <w:rsid w:val="00187D15"/>
    <w:rsid w:val="00187D40"/>
    <w:rsid w:val="00187F8B"/>
    <w:rsid w:val="001901A4"/>
    <w:rsid w:val="0019069A"/>
    <w:rsid w:val="00190E27"/>
    <w:rsid w:val="001911F6"/>
    <w:rsid w:val="00191418"/>
    <w:rsid w:val="001914E5"/>
    <w:rsid w:val="001915A2"/>
    <w:rsid w:val="0019176E"/>
    <w:rsid w:val="0019184E"/>
    <w:rsid w:val="001929AF"/>
    <w:rsid w:val="00192D11"/>
    <w:rsid w:val="00192D1D"/>
    <w:rsid w:val="00192D9E"/>
    <w:rsid w:val="00192E87"/>
    <w:rsid w:val="001933A1"/>
    <w:rsid w:val="001936BF"/>
    <w:rsid w:val="001938DA"/>
    <w:rsid w:val="00193AE5"/>
    <w:rsid w:val="00193D3B"/>
    <w:rsid w:val="00193EB5"/>
    <w:rsid w:val="00194005"/>
    <w:rsid w:val="00194632"/>
    <w:rsid w:val="0019464B"/>
    <w:rsid w:val="00194BE7"/>
    <w:rsid w:val="00195014"/>
    <w:rsid w:val="00195229"/>
    <w:rsid w:val="0019527A"/>
    <w:rsid w:val="00195317"/>
    <w:rsid w:val="0019542C"/>
    <w:rsid w:val="001954CC"/>
    <w:rsid w:val="001954F7"/>
    <w:rsid w:val="00195664"/>
    <w:rsid w:val="0019571E"/>
    <w:rsid w:val="001958A3"/>
    <w:rsid w:val="00195C07"/>
    <w:rsid w:val="00196199"/>
    <w:rsid w:val="0019636D"/>
    <w:rsid w:val="0019666D"/>
    <w:rsid w:val="0019685C"/>
    <w:rsid w:val="00197085"/>
    <w:rsid w:val="0019712B"/>
    <w:rsid w:val="00197362"/>
    <w:rsid w:val="0019743C"/>
    <w:rsid w:val="00197812"/>
    <w:rsid w:val="00197A44"/>
    <w:rsid w:val="00197C5F"/>
    <w:rsid w:val="00197E31"/>
    <w:rsid w:val="001A02D8"/>
    <w:rsid w:val="001A0A6A"/>
    <w:rsid w:val="001A0CDF"/>
    <w:rsid w:val="001A0D87"/>
    <w:rsid w:val="001A0ED8"/>
    <w:rsid w:val="001A11F1"/>
    <w:rsid w:val="001A18F0"/>
    <w:rsid w:val="001A19E8"/>
    <w:rsid w:val="001A1EC1"/>
    <w:rsid w:val="001A1EF6"/>
    <w:rsid w:val="001A2045"/>
    <w:rsid w:val="001A24B8"/>
    <w:rsid w:val="001A2812"/>
    <w:rsid w:val="001A289E"/>
    <w:rsid w:val="001A29E7"/>
    <w:rsid w:val="001A2ABA"/>
    <w:rsid w:val="001A2D19"/>
    <w:rsid w:val="001A2D5C"/>
    <w:rsid w:val="001A2F4B"/>
    <w:rsid w:val="001A2F9C"/>
    <w:rsid w:val="001A33CE"/>
    <w:rsid w:val="001A372E"/>
    <w:rsid w:val="001A3813"/>
    <w:rsid w:val="001A3CB0"/>
    <w:rsid w:val="001A3E87"/>
    <w:rsid w:val="001A475B"/>
    <w:rsid w:val="001A491C"/>
    <w:rsid w:val="001A4E71"/>
    <w:rsid w:val="001A4EB2"/>
    <w:rsid w:val="001A4EC8"/>
    <w:rsid w:val="001A5089"/>
    <w:rsid w:val="001A512C"/>
    <w:rsid w:val="001A514D"/>
    <w:rsid w:val="001A518C"/>
    <w:rsid w:val="001A562F"/>
    <w:rsid w:val="001A6296"/>
    <w:rsid w:val="001A652F"/>
    <w:rsid w:val="001A6702"/>
    <w:rsid w:val="001A6A2C"/>
    <w:rsid w:val="001A6BB1"/>
    <w:rsid w:val="001A6E18"/>
    <w:rsid w:val="001A6EB4"/>
    <w:rsid w:val="001A6F7A"/>
    <w:rsid w:val="001A733B"/>
    <w:rsid w:val="001A7537"/>
    <w:rsid w:val="001A7846"/>
    <w:rsid w:val="001A7CCB"/>
    <w:rsid w:val="001A7F5D"/>
    <w:rsid w:val="001A7FC4"/>
    <w:rsid w:val="001A7FD6"/>
    <w:rsid w:val="001B04DA"/>
    <w:rsid w:val="001B052E"/>
    <w:rsid w:val="001B058B"/>
    <w:rsid w:val="001B08A1"/>
    <w:rsid w:val="001B0E34"/>
    <w:rsid w:val="001B1475"/>
    <w:rsid w:val="001B1744"/>
    <w:rsid w:val="001B1ABF"/>
    <w:rsid w:val="001B1B7E"/>
    <w:rsid w:val="001B1BDE"/>
    <w:rsid w:val="001B1F4D"/>
    <w:rsid w:val="001B1F5A"/>
    <w:rsid w:val="001B2094"/>
    <w:rsid w:val="001B26FB"/>
    <w:rsid w:val="001B27A8"/>
    <w:rsid w:val="001B2E8F"/>
    <w:rsid w:val="001B3250"/>
    <w:rsid w:val="001B340B"/>
    <w:rsid w:val="001B3516"/>
    <w:rsid w:val="001B3F17"/>
    <w:rsid w:val="001B408B"/>
    <w:rsid w:val="001B40C7"/>
    <w:rsid w:val="001B4366"/>
    <w:rsid w:val="001B43CB"/>
    <w:rsid w:val="001B44F7"/>
    <w:rsid w:val="001B49CC"/>
    <w:rsid w:val="001B4AA2"/>
    <w:rsid w:val="001B4B1B"/>
    <w:rsid w:val="001B4B28"/>
    <w:rsid w:val="001B4BFE"/>
    <w:rsid w:val="001B4CF5"/>
    <w:rsid w:val="001B4E5F"/>
    <w:rsid w:val="001B5112"/>
    <w:rsid w:val="001B5217"/>
    <w:rsid w:val="001B548E"/>
    <w:rsid w:val="001B566F"/>
    <w:rsid w:val="001B5CD0"/>
    <w:rsid w:val="001B5FA1"/>
    <w:rsid w:val="001B637E"/>
    <w:rsid w:val="001B68BC"/>
    <w:rsid w:val="001B6D31"/>
    <w:rsid w:val="001B7185"/>
    <w:rsid w:val="001B73A7"/>
    <w:rsid w:val="001B759B"/>
    <w:rsid w:val="001B7752"/>
    <w:rsid w:val="001B7802"/>
    <w:rsid w:val="001B78D8"/>
    <w:rsid w:val="001B78E2"/>
    <w:rsid w:val="001C0121"/>
    <w:rsid w:val="001C058D"/>
    <w:rsid w:val="001C076F"/>
    <w:rsid w:val="001C079D"/>
    <w:rsid w:val="001C0AF2"/>
    <w:rsid w:val="001C0C12"/>
    <w:rsid w:val="001C0E90"/>
    <w:rsid w:val="001C0EDA"/>
    <w:rsid w:val="001C1027"/>
    <w:rsid w:val="001C1502"/>
    <w:rsid w:val="001C168D"/>
    <w:rsid w:val="001C187C"/>
    <w:rsid w:val="001C1C74"/>
    <w:rsid w:val="001C1D89"/>
    <w:rsid w:val="001C1F18"/>
    <w:rsid w:val="001C22EF"/>
    <w:rsid w:val="001C26BA"/>
    <w:rsid w:val="001C296C"/>
    <w:rsid w:val="001C2A88"/>
    <w:rsid w:val="001C2C45"/>
    <w:rsid w:val="001C3489"/>
    <w:rsid w:val="001C351A"/>
    <w:rsid w:val="001C3547"/>
    <w:rsid w:val="001C355B"/>
    <w:rsid w:val="001C3574"/>
    <w:rsid w:val="001C35A7"/>
    <w:rsid w:val="001C36D0"/>
    <w:rsid w:val="001C38D4"/>
    <w:rsid w:val="001C38DA"/>
    <w:rsid w:val="001C3D07"/>
    <w:rsid w:val="001C3FF3"/>
    <w:rsid w:val="001C4072"/>
    <w:rsid w:val="001C4092"/>
    <w:rsid w:val="001C40AC"/>
    <w:rsid w:val="001C4256"/>
    <w:rsid w:val="001C44EB"/>
    <w:rsid w:val="001C4609"/>
    <w:rsid w:val="001C46EA"/>
    <w:rsid w:val="001C470B"/>
    <w:rsid w:val="001C4823"/>
    <w:rsid w:val="001C4A00"/>
    <w:rsid w:val="001C4A9C"/>
    <w:rsid w:val="001C4AD9"/>
    <w:rsid w:val="001C4B05"/>
    <w:rsid w:val="001C4CAA"/>
    <w:rsid w:val="001C4D5B"/>
    <w:rsid w:val="001C5126"/>
    <w:rsid w:val="001C5168"/>
    <w:rsid w:val="001C5196"/>
    <w:rsid w:val="001C5EC1"/>
    <w:rsid w:val="001C5ECB"/>
    <w:rsid w:val="001C6338"/>
    <w:rsid w:val="001C6623"/>
    <w:rsid w:val="001C6AC5"/>
    <w:rsid w:val="001C6ACE"/>
    <w:rsid w:val="001C76F2"/>
    <w:rsid w:val="001C7855"/>
    <w:rsid w:val="001C7997"/>
    <w:rsid w:val="001C7C08"/>
    <w:rsid w:val="001C7C77"/>
    <w:rsid w:val="001C7D5D"/>
    <w:rsid w:val="001C7E7E"/>
    <w:rsid w:val="001D0055"/>
    <w:rsid w:val="001D0599"/>
    <w:rsid w:val="001D0682"/>
    <w:rsid w:val="001D0772"/>
    <w:rsid w:val="001D0782"/>
    <w:rsid w:val="001D0B5C"/>
    <w:rsid w:val="001D0D43"/>
    <w:rsid w:val="001D0E01"/>
    <w:rsid w:val="001D111F"/>
    <w:rsid w:val="001D121D"/>
    <w:rsid w:val="001D12FC"/>
    <w:rsid w:val="001D14C9"/>
    <w:rsid w:val="001D1634"/>
    <w:rsid w:val="001D169A"/>
    <w:rsid w:val="001D1AAE"/>
    <w:rsid w:val="001D1B9D"/>
    <w:rsid w:val="001D1D4C"/>
    <w:rsid w:val="001D1E5D"/>
    <w:rsid w:val="001D21FF"/>
    <w:rsid w:val="001D249A"/>
    <w:rsid w:val="001D26AC"/>
    <w:rsid w:val="001D2720"/>
    <w:rsid w:val="001D27A2"/>
    <w:rsid w:val="001D2E21"/>
    <w:rsid w:val="001D2F03"/>
    <w:rsid w:val="001D3232"/>
    <w:rsid w:val="001D3287"/>
    <w:rsid w:val="001D34D6"/>
    <w:rsid w:val="001D3944"/>
    <w:rsid w:val="001D397C"/>
    <w:rsid w:val="001D3B15"/>
    <w:rsid w:val="001D3D49"/>
    <w:rsid w:val="001D4132"/>
    <w:rsid w:val="001D4154"/>
    <w:rsid w:val="001D4278"/>
    <w:rsid w:val="001D43FF"/>
    <w:rsid w:val="001D4B44"/>
    <w:rsid w:val="001D4C98"/>
    <w:rsid w:val="001D4D19"/>
    <w:rsid w:val="001D4EFD"/>
    <w:rsid w:val="001D52CD"/>
    <w:rsid w:val="001D54C5"/>
    <w:rsid w:val="001D5B12"/>
    <w:rsid w:val="001D5D86"/>
    <w:rsid w:val="001D5D9D"/>
    <w:rsid w:val="001D6399"/>
    <w:rsid w:val="001D6BB5"/>
    <w:rsid w:val="001D6DFE"/>
    <w:rsid w:val="001D70DD"/>
    <w:rsid w:val="001D713C"/>
    <w:rsid w:val="001D7384"/>
    <w:rsid w:val="001D7626"/>
    <w:rsid w:val="001D77E1"/>
    <w:rsid w:val="001D7FD1"/>
    <w:rsid w:val="001E03E0"/>
    <w:rsid w:val="001E0588"/>
    <w:rsid w:val="001E05F3"/>
    <w:rsid w:val="001E0631"/>
    <w:rsid w:val="001E09CB"/>
    <w:rsid w:val="001E0E91"/>
    <w:rsid w:val="001E1A6C"/>
    <w:rsid w:val="001E1ABE"/>
    <w:rsid w:val="001E1D94"/>
    <w:rsid w:val="001E1DF7"/>
    <w:rsid w:val="001E1E61"/>
    <w:rsid w:val="001E26F1"/>
    <w:rsid w:val="001E2781"/>
    <w:rsid w:val="001E2A5D"/>
    <w:rsid w:val="001E302C"/>
    <w:rsid w:val="001E3077"/>
    <w:rsid w:val="001E3146"/>
    <w:rsid w:val="001E3291"/>
    <w:rsid w:val="001E3785"/>
    <w:rsid w:val="001E395D"/>
    <w:rsid w:val="001E3986"/>
    <w:rsid w:val="001E3A58"/>
    <w:rsid w:val="001E4016"/>
    <w:rsid w:val="001E44BE"/>
    <w:rsid w:val="001E45B6"/>
    <w:rsid w:val="001E46C6"/>
    <w:rsid w:val="001E46E6"/>
    <w:rsid w:val="001E48E7"/>
    <w:rsid w:val="001E4E75"/>
    <w:rsid w:val="001E5032"/>
    <w:rsid w:val="001E50C6"/>
    <w:rsid w:val="001E50DD"/>
    <w:rsid w:val="001E5691"/>
    <w:rsid w:val="001E5B92"/>
    <w:rsid w:val="001E5D24"/>
    <w:rsid w:val="001E610F"/>
    <w:rsid w:val="001E6110"/>
    <w:rsid w:val="001E6150"/>
    <w:rsid w:val="001E6172"/>
    <w:rsid w:val="001E62AF"/>
    <w:rsid w:val="001E65ED"/>
    <w:rsid w:val="001E6EDF"/>
    <w:rsid w:val="001E70B1"/>
    <w:rsid w:val="001E7210"/>
    <w:rsid w:val="001E75E4"/>
    <w:rsid w:val="001E7855"/>
    <w:rsid w:val="001E786D"/>
    <w:rsid w:val="001E7925"/>
    <w:rsid w:val="001E79C0"/>
    <w:rsid w:val="001E7A3A"/>
    <w:rsid w:val="001E7AD9"/>
    <w:rsid w:val="001E7EC1"/>
    <w:rsid w:val="001E7F17"/>
    <w:rsid w:val="001F0D2D"/>
    <w:rsid w:val="001F0D9E"/>
    <w:rsid w:val="001F0E6C"/>
    <w:rsid w:val="001F0F9C"/>
    <w:rsid w:val="001F0FAF"/>
    <w:rsid w:val="001F1203"/>
    <w:rsid w:val="001F1360"/>
    <w:rsid w:val="001F15C2"/>
    <w:rsid w:val="001F1E83"/>
    <w:rsid w:val="001F1EA4"/>
    <w:rsid w:val="001F24C6"/>
    <w:rsid w:val="001F251F"/>
    <w:rsid w:val="001F2541"/>
    <w:rsid w:val="001F2719"/>
    <w:rsid w:val="001F29A1"/>
    <w:rsid w:val="001F2B56"/>
    <w:rsid w:val="001F2D5F"/>
    <w:rsid w:val="001F2EBA"/>
    <w:rsid w:val="001F354E"/>
    <w:rsid w:val="001F3BE0"/>
    <w:rsid w:val="001F3C93"/>
    <w:rsid w:val="001F3E54"/>
    <w:rsid w:val="001F4495"/>
    <w:rsid w:val="001F4901"/>
    <w:rsid w:val="001F4AF6"/>
    <w:rsid w:val="001F4C64"/>
    <w:rsid w:val="001F4D9C"/>
    <w:rsid w:val="001F4E19"/>
    <w:rsid w:val="001F4FCF"/>
    <w:rsid w:val="001F517A"/>
    <w:rsid w:val="001F556C"/>
    <w:rsid w:val="001F592F"/>
    <w:rsid w:val="001F5B1B"/>
    <w:rsid w:val="001F5CAC"/>
    <w:rsid w:val="001F5CF9"/>
    <w:rsid w:val="001F5F25"/>
    <w:rsid w:val="001F60D0"/>
    <w:rsid w:val="001F6424"/>
    <w:rsid w:val="001F6451"/>
    <w:rsid w:val="001F666E"/>
    <w:rsid w:val="001F6AD9"/>
    <w:rsid w:val="001F76AE"/>
    <w:rsid w:val="001F7C60"/>
    <w:rsid w:val="001F7C93"/>
    <w:rsid w:val="001F7D0B"/>
    <w:rsid w:val="001F7D50"/>
    <w:rsid w:val="001F7DD4"/>
    <w:rsid w:val="001F7F5C"/>
    <w:rsid w:val="00200093"/>
    <w:rsid w:val="002000CD"/>
    <w:rsid w:val="0020012B"/>
    <w:rsid w:val="00200364"/>
    <w:rsid w:val="0020059B"/>
    <w:rsid w:val="002007F6"/>
    <w:rsid w:val="00200C38"/>
    <w:rsid w:val="00200E90"/>
    <w:rsid w:val="0020102D"/>
    <w:rsid w:val="00201334"/>
    <w:rsid w:val="0020164E"/>
    <w:rsid w:val="0020174A"/>
    <w:rsid w:val="00201880"/>
    <w:rsid w:val="0020189F"/>
    <w:rsid w:val="002018D6"/>
    <w:rsid w:val="002018DA"/>
    <w:rsid w:val="00201DF7"/>
    <w:rsid w:val="002025F2"/>
    <w:rsid w:val="00202A4F"/>
    <w:rsid w:val="00202D29"/>
    <w:rsid w:val="00202E9E"/>
    <w:rsid w:val="002034D0"/>
    <w:rsid w:val="0020358C"/>
    <w:rsid w:val="002036BD"/>
    <w:rsid w:val="002037C7"/>
    <w:rsid w:val="002037E1"/>
    <w:rsid w:val="002039AA"/>
    <w:rsid w:val="00203F6F"/>
    <w:rsid w:val="00204A9C"/>
    <w:rsid w:val="00204B6C"/>
    <w:rsid w:val="00204BB1"/>
    <w:rsid w:val="00205231"/>
    <w:rsid w:val="002059C0"/>
    <w:rsid w:val="00205D51"/>
    <w:rsid w:val="00205EC7"/>
    <w:rsid w:val="00205FE4"/>
    <w:rsid w:val="002062DE"/>
    <w:rsid w:val="00206693"/>
    <w:rsid w:val="00206762"/>
    <w:rsid w:val="002074A7"/>
    <w:rsid w:val="002074EE"/>
    <w:rsid w:val="0020752E"/>
    <w:rsid w:val="00207544"/>
    <w:rsid w:val="00207675"/>
    <w:rsid w:val="0020773E"/>
    <w:rsid w:val="0020785F"/>
    <w:rsid w:val="002078EB"/>
    <w:rsid w:val="00207A2F"/>
    <w:rsid w:val="00207A73"/>
    <w:rsid w:val="00207D18"/>
    <w:rsid w:val="00207FDB"/>
    <w:rsid w:val="002102CA"/>
    <w:rsid w:val="002104E1"/>
    <w:rsid w:val="00210555"/>
    <w:rsid w:val="0021074B"/>
    <w:rsid w:val="00210815"/>
    <w:rsid w:val="00210848"/>
    <w:rsid w:val="00210AB5"/>
    <w:rsid w:val="00210B16"/>
    <w:rsid w:val="00210F0F"/>
    <w:rsid w:val="002112EE"/>
    <w:rsid w:val="00211354"/>
    <w:rsid w:val="00211BF9"/>
    <w:rsid w:val="00211D0D"/>
    <w:rsid w:val="00211D59"/>
    <w:rsid w:val="00211E64"/>
    <w:rsid w:val="00212004"/>
    <w:rsid w:val="00212255"/>
    <w:rsid w:val="002122B5"/>
    <w:rsid w:val="002125F9"/>
    <w:rsid w:val="0021265D"/>
    <w:rsid w:val="00212707"/>
    <w:rsid w:val="00212959"/>
    <w:rsid w:val="00212A9A"/>
    <w:rsid w:val="00212BCD"/>
    <w:rsid w:val="00212FCB"/>
    <w:rsid w:val="00213012"/>
    <w:rsid w:val="00213465"/>
    <w:rsid w:val="0021372F"/>
    <w:rsid w:val="00213816"/>
    <w:rsid w:val="0021387F"/>
    <w:rsid w:val="0021394E"/>
    <w:rsid w:val="002139C9"/>
    <w:rsid w:val="00213AC8"/>
    <w:rsid w:val="00213B05"/>
    <w:rsid w:val="00213CE1"/>
    <w:rsid w:val="00213F47"/>
    <w:rsid w:val="00213FB6"/>
    <w:rsid w:val="00213FDB"/>
    <w:rsid w:val="00214292"/>
    <w:rsid w:val="00214414"/>
    <w:rsid w:val="002144C7"/>
    <w:rsid w:val="0021474A"/>
    <w:rsid w:val="00214A82"/>
    <w:rsid w:val="00214C77"/>
    <w:rsid w:val="00214D12"/>
    <w:rsid w:val="0021527B"/>
    <w:rsid w:val="002158DA"/>
    <w:rsid w:val="0021599A"/>
    <w:rsid w:val="00215AD4"/>
    <w:rsid w:val="00215E30"/>
    <w:rsid w:val="00215E38"/>
    <w:rsid w:val="00215EE5"/>
    <w:rsid w:val="002160EF"/>
    <w:rsid w:val="002163F4"/>
    <w:rsid w:val="00216636"/>
    <w:rsid w:val="00216990"/>
    <w:rsid w:val="00216ADE"/>
    <w:rsid w:val="00216C55"/>
    <w:rsid w:val="00216CEF"/>
    <w:rsid w:val="00216FB0"/>
    <w:rsid w:val="00216FEF"/>
    <w:rsid w:val="002173FD"/>
    <w:rsid w:val="002176D1"/>
    <w:rsid w:val="00217805"/>
    <w:rsid w:val="002178F2"/>
    <w:rsid w:val="00217F13"/>
    <w:rsid w:val="002201D3"/>
    <w:rsid w:val="002203E5"/>
    <w:rsid w:val="002205F5"/>
    <w:rsid w:val="00221057"/>
    <w:rsid w:val="002211D9"/>
    <w:rsid w:val="002214E4"/>
    <w:rsid w:val="002215D1"/>
    <w:rsid w:val="0022165C"/>
    <w:rsid w:val="00221AC6"/>
    <w:rsid w:val="00221F07"/>
    <w:rsid w:val="0022224C"/>
    <w:rsid w:val="00222521"/>
    <w:rsid w:val="00222528"/>
    <w:rsid w:val="00222A79"/>
    <w:rsid w:val="00222F78"/>
    <w:rsid w:val="002234D1"/>
    <w:rsid w:val="00223871"/>
    <w:rsid w:val="00224144"/>
    <w:rsid w:val="00224589"/>
    <w:rsid w:val="00224619"/>
    <w:rsid w:val="00224750"/>
    <w:rsid w:val="00224817"/>
    <w:rsid w:val="00224AF7"/>
    <w:rsid w:val="00225067"/>
    <w:rsid w:val="00225238"/>
    <w:rsid w:val="002253DB"/>
    <w:rsid w:val="00225EB5"/>
    <w:rsid w:val="00225EDF"/>
    <w:rsid w:val="00225F78"/>
    <w:rsid w:val="002260F7"/>
    <w:rsid w:val="00226617"/>
    <w:rsid w:val="002268D8"/>
    <w:rsid w:val="00226A8B"/>
    <w:rsid w:val="00226AA5"/>
    <w:rsid w:val="00226AC6"/>
    <w:rsid w:val="00226B12"/>
    <w:rsid w:val="00226F51"/>
    <w:rsid w:val="00227129"/>
    <w:rsid w:val="002272F7"/>
    <w:rsid w:val="00227362"/>
    <w:rsid w:val="00227714"/>
    <w:rsid w:val="00227753"/>
    <w:rsid w:val="00227B93"/>
    <w:rsid w:val="00227F8C"/>
    <w:rsid w:val="00227FED"/>
    <w:rsid w:val="00230180"/>
    <w:rsid w:val="002301A3"/>
    <w:rsid w:val="002301FF"/>
    <w:rsid w:val="00230350"/>
    <w:rsid w:val="002303EE"/>
    <w:rsid w:val="00230512"/>
    <w:rsid w:val="00230A10"/>
    <w:rsid w:val="00230C33"/>
    <w:rsid w:val="00230E6F"/>
    <w:rsid w:val="00231170"/>
    <w:rsid w:val="00231259"/>
    <w:rsid w:val="0023161A"/>
    <w:rsid w:val="00231E07"/>
    <w:rsid w:val="00231E8B"/>
    <w:rsid w:val="00231EA6"/>
    <w:rsid w:val="002320AD"/>
    <w:rsid w:val="002322E1"/>
    <w:rsid w:val="002323A3"/>
    <w:rsid w:val="0023262C"/>
    <w:rsid w:val="002326C1"/>
    <w:rsid w:val="002326F8"/>
    <w:rsid w:val="00232DFA"/>
    <w:rsid w:val="0023302A"/>
    <w:rsid w:val="002330DF"/>
    <w:rsid w:val="00233384"/>
    <w:rsid w:val="002338B5"/>
    <w:rsid w:val="00233B12"/>
    <w:rsid w:val="00234112"/>
    <w:rsid w:val="002341F9"/>
    <w:rsid w:val="002343B8"/>
    <w:rsid w:val="002343F4"/>
    <w:rsid w:val="002344C2"/>
    <w:rsid w:val="00234525"/>
    <w:rsid w:val="00234645"/>
    <w:rsid w:val="00234B39"/>
    <w:rsid w:val="00234C57"/>
    <w:rsid w:val="00234E28"/>
    <w:rsid w:val="0023510F"/>
    <w:rsid w:val="00235393"/>
    <w:rsid w:val="00235DF6"/>
    <w:rsid w:val="002360BF"/>
    <w:rsid w:val="0023654B"/>
    <w:rsid w:val="00236555"/>
    <w:rsid w:val="002367CA"/>
    <w:rsid w:val="00236808"/>
    <w:rsid w:val="00236C23"/>
    <w:rsid w:val="00236CB1"/>
    <w:rsid w:val="00236E94"/>
    <w:rsid w:val="0023750A"/>
    <w:rsid w:val="00237ABE"/>
    <w:rsid w:val="00240045"/>
    <w:rsid w:val="00240108"/>
    <w:rsid w:val="0024011F"/>
    <w:rsid w:val="0024015E"/>
    <w:rsid w:val="0024016C"/>
    <w:rsid w:val="002404D2"/>
    <w:rsid w:val="00240A88"/>
    <w:rsid w:val="00240BCB"/>
    <w:rsid w:val="00240E0B"/>
    <w:rsid w:val="00240E12"/>
    <w:rsid w:val="00240FF7"/>
    <w:rsid w:val="002410D8"/>
    <w:rsid w:val="0024111A"/>
    <w:rsid w:val="00241296"/>
    <w:rsid w:val="00241671"/>
    <w:rsid w:val="002419CA"/>
    <w:rsid w:val="00241B9B"/>
    <w:rsid w:val="002420FD"/>
    <w:rsid w:val="00242111"/>
    <w:rsid w:val="002421C8"/>
    <w:rsid w:val="0024221C"/>
    <w:rsid w:val="0024247C"/>
    <w:rsid w:val="002428E1"/>
    <w:rsid w:val="00242BA4"/>
    <w:rsid w:val="00242BF1"/>
    <w:rsid w:val="002430EC"/>
    <w:rsid w:val="00243252"/>
    <w:rsid w:val="002432CA"/>
    <w:rsid w:val="002432F6"/>
    <w:rsid w:val="00243876"/>
    <w:rsid w:val="002438EB"/>
    <w:rsid w:val="00243A2B"/>
    <w:rsid w:val="00243C68"/>
    <w:rsid w:val="00243E08"/>
    <w:rsid w:val="00244176"/>
    <w:rsid w:val="00244245"/>
    <w:rsid w:val="00244908"/>
    <w:rsid w:val="00244CF8"/>
    <w:rsid w:val="00244DF3"/>
    <w:rsid w:val="00244EA8"/>
    <w:rsid w:val="0024574C"/>
    <w:rsid w:val="002463FD"/>
    <w:rsid w:val="002464DC"/>
    <w:rsid w:val="0024654E"/>
    <w:rsid w:val="00246B76"/>
    <w:rsid w:val="00246D25"/>
    <w:rsid w:val="0024728A"/>
    <w:rsid w:val="0024785C"/>
    <w:rsid w:val="00247CCA"/>
    <w:rsid w:val="00247DFD"/>
    <w:rsid w:val="00247EDC"/>
    <w:rsid w:val="00250291"/>
    <w:rsid w:val="00250340"/>
    <w:rsid w:val="00250593"/>
    <w:rsid w:val="00250741"/>
    <w:rsid w:val="0025078A"/>
    <w:rsid w:val="002509A6"/>
    <w:rsid w:val="00250BBD"/>
    <w:rsid w:val="00250D06"/>
    <w:rsid w:val="0025122A"/>
    <w:rsid w:val="002514C1"/>
    <w:rsid w:val="002514DE"/>
    <w:rsid w:val="00251538"/>
    <w:rsid w:val="00251693"/>
    <w:rsid w:val="002517B9"/>
    <w:rsid w:val="00251945"/>
    <w:rsid w:val="0025196A"/>
    <w:rsid w:val="00251D03"/>
    <w:rsid w:val="00252D70"/>
    <w:rsid w:val="002535F8"/>
    <w:rsid w:val="002537E6"/>
    <w:rsid w:val="00253A1C"/>
    <w:rsid w:val="00253E0A"/>
    <w:rsid w:val="00254082"/>
    <w:rsid w:val="0025435D"/>
    <w:rsid w:val="00254397"/>
    <w:rsid w:val="0025439F"/>
    <w:rsid w:val="00254459"/>
    <w:rsid w:val="00254470"/>
    <w:rsid w:val="00254644"/>
    <w:rsid w:val="002548DD"/>
    <w:rsid w:val="00254A4E"/>
    <w:rsid w:val="0025537A"/>
    <w:rsid w:val="002559C3"/>
    <w:rsid w:val="00255B4E"/>
    <w:rsid w:val="00255C7A"/>
    <w:rsid w:val="00255C7B"/>
    <w:rsid w:val="00255D39"/>
    <w:rsid w:val="00255D74"/>
    <w:rsid w:val="002561D9"/>
    <w:rsid w:val="00256351"/>
    <w:rsid w:val="00256396"/>
    <w:rsid w:val="002564BC"/>
    <w:rsid w:val="002565D7"/>
    <w:rsid w:val="00256610"/>
    <w:rsid w:val="00256D62"/>
    <w:rsid w:val="00256DA4"/>
    <w:rsid w:val="00256FFD"/>
    <w:rsid w:val="002575B2"/>
    <w:rsid w:val="00257736"/>
    <w:rsid w:val="00257872"/>
    <w:rsid w:val="002578A2"/>
    <w:rsid w:val="00257952"/>
    <w:rsid w:val="00257C51"/>
    <w:rsid w:val="00257F4F"/>
    <w:rsid w:val="0026049A"/>
    <w:rsid w:val="00260804"/>
    <w:rsid w:val="0026095C"/>
    <w:rsid w:val="00260A06"/>
    <w:rsid w:val="00260D3E"/>
    <w:rsid w:val="0026100D"/>
    <w:rsid w:val="00261241"/>
    <w:rsid w:val="00261500"/>
    <w:rsid w:val="00261570"/>
    <w:rsid w:val="002615A3"/>
    <w:rsid w:val="00261B98"/>
    <w:rsid w:val="00261CC0"/>
    <w:rsid w:val="00262027"/>
    <w:rsid w:val="00262061"/>
    <w:rsid w:val="002620ED"/>
    <w:rsid w:val="00262254"/>
    <w:rsid w:val="002627B8"/>
    <w:rsid w:val="002629F7"/>
    <w:rsid w:val="00262B7D"/>
    <w:rsid w:val="00262C91"/>
    <w:rsid w:val="00262CDC"/>
    <w:rsid w:val="00262DC7"/>
    <w:rsid w:val="00263262"/>
    <w:rsid w:val="00263299"/>
    <w:rsid w:val="002632DA"/>
    <w:rsid w:val="0026393B"/>
    <w:rsid w:val="00264019"/>
    <w:rsid w:val="00264104"/>
    <w:rsid w:val="0026424C"/>
    <w:rsid w:val="00264369"/>
    <w:rsid w:val="00264383"/>
    <w:rsid w:val="0026468E"/>
    <w:rsid w:val="00264716"/>
    <w:rsid w:val="00264728"/>
    <w:rsid w:val="0026481B"/>
    <w:rsid w:val="00264EA3"/>
    <w:rsid w:val="00265207"/>
    <w:rsid w:val="00265329"/>
    <w:rsid w:val="0026567F"/>
    <w:rsid w:val="00265765"/>
    <w:rsid w:val="00265B6E"/>
    <w:rsid w:val="002661DE"/>
    <w:rsid w:val="00266338"/>
    <w:rsid w:val="002666C0"/>
    <w:rsid w:val="00266720"/>
    <w:rsid w:val="0026685D"/>
    <w:rsid w:val="0026689E"/>
    <w:rsid w:val="00266B0C"/>
    <w:rsid w:val="00266C84"/>
    <w:rsid w:val="00266D54"/>
    <w:rsid w:val="00266ECA"/>
    <w:rsid w:val="00267194"/>
    <w:rsid w:val="00267232"/>
    <w:rsid w:val="00267293"/>
    <w:rsid w:val="00267599"/>
    <w:rsid w:val="0027065D"/>
    <w:rsid w:val="0027067A"/>
    <w:rsid w:val="0027071C"/>
    <w:rsid w:val="0027077C"/>
    <w:rsid w:val="00270967"/>
    <w:rsid w:val="00270CBD"/>
    <w:rsid w:val="00270EB8"/>
    <w:rsid w:val="00270F95"/>
    <w:rsid w:val="002712C3"/>
    <w:rsid w:val="00271389"/>
    <w:rsid w:val="00271432"/>
    <w:rsid w:val="00271581"/>
    <w:rsid w:val="0027163F"/>
    <w:rsid w:val="00271755"/>
    <w:rsid w:val="0027176A"/>
    <w:rsid w:val="002717C1"/>
    <w:rsid w:val="00271919"/>
    <w:rsid w:val="00271A7B"/>
    <w:rsid w:val="00271AF9"/>
    <w:rsid w:val="00271CF0"/>
    <w:rsid w:val="00271D77"/>
    <w:rsid w:val="00271DB6"/>
    <w:rsid w:val="002725BB"/>
    <w:rsid w:val="002729A3"/>
    <w:rsid w:val="00272C81"/>
    <w:rsid w:val="00272EB6"/>
    <w:rsid w:val="00273131"/>
    <w:rsid w:val="0027349D"/>
    <w:rsid w:val="00273536"/>
    <w:rsid w:val="0027357E"/>
    <w:rsid w:val="00273AA0"/>
    <w:rsid w:val="00273C61"/>
    <w:rsid w:val="00273DA7"/>
    <w:rsid w:val="002746F7"/>
    <w:rsid w:val="002749E6"/>
    <w:rsid w:val="00274ED9"/>
    <w:rsid w:val="002756DB"/>
    <w:rsid w:val="002759AD"/>
    <w:rsid w:val="002759CC"/>
    <w:rsid w:val="00275A0C"/>
    <w:rsid w:val="00275DCE"/>
    <w:rsid w:val="00276560"/>
    <w:rsid w:val="00276C40"/>
    <w:rsid w:val="00276C8F"/>
    <w:rsid w:val="002770F7"/>
    <w:rsid w:val="0027710E"/>
    <w:rsid w:val="00277820"/>
    <w:rsid w:val="002778FF"/>
    <w:rsid w:val="00277B28"/>
    <w:rsid w:val="00277B9E"/>
    <w:rsid w:val="002804BF"/>
    <w:rsid w:val="00280681"/>
    <w:rsid w:val="002807AA"/>
    <w:rsid w:val="00280B79"/>
    <w:rsid w:val="00280C70"/>
    <w:rsid w:val="00280D5D"/>
    <w:rsid w:val="00280EE6"/>
    <w:rsid w:val="00280F8D"/>
    <w:rsid w:val="002812F1"/>
    <w:rsid w:val="002814D6"/>
    <w:rsid w:val="0028177D"/>
    <w:rsid w:val="002817C1"/>
    <w:rsid w:val="00281B39"/>
    <w:rsid w:val="00281B52"/>
    <w:rsid w:val="00281D40"/>
    <w:rsid w:val="0028237F"/>
    <w:rsid w:val="0028244F"/>
    <w:rsid w:val="00282472"/>
    <w:rsid w:val="00282479"/>
    <w:rsid w:val="002824AF"/>
    <w:rsid w:val="0028260F"/>
    <w:rsid w:val="002826DC"/>
    <w:rsid w:val="002827DA"/>
    <w:rsid w:val="00282AEF"/>
    <w:rsid w:val="00282D38"/>
    <w:rsid w:val="00282D76"/>
    <w:rsid w:val="00282D8B"/>
    <w:rsid w:val="00282DFC"/>
    <w:rsid w:val="00282E7D"/>
    <w:rsid w:val="00282F11"/>
    <w:rsid w:val="002835BD"/>
    <w:rsid w:val="0028393B"/>
    <w:rsid w:val="00283A0E"/>
    <w:rsid w:val="0028408A"/>
    <w:rsid w:val="002842F5"/>
    <w:rsid w:val="00284332"/>
    <w:rsid w:val="00284419"/>
    <w:rsid w:val="00284CAE"/>
    <w:rsid w:val="002852AA"/>
    <w:rsid w:val="002853FF"/>
    <w:rsid w:val="0028569D"/>
    <w:rsid w:val="00285912"/>
    <w:rsid w:val="00285B34"/>
    <w:rsid w:val="00285FF3"/>
    <w:rsid w:val="0028615F"/>
    <w:rsid w:val="002866F5"/>
    <w:rsid w:val="0028672B"/>
    <w:rsid w:val="002868B5"/>
    <w:rsid w:val="0028690A"/>
    <w:rsid w:val="00286B8A"/>
    <w:rsid w:val="00286BC1"/>
    <w:rsid w:val="00286C47"/>
    <w:rsid w:val="00286DC5"/>
    <w:rsid w:val="00286EF6"/>
    <w:rsid w:val="002870CE"/>
    <w:rsid w:val="00287318"/>
    <w:rsid w:val="00287C09"/>
    <w:rsid w:val="00287CBD"/>
    <w:rsid w:val="00287EC3"/>
    <w:rsid w:val="00290102"/>
    <w:rsid w:val="00290296"/>
    <w:rsid w:val="0029038C"/>
    <w:rsid w:val="00290779"/>
    <w:rsid w:val="0029092D"/>
    <w:rsid w:val="00290F27"/>
    <w:rsid w:val="00291419"/>
    <w:rsid w:val="00291589"/>
    <w:rsid w:val="00291ACE"/>
    <w:rsid w:val="00291C2E"/>
    <w:rsid w:val="00291CC7"/>
    <w:rsid w:val="00291DC6"/>
    <w:rsid w:val="002920D4"/>
    <w:rsid w:val="0029246F"/>
    <w:rsid w:val="0029262B"/>
    <w:rsid w:val="002927B0"/>
    <w:rsid w:val="002929F7"/>
    <w:rsid w:val="00292B02"/>
    <w:rsid w:val="00292E1A"/>
    <w:rsid w:val="002931B3"/>
    <w:rsid w:val="002931B7"/>
    <w:rsid w:val="00293230"/>
    <w:rsid w:val="0029324E"/>
    <w:rsid w:val="002934C2"/>
    <w:rsid w:val="0029364A"/>
    <w:rsid w:val="002937D5"/>
    <w:rsid w:val="0029383B"/>
    <w:rsid w:val="0029393A"/>
    <w:rsid w:val="00293CA2"/>
    <w:rsid w:val="00293EA8"/>
    <w:rsid w:val="00293EC6"/>
    <w:rsid w:val="00294694"/>
    <w:rsid w:val="00294A80"/>
    <w:rsid w:val="00294AE5"/>
    <w:rsid w:val="00294C5D"/>
    <w:rsid w:val="00294C81"/>
    <w:rsid w:val="00294DDC"/>
    <w:rsid w:val="002951A6"/>
    <w:rsid w:val="002952C6"/>
    <w:rsid w:val="0029570B"/>
    <w:rsid w:val="00295730"/>
    <w:rsid w:val="00295791"/>
    <w:rsid w:val="002957DB"/>
    <w:rsid w:val="002958CE"/>
    <w:rsid w:val="0029597E"/>
    <w:rsid w:val="00295DF1"/>
    <w:rsid w:val="00295F46"/>
    <w:rsid w:val="00296046"/>
    <w:rsid w:val="0029609E"/>
    <w:rsid w:val="00296280"/>
    <w:rsid w:val="00296292"/>
    <w:rsid w:val="002967BC"/>
    <w:rsid w:val="00296BDA"/>
    <w:rsid w:val="00296D44"/>
    <w:rsid w:val="002972CA"/>
    <w:rsid w:val="002975D7"/>
    <w:rsid w:val="00297BD4"/>
    <w:rsid w:val="00297FB6"/>
    <w:rsid w:val="002A017C"/>
    <w:rsid w:val="002A039D"/>
    <w:rsid w:val="002A0761"/>
    <w:rsid w:val="002A07C4"/>
    <w:rsid w:val="002A08FA"/>
    <w:rsid w:val="002A0961"/>
    <w:rsid w:val="002A0C93"/>
    <w:rsid w:val="002A0CC3"/>
    <w:rsid w:val="002A0E03"/>
    <w:rsid w:val="002A0E38"/>
    <w:rsid w:val="002A0F19"/>
    <w:rsid w:val="002A0F34"/>
    <w:rsid w:val="002A12E8"/>
    <w:rsid w:val="002A1672"/>
    <w:rsid w:val="002A16B7"/>
    <w:rsid w:val="002A16FD"/>
    <w:rsid w:val="002A1DB8"/>
    <w:rsid w:val="002A1E05"/>
    <w:rsid w:val="002A229E"/>
    <w:rsid w:val="002A23BD"/>
    <w:rsid w:val="002A2644"/>
    <w:rsid w:val="002A2E31"/>
    <w:rsid w:val="002A2E50"/>
    <w:rsid w:val="002A2F53"/>
    <w:rsid w:val="002A302B"/>
    <w:rsid w:val="002A328C"/>
    <w:rsid w:val="002A3466"/>
    <w:rsid w:val="002A35D1"/>
    <w:rsid w:val="002A35F7"/>
    <w:rsid w:val="002A377F"/>
    <w:rsid w:val="002A3882"/>
    <w:rsid w:val="002A3F12"/>
    <w:rsid w:val="002A435C"/>
    <w:rsid w:val="002A441E"/>
    <w:rsid w:val="002A4480"/>
    <w:rsid w:val="002A45A7"/>
    <w:rsid w:val="002A48F0"/>
    <w:rsid w:val="002A4C17"/>
    <w:rsid w:val="002A58E8"/>
    <w:rsid w:val="002A59CC"/>
    <w:rsid w:val="002A5A42"/>
    <w:rsid w:val="002A5B23"/>
    <w:rsid w:val="002A5EAB"/>
    <w:rsid w:val="002A60C6"/>
    <w:rsid w:val="002A6546"/>
    <w:rsid w:val="002A66FD"/>
    <w:rsid w:val="002A6982"/>
    <w:rsid w:val="002A69D6"/>
    <w:rsid w:val="002A6AFB"/>
    <w:rsid w:val="002A6B4B"/>
    <w:rsid w:val="002A6B9A"/>
    <w:rsid w:val="002A6C8D"/>
    <w:rsid w:val="002A6D0D"/>
    <w:rsid w:val="002A6DAC"/>
    <w:rsid w:val="002A704D"/>
    <w:rsid w:val="002A7197"/>
    <w:rsid w:val="002A76A8"/>
    <w:rsid w:val="002A7A04"/>
    <w:rsid w:val="002A7BA0"/>
    <w:rsid w:val="002A7EE6"/>
    <w:rsid w:val="002A7F2A"/>
    <w:rsid w:val="002B001A"/>
    <w:rsid w:val="002B017B"/>
    <w:rsid w:val="002B023B"/>
    <w:rsid w:val="002B03A2"/>
    <w:rsid w:val="002B0462"/>
    <w:rsid w:val="002B168E"/>
    <w:rsid w:val="002B1790"/>
    <w:rsid w:val="002B1795"/>
    <w:rsid w:val="002B188D"/>
    <w:rsid w:val="002B18D5"/>
    <w:rsid w:val="002B1B78"/>
    <w:rsid w:val="002B1C16"/>
    <w:rsid w:val="002B1D5E"/>
    <w:rsid w:val="002B2690"/>
    <w:rsid w:val="002B26E7"/>
    <w:rsid w:val="002B2AF5"/>
    <w:rsid w:val="002B3034"/>
    <w:rsid w:val="002B30C9"/>
    <w:rsid w:val="002B34B4"/>
    <w:rsid w:val="002B378D"/>
    <w:rsid w:val="002B3C40"/>
    <w:rsid w:val="002B4149"/>
    <w:rsid w:val="002B43C1"/>
    <w:rsid w:val="002B452B"/>
    <w:rsid w:val="002B4544"/>
    <w:rsid w:val="002B4767"/>
    <w:rsid w:val="002B4ED4"/>
    <w:rsid w:val="002B58D6"/>
    <w:rsid w:val="002B59BA"/>
    <w:rsid w:val="002B5EEB"/>
    <w:rsid w:val="002B5FAD"/>
    <w:rsid w:val="002B5FB6"/>
    <w:rsid w:val="002B5FBB"/>
    <w:rsid w:val="002B6080"/>
    <w:rsid w:val="002B626D"/>
    <w:rsid w:val="002B6776"/>
    <w:rsid w:val="002B692F"/>
    <w:rsid w:val="002B6CEE"/>
    <w:rsid w:val="002B767D"/>
    <w:rsid w:val="002B7AD1"/>
    <w:rsid w:val="002C0374"/>
    <w:rsid w:val="002C03C2"/>
    <w:rsid w:val="002C0509"/>
    <w:rsid w:val="002C054F"/>
    <w:rsid w:val="002C09E7"/>
    <w:rsid w:val="002C0E9C"/>
    <w:rsid w:val="002C0F7B"/>
    <w:rsid w:val="002C0F81"/>
    <w:rsid w:val="002C10B6"/>
    <w:rsid w:val="002C112B"/>
    <w:rsid w:val="002C11B5"/>
    <w:rsid w:val="002C1556"/>
    <w:rsid w:val="002C175B"/>
    <w:rsid w:val="002C19B1"/>
    <w:rsid w:val="002C1A25"/>
    <w:rsid w:val="002C1B6F"/>
    <w:rsid w:val="002C1BC7"/>
    <w:rsid w:val="002C1CD9"/>
    <w:rsid w:val="002C1D13"/>
    <w:rsid w:val="002C1D66"/>
    <w:rsid w:val="002C1EEB"/>
    <w:rsid w:val="002C1F2C"/>
    <w:rsid w:val="002C2345"/>
    <w:rsid w:val="002C2457"/>
    <w:rsid w:val="002C24A4"/>
    <w:rsid w:val="002C2726"/>
    <w:rsid w:val="002C2ED1"/>
    <w:rsid w:val="002C2FA3"/>
    <w:rsid w:val="002C304C"/>
    <w:rsid w:val="002C30DB"/>
    <w:rsid w:val="002C3271"/>
    <w:rsid w:val="002C3695"/>
    <w:rsid w:val="002C36B2"/>
    <w:rsid w:val="002C3A78"/>
    <w:rsid w:val="002C3AF9"/>
    <w:rsid w:val="002C3BBC"/>
    <w:rsid w:val="002C429D"/>
    <w:rsid w:val="002C45C0"/>
    <w:rsid w:val="002C48CA"/>
    <w:rsid w:val="002C4BD3"/>
    <w:rsid w:val="002C4CAD"/>
    <w:rsid w:val="002C4DAE"/>
    <w:rsid w:val="002C4E20"/>
    <w:rsid w:val="002C5355"/>
    <w:rsid w:val="002C57A4"/>
    <w:rsid w:val="002C5D10"/>
    <w:rsid w:val="002C5F5B"/>
    <w:rsid w:val="002C6053"/>
    <w:rsid w:val="002C60C3"/>
    <w:rsid w:val="002C63BE"/>
    <w:rsid w:val="002C64DF"/>
    <w:rsid w:val="002C69E5"/>
    <w:rsid w:val="002C6BAE"/>
    <w:rsid w:val="002C6C3C"/>
    <w:rsid w:val="002C6DAE"/>
    <w:rsid w:val="002C6E71"/>
    <w:rsid w:val="002C6E8E"/>
    <w:rsid w:val="002C71B2"/>
    <w:rsid w:val="002C78FD"/>
    <w:rsid w:val="002C7A58"/>
    <w:rsid w:val="002C7CF4"/>
    <w:rsid w:val="002D03C6"/>
    <w:rsid w:val="002D073E"/>
    <w:rsid w:val="002D07D1"/>
    <w:rsid w:val="002D1505"/>
    <w:rsid w:val="002D15DF"/>
    <w:rsid w:val="002D162C"/>
    <w:rsid w:val="002D173B"/>
    <w:rsid w:val="002D1988"/>
    <w:rsid w:val="002D1C36"/>
    <w:rsid w:val="002D1C59"/>
    <w:rsid w:val="002D1CFF"/>
    <w:rsid w:val="002D1E00"/>
    <w:rsid w:val="002D1F8E"/>
    <w:rsid w:val="002D204E"/>
    <w:rsid w:val="002D2386"/>
    <w:rsid w:val="002D2432"/>
    <w:rsid w:val="002D274F"/>
    <w:rsid w:val="002D2779"/>
    <w:rsid w:val="002D277B"/>
    <w:rsid w:val="002D2795"/>
    <w:rsid w:val="002D2C6C"/>
    <w:rsid w:val="002D2C82"/>
    <w:rsid w:val="002D3049"/>
    <w:rsid w:val="002D30F3"/>
    <w:rsid w:val="002D3659"/>
    <w:rsid w:val="002D3F39"/>
    <w:rsid w:val="002D4372"/>
    <w:rsid w:val="002D43F9"/>
    <w:rsid w:val="002D4468"/>
    <w:rsid w:val="002D46EE"/>
    <w:rsid w:val="002D47DD"/>
    <w:rsid w:val="002D4815"/>
    <w:rsid w:val="002D48C1"/>
    <w:rsid w:val="002D491F"/>
    <w:rsid w:val="002D49BC"/>
    <w:rsid w:val="002D4FA4"/>
    <w:rsid w:val="002D4FA7"/>
    <w:rsid w:val="002D4FA8"/>
    <w:rsid w:val="002D512C"/>
    <w:rsid w:val="002D51CE"/>
    <w:rsid w:val="002D5ABB"/>
    <w:rsid w:val="002D5CB1"/>
    <w:rsid w:val="002D60FA"/>
    <w:rsid w:val="002D61E3"/>
    <w:rsid w:val="002D6482"/>
    <w:rsid w:val="002D675D"/>
    <w:rsid w:val="002D6839"/>
    <w:rsid w:val="002D6C62"/>
    <w:rsid w:val="002D6D05"/>
    <w:rsid w:val="002D6DDC"/>
    <w:rsid w:val="002D6ED3"/>
    <w:rsid w:val="002D6F32"/>
    <w:rsid w:val="002D6F68"/>
    <w:rsid w:val="002D720E"/>
    <w:rsid w:val="002D731A"/>
    <w:rsid w:val="002D74EB"/>
    <w:rsid w:val="002D7602"/>
    <w:rsid w:val="002D772F"/>
    <w:rsid w:val="002D792C"/>
    <w:rsid w:val="002D7B2D"/>
    <w:rsid w:val="002D7D41"/>
    <w:rsid w:val="002D7E5F"/>
    <w:rsid w:val="002E01DE"/>
    <w:rsid w:val="002E031D"/>
    <w:rsid w:val="002E055A"/>
    <w:rsid w:val="002E05CD"/>
    <w:rsid w:val="002E0778"/>
    <w:rsid w:val="002E0781"/>
    <w:rsid w:val="002E09B6"/>
    <w:rsid w:val="002E0E5F"/>
    <w:rsid w:val="002E1195"/>
    <w:rsid w:val="002E1440"/>
    <w:rsid w:val="002E1685"/>
    <w:rsid w:val="002E1718"/>
    <w:rsid w:val="002E190F"/>
    <w:rsid w:val="002E1C34"/>
    <w:rsid w:val="002E1D5F"/>
    <w:rsid w:val="002E230E"/>
    <w:rsid w:val="002E2F22"/>
    <w:rsid w:val="002E3048"/>
    <w:rsid w:val="002E32E6"/>
    <w:rsid w:val="002E3476"/>
    <w:rsid w:val="002E37BC"/>
    <w:rsid w:val="002E4034"/>
    <w:rsid w:val="002E434E"/>
    <w:rsid w:val="002E46D5"/>
    <w:rsid w:val="002E4718"/>
    <w:rsid w:val="002E4AA4"/>
    <w:rsid w:val="002E4B3D"/>
    <w:rsid w:val="002E4C99"/>
    <w:rsid w:val="002E4C9A"/>
    <w:rsid w:val="002E4D70"/>
    <w:rsid w:val="002E4EFE"/>
    <w:rsid w:val="002E5191"/>
    <w:rsid w:val="002E559F"/>
    <w:rsid w:val="002E574D"/>
    <w:rsid w:val="002E582D"/>
    <w:rsid w:val="002E5863"/>
    <w:rsid w:val="002E58C3"/>
    <w:rsid w:val="002E5BCE"/>
    <w:rsid w:val="002E5C66"/>
    <w:rsid w:val="002E5D6C"/>
    <w:rsid w:val="002E5E3C"/>
    <w:rsid w:val="002E5EF1"/>
    <w:rsid w:val="002E6201"/>
    <w:rsid w:val="002E62EE"/>
    <w:rsid w:val="002E6463"/>
    <w:rsid w:val="002E6612"/>
    <w:rsid w:val="002E6940"/>
    <w:rsid w:val="002E6CB8"/>
    <w:rsid w:val="002E6CEB"/>
    <w:rsid w:val="002E6DB4"/>
    <w:rsid w:val="002E6F0B"/>
    <w:rsid w:val="002E70E9"/>
    <w:rsid w:val="002E7182"/>
    <w:rsid w:val="002E72AE"/>
    <w:rsid w:val="002E72CC"/>
    <w:rsid w:val="002E7311"/>
    <w:rsid w:val="002E73FE"/>
    <w:rsid w:val="002E7460"/>
    <w:rsid w:val="002E7739"/>
    <w:rsid w:val="002E78DE"/>
    <w:rsid w:val="002E7AC0"/>
    <w:rsid w:val="002E7D3C"/>
    <w:rsid w:val="002F015D"/>
    <w:rsid w:val="002F0209"/>
    <w:rsid w:val="002F0363"/>
    <w:rsid w:val="002F04F5"/>
    <w:rsid w:val="002F0528"/>
    <w:rsid w:val="002F06CF"/>
    <w:rsid w:val="002F078A"/>
    <w:rsid w:val="002F0939"/>
    <w:rsid w:val="002F0A70"/>
    <w:rsid w:val="002F0C19"/>
    <w:rsid w:val="002F0D34"/>
    <w:rsid w:val="002F0DD1"/>
    <w:rsid w:val="002F0E76"/>
    <w:rsid w:val="002F0FCB"/>
    <w:rsid w:val="002F12AD"/>
    <w:rsid w:val="002F17AD"/>
    <w:rsid w:val="002F181F"/>
    <w:rsid w:val="002F1923"/>
    <w:rsid w:val="002F1944"/>
    <w:rsid w:val="002F1A48"/>
    <w:rsid w:val="002F1C95"/>
    <w:rsid w:val="002F2016"/>
    <w:rsid w:val="002F2072"/>
    <w:rsid w:val="002F210F"/>
    <w:rsid w:val="002F238E"/>
    <w:rsid w:val="002F296A"/>
    <w:rsid w:val="002F2F84"/>
    <w:rsid w:val="002F3076"/>
    <w:rsid w:val="002F3412"/>
    <w:rsid w:val="002F3508"/>
    <w:rsid w:val="002F36DE"/>
    <w:rsid w:val="002F376D"/>
    <w:rsid w:val="002F3823"/>
    <w:rsid w:val="002F387E"/>
    <w:rsid w:val="002F3967"/>
    <w:rsid w:val="002F3B24"/>
    <w:rsid w:val="002F3C8A"/>
    <w:rsid w:val="002F3DA3"/>
    <w:rsid w:val="002F3FE2"/>
    <w:rsid w:val="002F41A0"/>
    <w:rsid w:val="002F4606"/>
    <w:rsid w:val="002F465F"/>
    <w:rsid w:val="002F4BBD"/>
    <w:rsid w:val="002F507C"/>
    <w:rsid w:val="002F52BA"/>
    <w:rsid w:val="002F555D"/>
    <w:rsid w:val="002F55DE"/>
    <w:rsid w:val="002F564B"/>
    <w:rsid w:val="002F5715"/>
    <w:rsid w:val="002F573F"/>
    <w:rsid w:val="002F5BE6"/>
    <w:rsid w:val="002F5E0F"/>
    <w:rsid w:val="002F5E7C"/>
    <w:rsid w:val="002F5F87"/>
    <w:rsid w:val="002F60C6"/>
    <w:rsid w:val="002F626B"/>
    <w:rsid w:val="002F62F5"/>
    <w:rsid w:val="002F62FA"/>
    <w:rsid w:val="002F6339"/>
    <w:rsid w:val="002F67D8"/>
    <w:rsid w:val="002F6A67"/>
    <w:rsid w:val="002F6BAD"/>
    <w:rsid w:val="002F6C61"/>
    <w:rsid w:val="002F6D4E"/>
    <w:rsid w:val="002F6DEA"/>
    <w:rsid w:val="002F6F5C"/>
    <w:rsid w:val="002F71CA"/>
    <w:rsid w:val="002F7426"/>
    <w:rsid w:val="002F773C"/>
    <w:rsid w:val="002F77AD"/>
    <w:rsid w:val="002F7BE7"/>
    <w:rsid w:val="002F7CFA"/>
    <w:rsid w:val="003000D4"/>
    <w:rsid w:val="00300115"/>
    <w:rsid w:val="003006BA"/>
    <w:rsid w:val="00300B47"/>
    <w:rsid w:val="00300BDE"/>
    <w:rsid w:val="00300DBB"/>
    <w:rsid w:val="00300E0C"/>
    <w:rsid w:val="003011A3"/>
    <w:rsid w:val="00301536"/>
    <w:rsid w:val="003016AF"/>
    <w:rsid w:val="0030172A"/>
    <w:rsid w:val="0030195D"/>
    <w:rsid w:val="00301EAE"/>
    <w:rsid w:val="00301FB4"/>
    <w:rsid w:val="00302058"/>
    <w:rsid w:val="00302257"/>
    <w:rsid w:val="00302293"/>
    <w:rsid w:val="003029A7"/>
    <w:rsid w:val="00302E02"/>
    <w:rsid w:val="00303117"/>
    <w:rsid w:val="00303376"/>
    <w:rsid w:val="003033D6"/>
    <w:rsid w:val="00303426"/>
    <w:rsid w:val="003036D2"/>
    <w:rsid w:val="00303A57"/>
    <w:rsid w:val="00303A5F"/>
    <w:rsid w:val="00303BE2"/>
    <w:rsid w:val="00303E23"/>
    <w:rsid w:val="003046C1"/>
    <w:rsid w:val="00304844"/>
    <w:rsid w:val="00304A09"/>
    <w:rsid w:val="00304C38"/>
    <w:rsid w:val="00304CF3"/>
    <w:rsid w:val="00304D23"/>
    <w:rsid w:val="00304D41"/>
    <w:rsid w:val="00305251"/>
    <w:rsid w:val="003052A9"/>
    <w:rsid w:val="00305611"/>
    <w:rsid w:val="003060D9"/>
    <w:rsid w:val="0030640F"/>
    <w:rsid w:val="003064E4"/>
    <w:rsid w:val="00306915"/>
    <w:rsid w:val="00306C04"/>
    <w:rsid w:val="00306C1D"/>
    <w:rsid w:val="00306F0B"/>
    <w:rsid w:val="003070E8"/>
    <w:rsid w:val="003072B0"/>
    <w:rsid w:val="003078C8"/>
    <w:rsid w:val="00307E73"/>
    <w:rsid w:val="00310948"/>
    <w:rsid w:val="00310C04"/>
    <w:rsid w:val="00310CC3"/>
    <w:rsid w:val="00310EDB"/>
    <w:rsid w:val="0031108D"/>
    <w:rsid w:val="003110DB"/>
    <w:rsid w:val="003111BA"/>
    <w:rsid w:val="00311765"/>
    <w:rsid w:val="00311A5E"/>
    <w:rsid w:val="00311AE6"/>
    <w:rsid w:val="00311C53"/>
    <w:rsid w:val="00311FE1"/>
    <w:rsid w:val="0031208E"/>
    <w:rsid w:val="0031220D"/>
    <w:rsid w:val="00312469"/>
    <w:rsid w:val="00312484"/>
    <w:rsid w:val="003124DE"/>
    <w:rsid w:val="00312509"/>
    <w:rsid w:val="0031250F"/>
    <w:rsid w:val="003127BE"/>
    <w:rsid w:val="00312B82"/>
    <w:rsid w:val="00312C0B"/>
    <w:rsid w:val="00312E7C"/>
    <w:rsid w:val="00313413"/>
    <w:rsid w:val="00313570"/>
    <w:rsid w:val="003135FA"/>
    <w:rsid w:val="00313896"/>
    <w:rsid w:val="00313B19"/>
    <w:rsid w:val="00313C3C"/>
    <w:rsid w:val="00314054"/>
    <w:rsid w:val="003140FF"/>
    <w:rsid w:val="003145D1"/>
    <w:rsid w:val="00314625"/>
    <w:rsid w:val="003146E6"/>
    <w:rsid w:val="00314B15"/>
    <w:rsid w:val="00314CF5"/>
    <w:rsid w:val="003157B7"/>
    <w:rsid w:val="00315EC1"/>
    <w:rsid w:val="00315EDC"/>
    <w:rsid w:val="00316197"/>
    <w:rsid w:val="00316A42"/>
    <w:rsid w:val="00316B5F"/>
    <w:rsid w:val="0031715E"/>
    <w:rsid w:val="00317393"/>
    <w:rsid w:val="0031742A"/>
    <w:rsid w:val="003175D1"/>
    <w:rsid w:val="0031775E"/>
    <w:rsid w:val="00317843"/>
    <w:rsid w:val="0031795B"/>
    <w:rsid w:val="00317E3A"/>
    <w:rsid w:val="00317E5A"/>
    <w:rsid w:val="003200D1"/>
    <w:rsid w:val="00320110"/>
    <w:rsid w:val="003204EF"/>
    <w:rsid w:val="0032051D"/>
    <w:rsid w:val="0032074D"/>
    <w:rsid w:val="003207BA"/>
    <w:rsid w:val="00320999"/>
    <w:rsid w:val="00320A3D"/>
    <w:rsid w:val="00320B54"/>
    <w:rsid w:val="00320CFD"/>
    <w:rsid w:val="003214EE"/>
    <w:rsid w:val="0032151D"/>
    <w:rsid w:val="00321685"/>
    <w:rsid w:val="00321720"/>
    <w:rsid w:val="00321788"/>
    <w:rsid w:val="00321C4A"/>
    <w:rsid w:val="0032233B"/>
    <w:rsid w:val="003223D6"/>
    <w:rsid w:val="0032252E"/>
    <w:rsid w:val="00322704"/>
    <w:rsid w:val="003227A6"/>
    <w:rsid w:val="00322896"/>
    <w:rsid w:val="00322B4E"/>
    <w:rsid w:val="00322C10"/>
    <w:rsid w:val="00322C18"/>
    <w:rsid w:val="00322C33"/>
    <w:rsid w:val="00322D5F"/>
    <w:rsid w:val="0032319A"/>
    <w:rsid w:val="00323478"/>
    <w:rsid w:val="0032362B"/>
    <w:rsid w:val="00323664"/>
    <w:rsid w:val="00323B6E"/>
    <w:rsid w:val="00323D66"/>
    <w:rsid w:val="00323E1D"/>
    <w:rsid w:val="00323F4C"/>
    <w:rsid w:val="0032404C"/>
    <w:rsid w:val="00324073"/>
    <w:rsid w:val="00324617"/>
    <w:rsid w:val="0032483C"/>
    <w:rsid w:val="00324886"/>
    <w:rsid w:val="00324AE3"/>
    <w:rsid w:val="00324B36"/>
    <w:rsid w:val="00324CDF"/>
    <w:rsid w:val="00325055"/>
    <w:rsid w:val="003250B3"/>
    <w:rsid w:val="00325320"/>
    <w:rsid w:val="00325451"/>
    <w:rsid w:val="0032548B"/>
    <w:rsid w:val="00325949"/>
    <w:rsid w:val="003259B8"/>
    <w:rsid w:val="003259E0"/>
    <w:rsid w:val="00325F2E"/>
    <w:rsid w:val="0032602A"/>
    <w:rsid w:val="00326208"/>
    <w:rsid w:val="0032627E"/>
    <w:rsid w:val="003262D1"/>
    <w:rsid w:val="0032661E"/>
    <w:rsid w:val="00326A22"/>
    <w:rsid w:val="00326B86"/>
    <w:rsid w:val="0032721D"/>
    <w:rsid w:val="0032731D"/>
    <w:rsid w:val="003274C5"/>
    <w:rsid w:val="0032752C"/>
    <w:rsid w:val="00327559"/>
    <w:rsid w:val="00327AD7"/>
    <w:rsid w:val="00327C50"/>
    <w:rsid w:val="00327E8A"/>
    <w:rsid w:val="00330020"/>
    <w:rsid w:val="00330B8E"/>
    <w:rsid w:val="00330C5D"/>
    <w:rsid w:val="00330CC3"/>
    <w:rsid w:val="00331119"/>
    <w:rsid w:val="00331151"/>
    <w:rsid w:val="003311E9"/>
    <w:rsid w:val="00331244"/>
    <w:rsid w:val="00331273"/>
    <w:rsid w:val="00331631"/>
    <w:rsid w:val="00331B25"/>
    <w:rsid w:val="00331BD9"/>
    <w:rsid w:val="00331C19"/>
    <w:rsid w:val="00331C67"/>
    <w:rsid w:val="00331D14"/>
    <w:rsid w:val="00331DDD"/>
    <w:rsid w:val="00331FD8"/>
    <w:rsid w:val="003320B6"/>
    <w:rsid w:val="003328DF"/>
    <w:rsid w:val="00332B1C"/>
    <w:rsid w:val="00332CBC"/>
    <w:rsid w:val="00332D9E"/>
    <w:rsid w:val="00333441"/>
    <w:rsid w:val="00333537"/>
    <w:rsid w:val="00333647"/>
    <w:rsid w:val="0033367E"/>
    <w:rsid w:val="00333774"/>
    <w:rsid w:val="003339E1"/>
    <w:rsid w:val="003341C1"/>
    <w:rsid w:val="00334487"/>
    <w:rsid w:val="0033451B"/>
    <w:rsid w:val="00334C65"/>
    <w:rsid w:val="00334FEA"/>
    <w:rsid w:val="003350BA"/>
    <w:rsid w:val="00335271"/>
    <w:rsid w:val="00335376"/>
    <w:rsid w:val="003353B3"/>
    <w:rsid w:val="003353FD"/>
    <w:rsid w:val="003357C2"/>
    <w:rsid w:val="003359DF"/>
    <w:rsid w:val="00335BCB"/>
    <w:rsid w:val="003365FE"/>
    <w:rsid w:val="00336D2B"/>
    <w:rsid w:val="00336DB4"/>
    <w:rsid w:val="00336E27"/>
    <w:rsid w:val="00336EB9"/>
    <w:rsid w:val="00337762"/>
    <w:rsid w:val="00337D93"/>
    <w:rsid w:val="00337E9F"/>
    <w:rsid w:val="0034091C"/>
    <w:rsid w:val="00340BF8"/>
    <w:rsid w:val="00340E60"/>
    <w:rsid w:val="003412FA"/>
    <w:rsid w:val="00341656"/>
    <w:rsid w:val="00341790"/>
    <w:rsid w:val="0034304B"/>
    <w:rsid w:val="003433C7"/>
    <w:rsid w:val="00343443"/>
    <w:rsid w:val="0034349B"/>
    <w:rsid w:val="00343EDE"/>
    <w:rsid w:val="00343F70"/>
    <w:rsid w:val="00343FC2"/>
    <w:rsid w:val="00343FF3"/>
    <w:rsid w:val="0034429B"/>
    <w:rsid w:val="00344CC3"/>
    <w:rsid w:val="0034512F"/>
    <w:rsid w:val="00345153"/>
    <w:rsid w:val="003452EB"/>
    <w:rsid w:val="00345485"/>
    <w:rsid w:val="0034573C"/>
    <w:rsid w:val="003458EF"/>
    <w:rsid w:val="003459D5"/>
    <w:rsid w:val="00345A78"/>
    <w:rsid w:val="00345D7A"/>
    <w:rsid w:val="00345F41"/>
    <w:rsid w:val="003460FF"/>
    <w:rsid w:val="003469FD"/>
    <w:rsid w:val="00346E4C"/>
    <w:rsid w:val="0034701F"/>
    <w:rsid w:val="0034711E"/>
    <w:rsid w:val="00347131"/>
    <w:rsid w:val="003472BC"/>
    <w:rsid w:val="0034738C"/>
    <w:rsid w:val="0034780F"/>
    <w:rsid w:val="00347AF3"/>
    <w:rsid w:val="00347AF6"/>
    <w:rsid w:val="00347C84"/>
    <w:rsid w:val="00347D55"/>
    <w:rsid w:val="00347D71"/>
    <w:rsid w:val="003500B4"/>
    <w:rsid w:val="0035025F"/>
    <w:rsid w:val="00350312"/>
    <w:rsid w:val="00350870"/>
    <w:rsid w:val="003509D1"/>
    <w:rsid w:val="00350AD5"/>
    <w:rsid w:val="00351047"/>
    <w:rsid w:val="00351074"/>
    <w:rsid w:val="003510B5"/>
    <w:rsid w:val="0035134B"/>
    <w:rsid w:val="003515E1"/>
    <w:rsid w:val="003517E5"/>
    <w:rsid w:val="00351AAD"/>
    <w:rsid w:val="00351D1E"/>
    <w:rsid w:val="00351DE5"/>
    <w:rsid w:val="003520AB"/>
    <w:rsid w:val="00352253"/>
    <w:rsid w:val="00352D66"/>
    <w:rsid w:val="00352D86"/>
    <w:rsid w:val="0035301E"/>
    <w:rsid w:val="003532A4"/>
    <w:rsid w:val="003535DD"/>
    <w:rsid w:val="00353A1F"/>
    <w:rsid w:val="00353F5A"/>
    <w:rsid w:val="0035455F"/>
    <w:rsid w:val="00354A00"/>
    <w:rsid w:val="00354CB0"/>
    <w:rsid w:val="00354CB6"/>
    <w:rsid w:val="00354CDF"/>
    <w:rsid w:val="00355352"/>
    <w:rsid w:val="003557E4"/>
    <w:rsid w:val="0035594F"/>
    <w:rsid w:val="00355C6B"/>
    <w:rsid w:val="00356085"/>
    <w:rsid w:val="003562CF"/>
    <w:rsid w:val="0035636C"/>
    <w:rsid w:val="00356557"/>
    <w:rsid w:val="003565E2"/>
    <w:rsid w:val="00356B4E"/>
    <w:rsid w:val="00356BAB"/>
    <w:rsid w:val="00356EFE"/>
    <w:rsid w:val="00357574"/>
    <w:rsid w:val="0035775C"/>
    <w:rsid w:val="00357C62"/>
    <w:rsid w:val="00357E18"/>
    <w:rsid w:val="0036014A"/>
    <w:rsid w:val="00360381"/>
    <w:rsid w:val="00360421"/>
    <w:rsid w:val="00360595"/>
    <w:rsid w:val="00360ABA"/>
    <w:rsid w:val="0036157D"/>
    <w:rsid w:val="00361672"/>
    <w:rsid w:val="003616D6"/>
    <w:rsid w:val="003616FE"/>
    <w:rsid w:val="00361794"/>
    <w:rsid w:val="003617B1"/>
    <w:rsid w:val="00361885"/>
    <w:rsid w:val="00361C6E"/>
    <w:rsid w:val="00361D00"/>
    <w:rsid w:val="00361DEC"/>
    <w:rsid w:val="00361FA2"/>
    <w:rsid w:val="0036216D"/>
    <w:rsid w:val="003623A6"/>
    <w:rsid w:val="00362571"/>
    <w:rsid w:val="00362809"/>
    <w:rsid w:val="0036293B"/>
    <w:rsid w:val="00362B49"/>
    <w:rsid w:val="00362BC5"/>
    <w:rsid w:val="00362D5F"/>
    <w:rsid w:val="003631F0"/>
    <w:rsid w:val="00363629"/>
    <w:rsid w:val="003636C9"/>
    <w:rsid w:val="00363D70"/>
    <w:rsid w:val="00363DA1"/>
    <w:rsid w:val="00363E1B"/>
    <w:rsid w:val="0036435E"/>
    <w:rsid w:val="00364439"/>
    <w:rsid w:val="0036472E"/>
    <w:rsid w:val="00364E68"/>
    <w:rsid w:val="0036573E"/>
    <w:rsid w:val="003657B8"/>
    <w:rsid w:val="003658C0"/>
    <w:rsid w:val="00365A4E"/>
    <w:rsid w:val="00365B16"/>
    <w:rsid w:val="00365EAA"/>
    <w:rsid w:val="00365EBB"/>
    <w:rsid w:val="0036609A"/>
    <w:rsid w:val="0036617A"/>
    <w:rsid w:val="00366423"/>
    <w:rsid w:val="003667FA"/>
    <w:rsid w:val="003669E4"/>
    <w:rsid w:val="00366A43"/>
    <w:rsid w:val="00366C40"/>
    <w:rsid w:val="00366EB4"/>
    <w:rsid w:val="00367232"/>
    <w:rsid w:val="003676C0"/>
    <w:rsid w:val="003677D0"/>
    <w:rsid w:val="003678A8"/>
    <w:rsid w:val="003679E9"/>
    <w:rsid w:val="00367B36"/>
    <w:rsid w:val="0037041C"/>
    <w:rsid w:val="00370DC1"/>
    <w:rsid w:val="00370E4E"/>
    <w:rsid w:val="0037105A"/>
    <w:rsid w:val="003715C1"/>
    <w:rsid w:val="00371E2F"/>
    <w:rsid w:val="00371E82"/>
    <w:rsid w:val="00371EDD"/>
    <w:rsid w:val="00371EF5"/>
    <w:rsid w:val="00371F12"/>
    <w:rsid w:val="003722D3"/>
    <w:rsid w:val="00372643"/>
    <w:rsid w:val="00372B56"/>
    <w:rsid w:val="00372F87"/>
    <w:rsid w:val="00373A58"/>
    <w:rsid w:val="00373AD3"/>
    <w:rsid w:val="00373ADD"/>
    <w:rsid w:val="00373BAB"/>
    <w:rsid w:val="00373D0D"/>
    <w:rsid w:val="00373E6F"/>
    <w:rsid w:val="00374293"/>
    <w:rsid w:val="00374382"/>
    <w:rsid w:val="003743D9"/>
    <w:rsid w:val="003749B0"/>
    <w:rsid w:val="00374C11"/>
    <w:rsid w:val="00374D6B"/>
    <w:rsid w:val="00374F76"/>
    <w:rsid w:val="003754A2"/>
    <w:rsid w:val="003754EE"/>
    <w:rsid w:val="003757F8"/>
    <w:rsid w:val="00375C6C"/>
    <w:rsid w:val="00375D36"/>
    <w:rsid w:val="0037635C"/>
    <w:rsid w:val="003763F3"/>
    <w:rsid w:val="00376417"/>
    <w:rsid w:val="00376649"/>
    <w:rsid w:val="00376827"/>
    <w:rsid w:val="00376BC5"/>
    <w:rsid w:val="00377007"/>
    <w:rsid w:val="003771B0"/>
    <w:rsid w:val="0037723D"/>
    <w:rsid w:val="003772F0"/>
    <w:rsid w:val="003773A2"/>
    <w:rsid w:val="00377594"/>
    <w:rsid w:val="00377622"/>
    <w:rsid w:val="003779B9"/>
    <w:rsid w:val="00380DCB"/>
    <w:rsid w:val="00380EDA"/>
    <w:rsid w:val="00381002"/>
    <w:rsid w:val="0038147B"/>
    <w:rsid w:val="003815AD"/>
    <w:rsid w:val="0038163B"/>
    <w:rsid w:val="00381C36"/>
    <w:rsid w:val="00381C56"/>
    <w:rsid w:val="00381C84"/>
    <w:rsid w:val="003820F7"/>
    <w:rsid w:val="00382449"/>
    <w:rsid w:val="00382459"/>
    <w:rsid w:val="00382482"/>
    <w:rsid w:val="003825E5"/>
    <w:rsid w:val="00382B5F"/>
    <w:rsid w:val="00382BC9"/>
    <w:rsid w:val="003832B7"/>
    <w:rsid w:val="00383446"/>
    <w:rsid w:val="0038360D"/>
    <w:rsid w:val="00383670"/>
    <w:rsid w:val="003837D5"/>
    <w:rsid w:val="00383A70"/>
    <w:rsid w:val="00383BA8"/>
    <w:rsid w:val="00383BF9"/>
    <w:rsid w:val="00384086"/>
    <w:rsid w:val="003840D0"/>
    <w:rsid w:val="00384336"/>
    <w:rsid w:val="003845C3"/>
    <w:rsid w:val="00384766"/>
    <w:rsid w:val="00384EF8"/>
    <w:rsid w:val="003853C6"/>
    <w:rsid w:val="003854EA"/>
    <w:rsid w:val="00385650"/>
    <w:rsid w:val="003856FA"/>
    <w:rsid w:val="00385739"/>
    <w:rsid w:val="00385891"/>
    <w:rsid w:val="00385942"/>
    <w:rsid w:val="003859F5"/>
    <w:rsid w:val="00385C52"/>
    <w:rsid w:val="00385D0B"/>
    <w:rsid w:val="00385EB2"/>
    <w:rsid w:val="00385EDC"/>
    <w:rsid w:val="00385FD0"/>
    <w:rsid w:val="00386038"/>
    <w:rsid w:val="003862A9"/>
    <w:rsid w:val="003866B6"/>
    <w:rsid w:val="00386835"/>
    <w:rsid w:val="00386DA5"/>
    <w:rsid w:val="00386F80"/>
    <w:rsid w:val="003871FF"/>
    <w:rsid w:val="0038722E"/>
    <w:rsid w:val="003872F3"/>
    <w:rsid w:val="00387406"/>
    <w:rsid w:val="003874F8"/>
    <w:rsid w:val="00387734"/>
    <w:rsid w:val="0038774B"/>
    <w:rsid w:val="00387A2A"/>
    <w:rsid w:val="00387F15"/>
    <w:rsid w:val="00390111"/>
    <w:rsid w:val="00390586"/>
    <w:rsid w:val="00390A6C"/>
    <w:rsid w:val="00390B5A"/>
    <w:rsid w:val="00390C65"/>
    <w:rsid w:val="00390DD6"/>
    <w:rsid w:val="00390E1D"/>
    <w:rsid w:val="00391048"/>
    <w:rsid w:val="0039121D"/>
    <w:rsid w:val="003912FD"/>
    <w:rsid w:val="00391871"/>
    <w:rsid w:val="00391875"/>
    <w:rsid w:val="003918A4"/>
    <w:rsid w:val="00391D11"/>
    <w:rsid w:val="003922CF"/>
    <w:rsid w:val="00392A82"/>
    <w:rsid w:val="00392CAE"/>
    <w:rsid w:val="00392DE3"/>
    <w:rsid w:val="0039333A"/>
    <w:rsid w:val="0039372F"/>
    <w:rsid w:val="0039376A"/>
    <w:rsid w:val="003937A3"/>
    <w:rsid w:val="00393868"/>
    <w:rsid w:val="003939CC"/>
    <w:rsid w:val="00393E81"/>
    <w:rsid w:val="00393FA6"/>
    <w:rsid w:val="00393FA9"/>
    <w:rsid w:val="0039402E"/>
    <w:rsid w:val="003943A8"/>
    <w:rsid w:val="0039456C"/>
    <w:rsid w:val="00394814"/>
    <w:rsid w:val="00394BC5"/>
    <w:rsid w:val="00394C18"/>
    <w:rsid w:val="0039552D"/>
    <w:rsid w:val="00395A4F"/>
    <w:rsid w:val="00395D8E"/>
    <w:rsid w:val="003961F9"/>
    <w:rsid w:val="00396419"/>
    <w:rsid w:val="0039641F"/>
    <w:rsid w:val="0039668F"/>
    <w:rsid w:val="003966C3"/>
    <w:rsid w:val="003967E3"/>
    <w:rsid w:val="00396A11"/>
    <w:rsid w:val="00396B4C"/>
    <w:rsid w:val="00396CA6"/>
    <w:rsid w:val="00396F9E"/>
    <w:rsid w:val="003970D3"/>
    <w:rsid w:val="003974E7"/>
    <w:rsid w:val="0039770C"/>
    <w:rsid w:val="00397830"/>
    <w:rsid w:val="003978BA"/>
    <w:rsid w:val="0039796B"/>
    <w:rsid w:val="00397C2E"/>
    <w:rsid w:val="00397D6B"/>
    <w:rsid w:val="00397DBA"/>
    <w:rsid w:val="00397FF4"/>
    <w:rsid w:val="003A00B0"/>
    <w:rsid w:val="003A013A"/>
    <w:rsid w:val="003A053B"/>
    <w:rsid w:val="003A06D7"/>
    <w:rsid w:val="003A07F0"/>
    <w:rsid w:val="003A0942"/>
    <w:rsid w:val="003A0D3F"/>
    <w:rsid w:val="003A0DE1"/>
    <w:rsid w:val="003A131F"/>
    <w:rsid w:val="003A1510"/>
    <w:rsid w:val="003A1977"/>
    <w:rsid w:val="003A1F11"/>
    <w:rsid w:val="003A2458"/>
    <w:rsid w:val="003A2607"/>
    <w:rsid w:val="003A2ACB"/>
    <w:rsid w:val="003A2C6A"/>
    <w:rsid w:val="003A3079"/>
    <w:rsid w:val="003A31D3"/>
    <w:rsid w:val="003A321C"/>
    <w:rsid w:val="003A330C"/>
    <w:rsid w:val="003A33BE"/>
    <w:rsid w:val="003A36A8"/>
    <w:rsid w:val="003A38E9"/>
    <w:rsid w:val="003A395D"/>
    <w:rsid w:val="003A3BC5"/>
    <w:rsid w:val="003A3D14"/>
    <w:rsid w:val="003A3D1D"/>
    <w:rsid w:val="003A3D85"/>
    <w:rsid w:val="003A40A4"/>
    <w:rsid w:val="003A43B5"/>
    <w:rsid w:val="003A44B8"/>
    <w:rsid w:val="003A44EC"/>
    <w:rsid w:val="003A45DC"/>
    <w:rsid w:val="003A4762"/>
    <w:rsid w:val="003A4C3C"/>
    <w:rsid w:val="003A4CB4"/>
    <w:rsid w:val="003A55D0"/>
    <w:rsid w:val="003A5CE7"/>
    <w:rsid w:val="003A5D2B"/>
    <w:rsid w:val="003A5D5E"/>
    <w:rsid w:val="003A5DC7"/>
    <w:rsid w:val="003A619D"/>
    <w:rsid w:val="003A63D2"/>
    <w:rsid w:val="003A678B"/>
    <w:rsid w:val="003A6900"/>
    <w:rsid w:val="003A69EE"/>
    <w:rsid w:val="003A6C48"/>
    <w:rsid w:val="003A6F1F"/>
    <w:rsid w:val="003A7128"/>
    <w:rsid w:val="003A751C"/>
    <w:rsid w:val="003A7D11"/>
    <w:rsid w:val="003A7D37"/>
    <w:rsid w:val="003B037B"/>
    <w:rsid w:val="003B03BD"/>
    <w:rsid w:val="003B05E9"/>
    <w:rsid w:val="003B06B9"/>
    <w:rsid w:val="003B07CF"/>
    <w:rsid w:val="003B0871"/>
    <w:rsid w:val="003B0A97"/>
    <w:rsid w:val="003B110A"/>
    <w:rsid w:val="003B136A"/>
    <w:rsid w:val="003B1836"/>
    <w:rsid w:val="003B1965"/>
    <w:rsid w:val="003B1A92"/>
    <w:rsid w:val="003B1A93"/>
    <w:rsid w:val="003B1D8D"/>
    <w:rsid w:val="003B1DFF"/>
    <w:rsid w:val="003B1EAE"/>
    <w:rsid w:val="003B20C1"/>
    <w:rsid w:val="003B216B"/>
    <w:rsid w:val="003B23F8"/>
    <w:rsid w:val="003B24BC"/>
    <w:rsid w:val="003B250D"/>
    <w:rsid w:val="003B295E"/>
    <w:rsid w:val="003B2AE7"/>
    <w:rsid w:val="003B2C91"/>
    <w:rsid w:val="003B2E81"/>
    <w:rsid w:val="003B2EAB"/>
    <w:rsid w:val="003B2F1D"/>
    <w:rsid w:val="003B2F76"/>
    <w:rsid w:val="003B358D"/>
    <w:rsid w:val="003B3672"/>
    <w:rsid w:val="003B3736"/>
    <w:rsid w:val="003B3839"/>
    <w:rsid w:val="003B38E2"/>
    <w:rsid w:val="003B39E2"/>
    <w:rsid w:val="003B3B58"/>
    <w:rsid w:val="003B422D"/>
    <w:rsid w:val="003B4B7F"/>
    <w:rsid w:val="003B506A"/>
    <w:rsid w:val="003B510A"/>
    <w:rsid w:val="003B53ED"/>
    <w:rsid w:val="003B53F2"/>
    <w:rsid w:val="003B5419"/>
    <w:rsid w:val="003B589A"/>
    <w:rsid w:val="003B58DF"/>
    <w:rsid w:val="003B5993"/>
    <w:rsid w:val="003B5DBE"/>
    <w:rsid w:val="003B61CD"/>
    <w:rsid w:val="003B66DF"/>
    <w:rsid w:val="003B67A6"/>
    <w:rsid w:val="003B6856"/>
    <w:rsid w:val="003B6990"/>
    <w:rsid w:val="003B6F57"/>
    <w:rsid w:val="003B730C"/>
    <w:rsid w:val="003B77EE"/>
    <w:rsid w:val="003B7AB7"/>
    <w:rsid w:val="003B7C36"/>
    <w:rsid w:val="003B7EAE"/>
    <w:rsid w:val="003C0136"/>
    <w:rsid w:val="003C0143"/>
    <w:rsid w:val="003C0677"/>
    <w:rsid w:val="003C0799"/>
    <w:rsid w:val="003C0894"/>
    <w:rsid w:val="003C098A"/>
    <w:rsid w:val="003C105E"/>
    <w:rsid w:val="003C113C"/>
    <w:rsid w:val="003C1141"/>
    <w:rsid w:val="003C1A06"/>
    <w:rsid w:val="003C1F13"/>
    <w:rsid w:val="003C2137"/>
    <w:rsid w:val="003C2EBF"/>
    <w:rsid w:val="003C3043"/>
    <w:rsid w:val="003C37B4"/>
    <w:rsid w:val="003C3863"/>
    <w:rsid w:val="003C3878"/>
    <w:rsid w:val="003C38D1"/>
    <w:rsid w:val="003C3998"/>
    <w:rsid w:val="003C3ABE"/>
    <w:rsid w:val="003C3B12"/>
    <w:rsid w:val="003C3B54"/>
    <w:rsid w:val="003C3BDB"/>
    <w:rsid w:val="003C3E35"/>
    <w:rsid w:val="003C417E"/>
    <w:rsid w:val="003C469E"/>
    <w:rsid w:val="003C47FA"/>
    <w:rsid w:val="003C48DA"/>
    <w:rsid w:val="003C4AB8"/>
    <w:rsid w:val="003C4C77"/>
    <w:rsid w:val="003C51E7"/>
    <w:rsid w:val="003C529B"/>
    <w:rsid w:val="003C556E"/>
    <w:rsid w:val="003C572F"/>
    <w:rsid w:val="003C5958"/>
    <w:rsid w:val="003C5ACF"/>
    <w:rsid w:val="003C5EC3"/>
    <w:rsid w:val="003C5F87"/>
    <w:rsid w:val="003C5FF1"/>
    <w:rsid w:val="003C6194"/>
    <w:rsid w:val="003C61E6"/>
    <w:rsid w:val="003C65EC"/>
    <w:rsid w:val="003C67DB"/>
    <w:rsid w:val="003C6F32"/>
    <w:rsid w:val="003C6F47"/>
    <w:rsid w:val="003C7179"/>
    <w:rsid w:val="003C72D2"/>
    <w:rsid w:val="003C735B"/>
    <w:rsid w:val="003C76AE"/>
    <w:rsid w:val="003C7937"/>
    <w:rsid w:val="003C7959"/>
    <w:rsid w:val="003C79D2"/>
    <w:rsid w:val="003C7D9F"/>
    <w:rsid w:val="003C7F2C"/>
    <w:rsid w:val="003C7F8F"/>
    <w:rsid w:val="003D0476"/>
    <w:rsid w:val="003D0E6E"/>
    <w:rsid w:val="003D0EC4"/>
    <w:rsid w:val="003D11E7"/>
    <w:rsid w:val="003D127F"/>
    <w:rsid w:val="003D16A9"/>
    <w:rsid w:val="003D187E"/>
    <w:rsid w:val="003D1C24"/>
    <w:rsid w:val="003D1CA6"/>
    <w:rsid w:val="003D20D3"/>
    <w:rsid w:val="003D225C"/>
    <w:rsid w:val="003D2802"/>
    <w:rsid w:val="003D2EC2"/>
    <w:rsid w:val="003D2F2D"/>
    <w:rsid w:val="003D2F6D"/>
    <w:rsid w:val="003D2F77"/>
    <w:rsid w:val="003D2FFE"/>
    <w:rsid w:val="003D3012"/>
    <w:rsid w:val="003D3355"/>
    <w:rsid w:val="003D34CC"/>
    <w:rsid w:val="003D3723"/>
    <w:rsid w:val="003D3833"/>
    <w:rsid w:val="003D39A6"/>
    <w:rsid w:val="003D3DD0"/>
    <w:rsid w:val="003D3FD8"/>
    <w:rsid w:val="003D4189"/>
    <w:rsid w:val="003D4328"/>
    <w:rsid w:val="003D4361"/>
    <w:rsid w:val="003D43B9"/>
    <w:rsid w:val="003D43CF"/>
    <w:rsid w:val="003D4AA1"/>
    <w:rsid w:val="003D4B41"/>
    <w:rsid w:val="003D4BFF"/>
    <w:rsid w:val="003D4D70"/>
    <w:rsid w:val="003D4F5B"/>
    <w:rsid w:val="003D516F"/>
    <w:rsid w:val="003D55D6"/>
    <w:rsid w:val="003D57BF"/>
    <w:rsid w:val="003D58C0"/>
    <w:rsid w:val="003D594A"/>
    <w:rsid w:val="003D5A0F"/>
    <w:rsid w:val="003D5AF5"/>
    <w:rsid w:val="003D5DC4"/>
    <w:rsid w:val="003D5EA7"/>
    <w:rsid w:val="003D5F70"/>
    <w:rsid w:val="003D622A"/>
    <w:rsid w:val="003D6435"/>
    <w:rsid w:val="003D6545"/>
    <w:rsid w:val="003D66F1"/>
    <w:rsid w:val="003D685D"/>
    <w:rsid w:val="003D690E"/>
    <w:rsid w:val="003D6B7C"/>
    <w:rsid w:val="003D6DA0"/>
    <w:rsid w:val="003D6E5F"/>
    <w:rsid w:val="003D7272"/>
    <w:rsid w:val="003D76FB"/>
    <w:rsid w:val="003D7871"/>
    <w:rsid w:val="003D7D4D"/>
    <w:rsid w:val="003D7F55"/>
    <w:rsid w:val="003D7F74"/>
    <w:rsid w:val="003E0262"/>
    <w:rsid w:val="003E04D2"/>
    <w:rsid w:val="003E06C7"/>
    <w:rsid w:val="003E0D58"/>
    <w:rsid w:val="003E111C"/>
    <w:rsid w:val="003E1346"/>
    <w:rsid w:val="003E148B"/>
    <w:rsid w:val="003E162E"/>
    <w:rsid w:val="003E1DFA"/>
    <w:rsid w:val="003E1E1C"/>
    <w:rsid w:val="003E2458"/>
    <w:rsid w:val="003E245E"/>
    <w:rsid w:val="003E261B"/>
    <w:rsid w:val="003E27E0"/>
    <w:rsid w:val="003E283D"/>
    <w:rsid w:val="003E2C73"/>
    <w:rsid w:val="003E2CEA"/>
    <w:rsid w:val="003E2E8C"/>
    <w:rsid w:val="003E2ECE"/>
    <w:rsid w:val="003E33F1"/>
    <w:rsid w:val="003E35C0"/>
    <w:rsid w:val="003E404A"/>
    <w:rsid w:val="003E411C"/>
    <w:rsid w:val="003E43BE"/>
    <w:rsid w:val="003E44FE"/>
    <w:rsid w:val="003E47BF"/>
    <w:rsid w:val="003E48A6"/>
    <w:rsid w:val="003E48F9"/>
    <w:rsid w:val="003E4912"/>
    <w:rsid w:val="003E499A"/>
    <w:rsid w:val="003E4B9E"/>
    <w:rsid w:val="003E4EE4"/>
    <w:rsid w:val="003E5392"/>
    <w:rsid w:val="003E54B3"/>
    <w:rsid w:val="003E566B"/>
    <w:rsid w:val="003E650F"/>
    <w:rsid w:val="003E66C1"/>
    <w:rsid w:val="003E6730"/>
    <w:rsid w:val="003E6D9C"/>
    <w:rsid w:val="003E7249"/>
    <w:rsid w:val="003E7314"/>
    <w:rsid w:val="003E74B2"/>
    <w:rsid w:val="003E752C"/>
    <w:rsid w:val="003E7B16"/>
    <w:rsid w:val="003E7E1D"/>
    <w:rsid w:val="003F01D3"/>
    <w:rsid w:val="003F0269"/>
    <w:rsid w:val="003F032F"/>
    <w:rsid w:val="003F063B"/>
    <w:rsid w:val="003F0D15"/>
    <w:rsid w:val="003F151C"/>
    <w:rsid w:val="003F1588"/>
    <w:rsid w:val="003F169A"/>
    <w:rsid w:val="003F177F"/>
    <w:rsid w:val="003F1FF3"/>
    <w:rsid w:val="003F22CC"/>
    <w:rsid w:val="003F2667"/>
    <w:rsid w:val="003F2979"/>
    <w:rsid w:val="003F2A2C"/>
    <w:rsid w:val="003F2E17"/>
    <w:rsid w:val="003F30E5"/>
    <w:rsid w:val="003F3580"/>
    <w:rsid w:val="003F36C9"/>
    <w:rsid w:val="003F3882"/>
    <w:rsid w:val="003F39C5"/>
    <w:rsid w:val="003F3C44"/>
    <w:rsid w:val="003F3FB9"/>
    <w:rsid w:val="003F4199"/>
    <w:rsid w:val="003F4227"/>
    <w:rsid w:val="003F4352"/>
    <w:rsid w:val="003F4563"/>
    <w:rsid w:val="003F4A15"/>
    <w:rsid w:val="003F4B0F"/>
    <w:rsid w:val="003F4B35"/>
    <w:rsid w:val="003F4E77"/>
    <w:rsid w:val="003F4EE2"/>
    <w:rsid w:val="003F4F58"/>
    <w:rsid w:val="003F5D07"/>
    <w:rsid w:val="003F5F3E"/>
    <w:rsid w:val="003F603B"/>
    <w:rsid w:val="003F62C4"/>
    <w:rsid w:val="003F66CA"/>
    <w:rsid w:val="003F682F"/>
    <w:rsid w:val="003F68B5"/>
    <w:rsid w:val="003F696A"/>
    <w:rsid w:val="003F6A12"/>
    <w:rsid w:val="003F6C03"/>
    <w:rsid w:val="003F6C6D"/>
    <w:rsid w:val="003F6DD9"/>
    <w:rsid w:val="003F72D7"/>
    <w:rsid w:val="003F7367"/>
    <w:rsid w:val="003F79C8"/>
    <w:rsid w:val="003F7A99"/>
    <w:rsid w:val="003F7C67"/>
    <w:rsid w:val="003F7CAC"/>
    <w:rsid w:val="003F7E31"/>
    <w:rsid w:val="003F7EC4"/>
    <w:rsid w:val="004004CE"/>
    <w:rsid w:val="00400668"/>
    <w:rsid w:val="00400753"/>
    <w:rsid w:val="00401B64"/>
    <w:rsid w:val="0040204C"/>
    <w:rsid w:val="00402341"/>
    <w:rsid w:val="00402417"/>
    <w:rsid w:val="004025B8"/>
    <w:rsid w:val="00402731"/>
    <w:rsid w:val="00402803"/>
    <w:rsid w:val="00402BB0"/>
    <w:rsid w:val="004030FE"/>
    <w:rsid w:val="00403124"/>
    <w:rsid w:val="00403262"/>
    <w:rsid w:val="004033BE"/>
    <w:rsid w:val="00403932"/>
    <w:rsid w:val="00403ABB"/>
    <w:rsid w:val="00404097"/>
    <w:rsid w:val="004041FD"/>
    <w:rsid w:val="004042DC"/>
    <w:rsid w:val="004043B2"/>
    <w:rsid w:val="004048D5"/>
    <w:rsid w:val="00404E48"/>
    <w:rsid w:val="00404E7E"/>
    <w:rsid w:val="00404F21"/>
    <w:rsid w:val="00404FC7"/>
    <w:rsid w:val="00405146"/>
    <w:rsid w:val="004053E1"/>
    <w:rsid w:val="00405439"/>
    <w:rsid w:val="0040548B"/>
    <w:rsid w:val="00405563"/>
    <w:rsid w:val="0040597D"/>
    <w:rsid w:val="00405BC6"/>
    <w:rsid w:val="00405BD2"/>
    <w:rsid w:val="00405C30"/>
    <w:rsid w:val="00405F83"/>
    <w:rsid w:val="004061ED"/>
    <w:rsid w:val="004062F5"/>
    <w:rsid w:val="0040655B"/>
    <w:rsid w:val="00406648"/>
    <w:rsid w:val="00406D91"/>
    <w:rsid w:val="00406FDF"/>
    <w:rsid w:val="00406FED"/>
    <w:rsid w:val="00407139"/>
    <w:rsid w:val="00407274"/>
    <w:rsid w:val="00407398"/>
    <w:rsid w:val="004078A9"/>
    <w:rsid w:val="00407BC1"/>
    <w:rsid w:val="00407CDB"/>
    <w:rsid w:val="00407EF5"/>
    <w:rsid w:val="00407F09"/>
    <w:rsid w:val="00407F79"/>
    <w:rsid w:val="00410059"/>
    <w:rsid w:val="00410437"/>
    <w:rsid w:val="00410602"/>
    <w:rsid w:val="004106C6"/>
    <w:rsid w:val="00410B76"/>
    <w:rsid w:val="00410CB0"/>
    <w:rsid w:val="0041128A"/>
    <w:rsid w:val="004114C3"/>
    <w:rsid w:val="004116F7"/>
    <w:rsid w:val="0041174C"/>
    <w:rsid w:val="0041189D"/>
    <w:rsid w:val="0041197D"/>
    <w:rsid w:val="00411A34"/>
    <w:rsid w:val="00411AB8"/>
    <w:rsid w:val="00412164"/>
    <w:rsid w:val="0041232D"/>
    <w:rsid w:val="0041232F"/>
    <w:rsid w:val="00412A04"/>
    <w:rsid w:val="00412C03"/>
    <w:rsid w:val="00412D2E"/>
    <w:rsid w:val="00412F7E"/>
    <w:rsid w:val="00413302"/>
    <w:rsid w:val="00413585"/>
    <w:rsid w:val="004137B0"/>
    <w:rsid w:val="004137F8"/>
    <w:rsid w:val="00413836"/>
    <w:rsid w:val="00413914"/>
    <w:rsid w:val="00413980"/>
    <w:rsid w:val="00413B35"/>
    <w:rsid w:val="00413E29"/>
    <w:rsid w:val="00413EFD"/>
    <w:rsid w:val="0041406A"/>
    <w:rsid w:val="004140C7"/>
    <w:rsid w:val="00414234"/>
    <w:rsid w:val="00414707"/>
    <w:rsid w:val="00414AF4"/>
    <w:rsid w:val="00414EA1"/>
    <w:rsid w:val="00415128"/>
    <w:rsid w:val="004152EB"/>
    <w:rsid w:val="004154AB"/>
    <w:rsid w:val="00415659"/>
    <w:rsid w:val="00415767"/>
    <w:rsid w:val="004158F8"/>
    <w:rsid w:val="00416060"/>
    <w:rsid w:val="004161EA"/>
    <w:rsid w:val="00416506"/>
    <w:rsid w:val="0041669E"/>
    <w:rsid w:val="00416762"/>
    <w:rsid w:val="00416916"/>
    <w:rsid w:val="00416F90"/>
    <w:rsid w:val="00417097"/>
    <w:rsid w:val="004170D0"/>
    <w:rsid w:val="00417308"/>
    <w:rsid w:val="00420575"/>
    <w:rsid w:val="0042078F"/>
    <w:rsid w:val="00420C0F"/>
    <w:rsid w:val="00420C2B"/>
    <w:rsid w:val="00420D1D"/>
    <w:rsid w:val="00420DB1"/>
    <w:rsid w:val="00420ECA"/>
    <w:rsid w:val="00420F04"/>
    <w:rsid w:val="00420F4F"/>
    <w:rsid w:val="0042117A"/>
    <w:rsid w:val="00421449"/>
    <w:rsid w:val="0042156B"/>
    <w:rsid w:val="004216B6"/>
    <w:rsid w:val="00421803"/>
    <w:rsid w:val="00421855"/>
    <w:rsid w:val="004219F9"/>
    <w:rsid w:val="00421BAE"/>
    <w:rsid w:val="00421BCE"/>
    <w:rsid w:val="004221D2"/>
    <w:rsid w:val="0042233D"/>
    <w:rsid w:val="00422A04"/>
    <w:rsid w:val="00422FB8"/>
    <w:rsid w:val="004239CD"/>
    <w:rsid w:val="00423E29"/>
    <w:rsid w:val="00423E84"/>
    <w:rsid w:val="004244DF"/>
    <w:rsid w:val="00424ABD"/>
    <w:rsid w:val="00424B58"/>
    <w:rsid w:val="00424C63"/>
    <w:rsid w:val="00424D40"/>
    <w:rsid w:val="004250E5"/>
    <w:rsid w:val="004253F2"/>
    <w:rsid w:val="00425776"/>
    <w:rsid w:val="0042588D"/>
    <w:rsid w:val="004262F2"/>
    <w:rsid w:val="004262F6"/>
    <w:rsid w:val="00426A40"/>
    <w:rsid w:val="00426AE4"/>
    <w:rsid w:val="00426CF9"/>
    <w:rsid w:val="00426EF7"/>
    <w:rsid w:val="0042736E"/>
    <w:rsid w:val="00427436"/>
    <w:rsid w:val="004274E2"/>
    <w:rsid w:val="0042770A"/>
    <w:rsid w:val="00427842"/>
    <w:rsid w:val="004278BE"/>
    <w:rsid w:val="00427D95"/>
    <w:rsid w:val="00430076"/>
    <w:rsid w:val="0043080D"/>
    <w:rsid w:val="00430A97"/>
    <w:rsid w:val="00431406"/>
    <w:rsid w:val="0043160E"/>
    <w:rsid w:val="00431BD4"/>
    <w:rsid w:val="00431C1F"/>
    <w:rsid w:val="0043202B"/>
    <w:rsid w:val="0043213E"/>
    <w:rsid w:val="00432177"/>
    <w:rsid w:val="0043236C"/>
    <w:rsid w:val="00432787"/>
    <w:rsid w:val="004328D9"/>
    <w:rsid w:val="00432B1C"/>
    <w:rsid w:val="00432B22"/>
    <w:rsid w:val="00432DDC"/>
    <w:rsid w:val="00432F1F"/>
    <w:rsid w:val="0043306B"/>
    <w:rsid w:val="004331F0"/>
    <w:rsid w:val="0043348E"/>
    <w:rsid w:val="00433DA3"/>
    <w:rsid w:val="00433E4E"/>
    <w:rsid w:val="00433ED6"/>
    <w:rsid w:val="00434115"/>
    <w:rsid w:val="004341D6"/>
    <w:rsid w:val="004342DF"/>
    <w:rsid w:val="00434547"/>
    <w:rsid w:val="004347F7"/>
    <w:rsid w:val="00434900"/>
    <w:rsid w:val="00434AD5"/>
    <w:rsid w:val="00434B62"/>
    <w:rsid w:val="004352F2"/>
    <w:rsid w:val="004356BA"/>
    <w:rsid w:val="00435957"/>
    <w:rsid w:val="00435986"/>
    <w:rsid w:val="00435B3F"/>
    <w:rsid w:val="00435C67"/>
    <w:rsid w:val="00435CDB"/>
    <w:rsid w:val="00435FD2"/>
    <w:rsid w:val="0043643C"/>
    <w:rsid w:val="00436452"/>
    <w:rsid w:val="004366CB"/>
    <w:rsid w:val="004366DD"/>
    <w:rsid w:val="00436740"/>
    <w:rsid w:val="00436967"/>
    <w:rsid w:val="00436E00"/>
    <w:rsid w:val="00436FEC"/>
    <w:rsid w:val="00437002"/>
    <w:rsid w:val="00437160"/>
    <w:rsid w:val="00437216"/>
    <w:rsid w:val="004377F0"/>
    <w:rsid w:val="00437848"/>
    <w:rsid w:val="00437AEB"/>
    <w:rsid w:val="00437DFB"/>
    <w:rsid w:val="00440127"/>
    <w:rsid w:val="00440350"/>
    <w:rsid w:val="0044048F"/>
    <w:rsid w:val="00440B47"/>
    <w:rsid w:val="00440BF4"/>
    <w:rsid w:val="00441118"/>
    <w:rsid w:val="0044115C"/>
    <w:rsid w:val="00441583"/>
    <w:rsid w:val="00441614"/>
    <w:rsid w:val="00441805"/>
    <w:rsid w:val="0044184B"/>
    <w:rsid w:val="0044193B"/>
    <w:rsid w:val="00441B6D"/>
    <w:rsid w:val="00441C00"/>
    <w:rsid w:val="00441E06"/>
    <w:rsid w:val="0044205D"/>
    <w:rsid w:val="00442456"/>
    <w:rsid w:val="00442509"/>
    <w:rsid w:val="00442582"/>
    <w:rsid w:val="004425F1"/>
    <w:rsid w:val="004426CB"/>
    <w:rsid w:val="00442C35"/>
    <w:rsid w:val="00443161"/>
    <w:rsid w:val="00443308"/>
    <w:rsid w:val="004434CF"/>
    <w:rsid w:val="0044363D"/>
    <w:rsid w:val="00443752"/>
    <w:rsid w:val="00443944"/>
    <w:rsid w:val="004439FA"/>
    <w:rsid w:val="00443A16"/>
    <w:rsid w:val="00443A28"/>
    <w:rsid w:val="00443A4B"/>
    <w:rsid w:val="00443B65"/>
    <w:rsid w:val="00443C16"/>
    <w:rsid w:val="00443DB1"/>
    <w:rsid w:val="00443E4E"/>
    <w:rsid w:val="00443F4F"/>
    <w:rsid w:val="00443F82"/>
    <w:rsid w:val="00444145"/>
    <w:rsid w:val="004441E2"/>
    <w:rsid w:val="0044444D"/>
    <w:rsid w:val="0044469F"/>
    <w:rsid w:val="0044486D"/>
    <w:rsid w:val="0044496B"/>
    <w:rsid w:val="00444C17"/>
    <w:rsid w:val="00444D65"/>
    <w:rsid w:val="00444F09"/>
    <w:rsid w:val="004452A0"/>
    <w:rsid w:val="00445ACD"/>
    <w:rsid w:val="00445BC6"/>
    <w:rsid w:val="00445D4A"/>
    <w:rsid w:val="00445E9A"/>
    <w:rsid w:val="00445F0B"/>
    <w:rsid w:val="00446456"/>
    <w:rsid w:val="00446634"/>
    <w:rsid w:val="004468EF"/>
    <w:rsid w:val="0044710C"/>
    <w:rsid w:val="0044724C"/>
    <w:rsid w:val="00447797"/>
    <w:rsid w:val="004479BF"/>
    <w:rsid w:val="00447B82"/>
    <w:rsid w:val="00447CE1"/>
    <w:rsid w:val="00450053"/>
    <w:rsid w:val="0045047B"/>
    <w:rsid w:val="004504F0"/>
    <w:rsid w:val="0045099E"/>
    <w:rsid w:val="00450AFA"/>
    <w:rsid w:val="00450C9F"/>
    <w:rsid w:val="00450F67"/>
    <w:rsid w:val="0045111E"/>
    <w:rsid w:val="004511BA"/>
    <w:rsid w:val="004514CB"/>
    <w:rsid w:val="004517B1"/>
    <w:rsid w:val="004518E7"/>
    <w:rsid w:val="00451AD3"/>
    <w:rsid w:val="00451CA7"/>
    <w:rsid w:val="00451CC1"/>
    <w:rsid w:val="00451CD4"/>
    <w:rsid w:val="00451DA7"/>
    <w:rsid w:val="00451DE9"/>
    <w:rsid w:val="00451E67"/>
    <w:rsid w:val="00451FD1"/>
    <w:rsid w:val="00452242"/>
    <w:rsid w:val="0045247B"/>
    <w:rsid w:val="004524BD"/>
    <w:rsid w:val="0045299F"/>
    <w:rsid w:val="0045343D"/>
    <w:rsid w:val="0045398E"/>
    <w:rsid w:val="004539B1"/>
    <w:rsid w:val="004539F1"/>
    <w:rsid w:val="00453EDF"/>
    <w:rsid w:val="00454052"/>
    <w:rsid w:val="0045405D"/>
    <w:rsid w:val="00454344"/>
    <w:rsid w:val="004544AC"/>
    <w:rsid w:val="00454535"/>
    <w:rsid w:val="00454B79"/>
    <w:rsid w:val="00454CC0"/>
    <w:rsid w:val="00454E8A"/>
    <w:rsid w:val="00454F0F"/>
    <w:rsid w:val="00454F75"/>
    <w:rsid w:val="00455038"/>
    <w:rsid w:val="00455321"/>
    <w:rsid w:val="004554CB"/>
    <w:rsid w:val="00455610"/>
    <w:rsid w:val="0045588D"/>
    <w:rsid w:val="004558E1"/>
    <w:rsid w:val="00455A02"/>
    <w:rsid w:val="00455A4B"/>
    <w:rsid w:val="00455C3E"/>
    <w:rsid w:val="00455D6E"/>
    <w:rsid w:val="00456198"/>
    <w:rsid w:val="00456203"/>
    <w:rsid w:val="0045635E"/>
    <w:rsid w:val="004563EF"/>
    <w:rsid w:val="004569E2"/>
    <w:rsid w:val="00456BCA"/>
    <w:rsid w:val="00456CD6"/>
    <w:rsid w:val="00457053"/>
    <w:rsid w:val="004570D8"/>
    <w:rsid w:val="004571E8"/>
    <w:rsid w:val="00457274"/>
    <w:rsid w:val="0045751B"/>
    <w:rsid w:val="00457791"/>
    <w:rsid w:val="0046035D"/>
    <w:rsid w:val="00460478"/>
    <w:rsid w:val="00460566"/>
    <w:rsid w:val="0046057A"/>
    <w:rsid w:val="004605DC"/>
    <w:rsid w:val="00460CF7"/>
    <w:rsid w:val="00460F47"/>
    <w:rsid w:val="004611AC"/>
    <w:rsid w:val="0046133B"/>
    <w:rsid w:val="00461354"/>
    <w:rsid w:val="004614D0"/>
    <w:rsid w:val="004614F7"/>
    <w:rsid w:val="004617C7"/>
    <w:rsid w:val="00461AC1"/>
    <w:rsid w:val="00461AD1"/>
    <w:rsid w:val="00461B9E"/>
    <w:rsid w:val="00461CEA"/>
    <w:rsid w:val="0046224A"/>
    <w:rsid w:val="0046227F"/>
    <w:rsid w:val="004623C2"/>
    <w:rsid w:val="004628FB"/>
    <w:rsid w:val="00462C2F"/>
    <w:rsid w:val="00462D6E"/>
    <w:rsid w:val="00462FE0"/>
    <w:rsid w:val="00463097"/>
    <w:rsid w:val="0046384C"/>
    <w:rsid w:val="004638F8"/>
    <w:rsid w:val="0046428D"/>
    <w:rsid w:val="00464744"/>
    <w:rsid w:val="004649E1"/>
    <w:rsid w:val="004650E5"/>
    <w:rsid w:val="004653A2"/>
    <w:rsid w:val="00465837"/>
    <w:rsid w:val="00465D54"/>
    <w:rsid w:val="00465ED1"/>
    <w:rsid w:val="00465EFB"/>
    <w:rsid w:val="00466C2F"/>
    <w:rsid w:val="00467355"/>
    <w:rsid w:val="00467BA9"/>
    <w:rsid w:val="00467DA1"/>
    <w:rsid w:val="00470092"/>
    <w:rsid w:val="00470205"/>
    <w:rsid w:val="00470232"/>
    <w:rsid w:val="00470693"/>
    <w:rsid w:val="004707B6"/>
    <w:rsid w:val="00470A83"/>
    <w:rsid w:val="00470FE9"/>
    <w:rsid w:val="004711B2"/>
    <w:rsid w:val="004711F2"/>
    <w:rsid w:val="00471284"/>
    <w:rsid w:val="00471569"/>
    <w:rsid w:val="00471757"/>
    <w:rsid w:val="0047179E"/>
    <w:rsid w:val="00471A7C"/>
    <w:rsid w:val="00471BC4"/>
    <w:rsid w:val="00471E53"/>
    <w:rsid w:val="004720BE"/>
    <w:rsid w:val="00472103"/>
    <w:rsid w:val="00472194"/>
    <w:rsid w:val="0047220F"/>
    <w:rsid w:val="0047269D"/>
    <w:rsid w:val="00472800"/>
    <w:rsid w:val="00472901"/>
    <w:rsid w:val="0047291A"/>
    <w:rsid w:val="00473002"/>
    <w:rsid w:val="0047307A"/>
    <w:rsid w:val="004730DF"/>
    <w:rsid w:val="00473500"/>
    <w:rsid w:val="004735B0"/>
    <w:rsid w:val="00473869"/>
    <w:rsid w:val="004739A7"/>
    <w:rsid w:val="00473BDC"/>
    <w:rsid w:val="0047420A"/>
    <w:rsid w:val="004742D3"/>
    <w:rsid w:val="00474AF5"/>
    <w:rsid w:val="00474D41"/>
    <w:rsid w:val="00474ECA"/>
    <w:rsid w:val="00474FFD"/>
    <w:rsid w:val="00475335"/>
    <w:rsid w:val="004753AA"/>
    <w:rsid w:val="0047554C"/>
    <w:rsid w:val="0047590E"/>
    <w:rsid w:val="004759DB"/>
    <w:rsid w:val="00475C44"/>
    <w:rsid w:val="00475DCD"/>
    <w:rsid w:val="00475FFB"/>
    <w:rsid w:val="00476658"/>
    <w:rsid w:val="004766EB"/>
    <w:rsid w:val="004768FF"/>
    <w:rsid w:val="00476986"/>
    <w:rsid w:val="00476AF4"/>
    <w:rsid w:val="00476B98"/>
    <w:rsid w:val="00476BA8"/>
    <w:rsid w:val="00476C2D"/>
    <w:rsid w:val="004770DC"/>
    <w:rsid w:val="004771C3"/>
    <w:rsid w:val="00477289"/>
    <w:rsid w:val="004775B1"/>
    <w:rsid w:val="0047797D"/>
    <w:rsid w:val="00477FB0"/>
    <w:rsid w:val="004800B2"/>
    <w:rsid w:val="00480156"/>
    <w:rsid w:val="0048052B"/>
    <w:rsid w:val="00480BA8"/>
    <w:rsid w:val="00480CB5"/>
    <w:rsid w:val="00480D49"/>
    <w:rsid w:val="00480F61"/>
    <w:rsid w:val="004811E0"/>
    <w:rsid w:val="004812F9"/>
    <w:rsid w:val="0048145B"/>
    <w:rsid w:val="00481533"/>
    <w:rsid w:val="00481A19"/>
    <w:rsid w:val="00481BB1"/>
    <w:rsid w:val="00481C32"/>
    <w:rsid w:val="00482149"/>
    <w:rsid w:val="00482529"/>
    <w:rsid w:val="0048282E"/>
    <w:rsid w:val="00482AB1"/>
    <w:rsid w:val="00482C50"/>
    <w:rsid w:val="00482EAB"/>
    <w:rsid w:val="00483111"/>
    <w:rsid w:val="004831EB"/>
    <w:rsid w:val="004832EF"/>
    <w:rsid w:val="004833E0"/>
    <w:rsid w:val="0048358E"/>
    <w:rsid w:val="004838E1"/>
    <w:rsid w:val="00483AF7"/>
    <w:rsid w:val="00483C09"/>
    <w:rsid w:val="00483D95"/>
    <w:rsid w:val="00483E9D"/>
    <w:rsid w:val="00484297"/>
    <w:rsid w:val="0048461D"/>
    <w:rsid w:val="004847A5"/>
    <w:rsid w:val="00484A00"/>
    <w:rsid w:val="00484ADA"/>
    <w:rsid w:val="00484BEA"/>
    <w:rsid w:val="00484D10"/>
    <w:rsid w:val="004850EC"/>
    <w:rsid w:val="004855B1"/>
    <w:rsid w:val="0048574D"/>
    <w:rsid w:val="00485819"/>
    <w:rsid w:val="00485EFD"/>
    <w:rsid w:val="0048656C"/>
    <w:rsid w:val="004865A8"/>
    <w:rsid w:val="004866D3"/>
    <w:rsid w:val="00486D41"/>
    <w:rsid w:val="0048758B"/>
    <w:rsid w:val="00487651"/>
    <w:rsid w:val="00487863"/>
    <w:rsid w:val="00487A7B"/>
    <w:rsid w:val="00487E3E"/>
    <w:rsid w:val="00487EDC"/>
    <w:rsid w:val="004900DA"/>
    <w:rsid w:val="0049033A"/>
    <w:rsid w:val="00490488"/>
    <w:rsid w:val="0049050A"/>
    <w:rsid w:val="0049053B"/>
    <w:rsid w:val="00490809"/>
    <w:rsid w:val="00490898"/>
    <w:rsid w:val="00490A24"/>
    <w:rsid w:val="00490FEA"/>
    <w:rsid w:val="00490FFC"/>
    <w:rsid w:val="004910D1"/>
    <w:rsid w:val="00491187"/>
    <w:rsid w:val="004912AC"/>
    <w:rsid w:val="004916A0"/>
    <w:rsid w:val="004917ED"/>
    <w:rsid w:val="00491BD7"/>
    <w:rsid w:val="00491E5A"/>
    <w:rsid w:val="00491E9C"/>
    <w:rsid w:val="00491F8B"/>
    <w:rsid w:val="0049203D"/>
    <w:rsid w:val="00492297"/>
    <w:rsid w:val="004923C9"/>
    <w:rsid w:val="004925C9"/>
    <w:rsid w:val="0049268E"/>
    <w:rsid w:val="004928B0"/>
    <w:rsid w:val="004928B8"/>
    <w:rsid w:val="00492AD5"/>
    <w:rsid w:val="00492BAC"/>
    <w:rsid w:val="00492FEC"/>
    <w:rsid w:val="00493330"/>
    <w:rsid w:val="004933D8"/>
    <w:rsid w:val="00493492"/>
    <w:rsid w:val="004935E4"/>
    <w:rsid w:val="004935F0"/>
    <w:rsid w:val="0049385C"/>
    <w:rsid w:val="00493C69"/>
    <w:rsid w:val="00493D83"/>
    <w:rsid w:val="004941AC"/>
    <w:rsid w:val="0049436A"/>
    <w:rsid w:val="004945CB"/>
    <w:rsid w:val="0049481A"/>
    <w:rsid w:val="004949F4"/>
    <w:rsid w:val="00494AA6"/>
    <w:rsid w:val="00494DD7"/>
    <w:rsid w:val="00495050"/>
    <w:rsid w:val="00495653"/>
    <w:rsid w:val="0049568E"/>
    <w:rsid w:val="0049578F"/>
    <w:rsid w:val="0049598A"/>
    <w:rsid w:val="00495E08"/>
    <w:rsid w:val="00495F0A"/>
    <w:rsid w:val="004963EC"/>
    <w:rsid w:val="00496B14"/>
    <w:rsid w:val="00496BC7"/>
    <w:rsid w:val="00496F3E"/>
    <w:rsid w:val="004971E6"/>
    <w:rsid w:val="00497A65"/>
    <w:rsid w:val="00497B90"/>
    <w:rsid w:val="00497BDE"/>
    <w:rsid w:val="00497D75"/>
    <w:rsid w:val="00497E70"/>
    <w:rsid w:val="004A0020"/>
    <w:rsid w:val="004A03EC"/>
    <w:rsid w:val="004A060A"/>
    <w:rsid w:val="004A0A0D"/>
    <w:rsid w:val="004A0DBE"/>
    <w:rsid w:val="004A15BD"/>
    <w:rsid w:val="004A15CB"/>
    <w:rsid w:val="004A17EE"/>
    <w:rsid w:val="004A19B4"/>
    <w:rsid w:val="004A1A16"/>
    <w:rsid w:val="004A24D4"/>
    <w:rsid w:val="004A24E0"/>
    <w:rsid w:val="004A2746"/>
    <w:rsid w:val="004A2C88"/>
    <w:rsid w:val="004A2D60"/>
    <w:rsid w:val="004A2F77"/>
    <w:rsid w:val="004A3206"/>
    <w:rsid w:val="004A3210"/>
    <w:rsid w:val="004A3373"/>
    <w:rsid w:val="004A3E18"/>
    <w:rsid w:val="004A4152"/>
    <w:rsid w:val="004A43BF"/>
    <w:rsid w:val="004A4516"/>
    <w:rsid w:val="004A47C4"/>
    <w:rsid w:val="004A49A1"/>
    <w:rsid w:val="004A4C84"/>
    <w:rsid w:val="004A5204"/>
    <w:rsid w:val="004A52F7"/>
    <w:rsid w:val="004A5492"/>
    <w:rsid w:val="004A5683"/>
    <w:rsid w:val="004A5A03"/>
    <w:rsid w:val="004A5A55"/>
    <w:rsid w:val="004A6276"/>
    <w:rsid w:val="004A638E"/>
    <w:rsid w:val="004A65A0"/>
    <w:rsid w:val="004A6A03"/>
    <w:rsid w:val="004A729F"/>
    <w:rsid w:val="004A7499"/>
    <w:rsid w:val="004A78EA"/>
    <w:rsid w:val="004A7952"/>
    <w:rsid w:val="004A7B32"/>
    <w:rsid w:val="004A7C00"/>
    <w:rsid w:val="004A7ECD"/>
    <w:rsid w:val="004B01FB"/>
    <w:rsid w:val="004B06A5"/>
    <w:rsid w:val="004B06CA"/>
    <w:rsid w:val="004B0804"/>
    <w:rsid w:val="004B0BAF"/>
    <w:rsid w:val="004B0BCE"/>
    <w:rsid w:val="004B0C93"/>
    <w:rsid w:val="004B0D81"/>
    <w:rsid w:val="004B1181"/>
    <w:rsid w:val="004B18C6"/>
    <w:rsid w:val="004B1AA1"/>
    <w:rsid w:val="004B1D3C"/>
    <w:rsid w:val="004B1D43"/>
    <w:rsid w:val="004B1E2E"/>
    <w:rsid w:val="004B24F8"/>
    <w:rsid w:val="004B2502"/>
    <w:rsid w:val="004B25B4"/>
    <w:rsid w:val="004B2635"/>
    <w:rsid w:val="004B2BE1"/>
    <w:rsid w:val="004B2D16"/>
    <w:rsid w:val="004B2E11"/>
    <w:rsid w:val="004B2FCE"/>
    <w:rsid w:val="004B3048"/>
    <w:rsid w:val="004B32A1"/>
    <w:rsid w:val="004B35ED"/>
    <w:rsid w:val="004B36F1"/>
    <w:rsid w:val="004B3747"/>
    <w:rsid w:val="004B3A37"/>
    <w:rsid w:val="004B3B43"/>
    <w:rsid w:val="004B3BBC"/>
    <w:rsid w:val="004B3F51"/>
    <w:rsid w:val="004B4055"/>
    <w:rsid w:val="004B4168"/>
    <w:rsid w:val="004B429C"/>
    <w:rsid w:val="004B4310"/>
    <w:rsid w:val="004B44FC"/>
    <w:rsid w:val="004B456F"/>
    <w:rsid w:val="004B463E"/>
    <w:rsid w:val="004B4A5D"/>
    <w:rsid w:val="004B4C1C"/>
    <w:rsid w:val="004B4F4E"/>
    <w:rsid w:val="004B5340"/>
    <w:rsid w:val="004B550F"/>
    <w:rsid w:val="004B5809"/>
    <w:rsid w:val="004B5C4E"/>
    <w:rsid w:val="004B5D37"/>
    <w:rsid w:val="004B5D5F"/>
    <w:rsid w:val="004B5F21"/>
    <w:rsid w:val="004B60DD"/>
    <w:rsid w:val="004B61CD"/>
    <w:rsid w:val="004B6362"/>
    <w:rsid w:val="004B657F"/>
    <w:rsid w:val="004B6763"/>
    <w:rsid w:val="004B6C55"/>
    <w:rsid w:val="004B6DBC"/>
    <w:rsid w:val="004B6E4C"/>
    <w:rsid w:val="004B6F45"/>
    <w:rsid w:val="004B7331"/>
    <w:rsid w:val="004B7A22"/>
    <w:rsid w:val="004B7B28"/>
    <w:rsid w:val="004C0143"/>
    <w:rsid w:val="004C058D"/>
    <w:rsid w:val="004C07EC"/>
    <w:rsid w:val="004C084B"/>
    <w:rsid w:val="004C08A6"/>
    <w:rsid w:val="004C0D6F"/>
    <w:rsid w:val="004C10C9"/>
    <w:rsid w:val="004C11E6"/>
    <w:rsid w:val="004C130A"/>
    <w:rsid w:val="004C13C5"/>
    <w:rsid w:val="004C1C2B"/>
    <w:rsid w:val="004C1C35"/>
    <w:rsid w:val="004C1DC0"/>
    <w:rsid w:val="004C1DD4"/>
    <w:rsid w:val="004C2025"/>
    <w:rsid w:val="004C2592"/>
    <w:rsid w:val="004C27BE"/>
    <w:rsid w:val="004C27C2"/>
    <w:rsid w:val="004C281D"/>
    <w:rsid w:val="004C29DF"/>
    <w:rsid w:val="004C2DCB"/>
    <w:rsid w:val="004C31D6"/>
    <w:rsid w:val="004C31FB"/>
    <w:rsid w:val="004C3322"/>
    <w:rsid w:val="004C3467"/>
    <w:rsid w:val="004C358B"/>
    <w:rsid w:val="004C3604"/>
    <w:rsid w:val="004C3729"/>
    <w:rsid w:val="004C37A7"/>
    <w:rsid w:val="004C3913"/>
    <w:rsid w:val="004C397E"/>
    <w:rsid w:val="004C3C04"/>
    <w:rsid w:val="004C4263"/>
    <w:rsid w:val="004C4416"/>
    <w:rsid w:val="004C48D5"/>
    <w:rsid w:val="004C490A"/>
    <w:rsid w:val="004C4CB3"/>
    <w:rsid w:val="004C4D7A"/>
    <w:rsid w:val="004C4DB5"/>
    <w:rsid w:val="004C4E35"/>
    <w:rsid w:val="004C5651"/>
    <w:rsid w:val="004C574B"/>
    <w:rsid w:val="004C5840"/>
    <w:rsid w:val="004C592A"/>
    <w:rsid w:val="004C5E96"/>
    <w:rsid w:val="004C5F6B"/>
    <w:rsid w:val="004C5F8D"/>
    <w:rsid w:val="004C5FDD"/>
    <w:rsid w:val="004C6082"/>
    <w:rsid w:val="004C643D"/>
    <w:rsid w:val="004C6B15"/>
    <w:rsid w:val="004C6D65"/>
    <w:rsid w:val="004C6DDD"/>
    <w:rsid w:val="004C6DDF"/>
    <w:rsid w:val="004C6F41"/>
    <w:rsid w:val="004C71F5"/>
    <w:rsid w:val="004C7448"/>
    <w:rsid w:val="004C74A4"/>
    <w:rsid w:val="004C765A"/>
    <w:rsid w:val="004C7672"/>
    <w:rsid w:val="004C778A"/>
    <w:rsid w:val="004C78A9"/>
    <w:rsid w:val="004C7D8B"/>
    <w:rsid w:val="004C7FD0"/>
    <w:rsid w:val="004D002A"/>
    <w:rsid w:val="004D00C7"/>
    <w:rsid w:val="004D01C3"/>
    <w:rsid w:val="004D034B"/>
    <w:rsid w:val="004D035F"/>
    <w:rsid w:val="004D05C2"/>
    <w:rsid w:val="004D09A6"/>
    <w:rsid w:val="004D0FE5"/>
    <w:rsid w:val="004D11C7"/>
    <w:rsid w:val="004D1284"/>
    <w:rsid w:val="004D168E"/>
    <w:rsid w:val="004D199E"/>
    <w:rsid w:val="004D1AA8"/>
    <w:rsid w:val="004D1FC6"/>
    <w:rsid w:val="004D21DE"/>
    <w:rsid w:val="004D26C7"/>
    <w:rsid w:val="004D2700"/>
    <w:rsid w:val="004D289B"/>
    <w:rsid w:val="004D28C5"/>
    <w:rsid w:val="004D2A83"/>
    <w:rsid w:val="004D2BFE"/>
    <w:rsid w:val="004D2F74"/>
    <w:rsid w:val="004D2F9B"/>
    <w:rsid w:val="004D3233"/>
    <w:rsid w:val="004D3294"/>
    <w:rsid w:val="004D346B"/>
    <w:rsid w:val="004D34CA"/>
    <w:rsid w:val="004D3EE4"/>
    <w:rsid w:val="004D3F34"/>
    <w:rsid w:val="004D40F6"/>
    <w:rsid w:val="004D411E"/>
    <w:rsid w:val="004D432F"/>
    <w:rsid w:val="004D44AD"/>
    <w:rsid w:val="004D4901"/>
    <w:rsid w:val="004D4C8D"/>
    <w:rsid w:val="004D4DCA"/>
    <w:rsid w:val="004D4EB8"/>
    <w:rsid w:val="004D4F1F"/>
    <w:rsid w:val="004D4F36"/>
    <w:rsid w:val="004D5460"/>
    <w:rsid w:val="004D557A"/>
    <w:rsid w:val="004D563A"/>
    <w:rsid w:val="004D5739"/>
    <w:rsid w:val="004D6053"/>
    <w:rsid w:val="004D6233"/>
    <w:rsid w:val="004D627D"/>
    <w:rsid w:val="004D62F7"/>
    <w:rsid w:val="004D62FE"/>
    <w:rsid w:val="004D6469"/>
    <w:rsid w:val="004D6602"/>
    <w:rsid w:val="004D66D1"/>
    <w:rsid w:val="004D6816"/>
    <w:rsid w:val="004D686E"/>
    <w:rsid w:val="004D6AEA"/>
    <w:rsid w:val="004D6BE6"/>
    <w:rsid w:val="004D6C48"/>
    <w:rsid w:val="004D6EB2"/>
    <w:rsid w:val="004D7045"/>
    <w:rsid w:val="004D70BF"/>
    <w:rsid w:val="004D7122"/>
    <w:rsid w:val="004D72FF"/>
    <w:rsid w:val="004D7849"/>
    <w:rsid w:val="004D7905"/>
    <w:rsid w:val="004D7A0D"/>
    <w:rsid w:val="004D7BEC"/>
    <w:rsid w:val="004E013F"/>
    <w:rsid w:val="004E05F4"/>
    <w:rsid w:val="004E077E"/>
    <w:rsid w:val="004E0B08"/>
    <w:rsid w:val="004E1402"/>
    <w:rsid w:val="004E19C2"/>
    <w:rsid w:val="004E2023"/>
    <w:rsid w:val="004E224F"/>
    <w:rsid w:val="004E2568"/>
    <w:rsid w:val="004E26B4"/>
    <w:rsid w:val="004E26F3"/>
    <w:rsid w:val="004E2952"/>
    <w:rsid w:val="004E296B"/>
    <w:rsid w:val="004E2D37"/>
    <w:rsid w:val="004E2DA0"/>
    <w:rsid w:val="004E2DB9"/>
    <w:rsid w:val="004E2E10"/>
    <w:rsid w:val="004E33F3"/>
    <w:rsid w:val="004E3404"/>
    <w:rsid w:val="004E34F5"/>
    <w:rsid w:val="004E35DC"/>
    <w:rsid w:val="004E3639"/>
    <w:rsid w:val="004E3C86"/>
    <w:rsid w:val="004E3DC1"/>
    <w:rsid w:val="004E3E83"/>
    <w:rsid w:val="004E3ECC"/>
    <w:rsid w:val="004E404E"/>
    <w:rsid w:val="004E4160"/>
    <w:rsid w:val="004E4208"/>
    <w:rsid w:val="004E4244"/>
    <w:rsid w:val="004E4481"/>
    <w:rsid w:val="004E44D5"/>
    <w:rsid w:val="004E458C"/>
    <w:rsid w:val="004E4D12"/>
    <w:rsid w:val="004E50A2"/>
    <w:rsid w:val="004E5102"/>
    <w:rsid w:val="004E52DC"/>
    <w:rsid w:val="004E5407"/>
    <w:rsid w:val="004E55CB"/>
    <w:rsid w:val="004E584F"/>
    <w:rsid w:val="004E5A2E"/>
    <w:rsid w:val="004E5A7E"/>
    <w:rsid w:val="004E5EA3"/>
    <w:rsid w:val="004E6082"/>
    <w:rsid w:val="004E6411"/>
    <w:rsid w:val="004E6470"/>
    <w:rsid w:val="004E6A8A"/>
    <w:rsid w:val="004E6CA5"/>
    <w:rsid w:val="004E6D2A"/>
    <w:rsid w:val="004E6F93"/>
    <w:rsid w:val="004E713A"/>
    <w:rsid w:val="004E720A"/>
    <w:rsid w:val="004E7633"/>
    <w:rsid w:val="004E774E"/>
    <w:rsid w:val="004E78AD"/>
    <w:rsid w:val="004E7A81"/>
    <w:rsid w:val="004E7BBE"/>
    <w:rsid w:val="004E7CF4"/>
    <w:rsid w:val="004E7DFB"/>
    <w:rsid w:val="004E7FFB"/>
    <w:rsid w:val="004F0037"/>
    <w:rsid w:val="004F01C5"/>
    <w:rsid w:val="004F01CC"/>
    <w:rsid w:val="004F0264"/>
    <w:rsid w:val="004F0429"/>
    <w:rsid w:val="004F0592"/>
    <w:rsid w:val="004F062D"/>
    <w:rsid w:val="004F0738"/>
    <w:rsid w:val="004F0E57"/>
    <w:rsid w:val="004F0EFF"/>
    <w:rsid w:val="004F0F2D"/>
    <w:rsid w:val="004F1911"/>
    <w:rsid w:val="004F1975"/>
    <w:rsid w:val="004F1CE4"/>
    <w:rsid w:val="004F2176"/>
    <w:rsid w:val="004F24C2"/>
    <w:rsid w:val="004F250C"/>
    <w:rsid w:val="004F2AD1"/>
    <w:rsid w:val="004F2D34"/>
    <w:rsid w:val="004F31C7"/>
    <w:rsid w:val="004F365D"/>
    <w:rsid w:val="004F38CE"/>
    <w:rsid w:val="004F39D7"/>
    <w:rsid w:val="004F3E69"/>
    <w:rsid w:val="004F3ED5"/>
    <w:rsid w:val="004F40D7"/>
    <w:rsid w:val="004F4107"/>
    <w:rsid w:val="004F42D5"/>
    <w:rsid w:val="004F4BE6"/>
    <w:rsid w:val="004F4F32"/>
    <w:rsid w:val="004F52B3"/>
    <w:rsid w:val="004F5464"/>
    <w:rsid w:val="004F59B3"/>
    <w:rsid w:val="004F59B4"/>
    <w:rsid w:val="004F5B5B"/>
    <w:rsid w:val="004F5D31"/>
    <w:rsid w:val="004F5F54"/>
    <w:rsid w:val="004F625B"/>
    <w:rsid w:val="004F62D4"/>
    <w:rsid w:val="004F62E2"/>
    <w:rsid w:val="004F6507"/>
    <w:rsid w:val="004F6632"/>
    <w:rsid w:val="004F667D"/>
    <w:rsid w:val="004F669C"/>
    <w:rsid w:val="004F69A6"/>
    <w:rsid w:val="004F6A01"/>
    <w:rsid w:val="004F6AF4"/>
    <w:rsid w:val="004F792B"/>
    <w:rsid w:val="004F79C7"/>
    <w:rsid w:val="004F7A03"/>
    <w:rsid w:val="004F7B60"/>
    <w:rsid w:val="004F7F4A"/>
    <w:rsid w:val="004F7F8D"/>
    <w:rsid w:val="00500077"/>
    <w:rsid w:val="005000F8"/>
    <w:rsid w:val="0050061D"/>
    <w:rsid w:val="00500716"/>
    <w:rsid w:val="00500C93"/>
    <w:rsid w:val="00500D45"/>
    <w:rsid w:val="00500E9B"/>
    <w:rsid w:val="00501350"/>
    <w:rsid w:val="005017DA"/>
    <w:rsid w:val="00501932"/>
    <w:rsid w:val="00501AB6"/>
    <w:rsid w:val="00501B22"/>
    <w:rsid w:val="00501B3A"/>
    <w:rsid w:val="00502032"/>
    <w:rsid w:val="00502119"/>
    <w:rsid w:val="0050241C"/>
    <w:rsid w:val="0050288D"/>
    <w:rsid w:val="00502A4A"/>
    <w:rsid w:val="00502C17"/>
    <w:rsid w:val="00502D39"/>
    <w:rsid w:val="00502F2C"/>
    <w:rsid w:val="005030C8"/>
    <w:rsid w:val="0050328D"/>
    <w:rsid w:val="0050340A"/>
    <w:rsid w:val="00503645"/>
    <w:rsid w:val="00503742"/>
    <w:rsid w:val="00503819"/>
    <w:rsid w:val="0050381D"/>
    <w:rsid w:val="00503BBE"/>
    <w:rsid w:val="00503E20"/>
    <w:rsid w:val="0050474B"/>
    <w:rsid w:val="00504798"/>
    <w:rsid w:val="00504870"/>
    <w:rsid w:val="00504881"/>
    <w:rsid w:val="00504D13"/>
    <w:rsid w:val="00504D28"/>
    <w:rsid w:val="0050507D"/>
    <w:rsid w:val="005050C1"/>
    <w:rsid w:val="00505546"/>
    <w:rsid w:val="0050577E"/>
    <w:rsid w:val="005059E3"/>
    <w:rsid w:val="00505B18"/>
    <w:rsid w:val="00505BA8"/>
    <w:rsid w:val="0050606C"/>
    <w:rsid w:val="00506155"/>
    <w:rsid w:val="005062E8"/>
    <w:rsid w:val="005063A8"/>
    <w:rsid w:val="005063FE"/>
    <w:rsid w:val="00506BFB"/>
    <w:rsid w:val="0050765B"/>
    <w:rsid w:val="005076EE"/>
    <w:rsid w:val="0050777D"/>
    <w:rsid w:val="00507987"/>
    <w:rsid w:val="00507A98"/>
    <w:rsid w:val="00507B1A"/>
    <w:rsid w:val="00507C08"/>
    <w:rsid w:val="005106D0"/>
    <w:rsid w:val="00511100"/>
    <w:rsid w:val="0051147D"/>
    <w:rsid w:val="00511AA0"/>
    <w:rsid w:val="00511C25"/>
    <w:rsid w:val="00511FE4"/>
    <w:rsid w:val="0051240C"/>
    <w:rsid w:val="00512566"/>
    <w:rsid w:val="00512764"/>
    <w:rsid w:val="0051299A"/>
    <w:rsid w:val="00512C32"/>
    <w:rsid w:val="00512C95"/>
    <w:rsid w:val="00512E45"/>
    <w:rsid w:val="005131A4"/>
    <w:rsid w:val="00513287"/>
    <w:rsid w:val="0051371D"/>
    <w:rsid w:val="00513A2A"/>
    <w:rsid w:val="00513D29"/>
    <w:rsid w:val="005143F8"/>
    <w:rsid w:val="005147F1"/>
    <w:rsid w:val="005149AE"/>
    <w:rsid w:val="00514A54"/>
    <w:rsid w:val="00515114"/>
    <w:rsid w:val="0051540A"/>
    <w:rsid w:val="0051548D"/>
    <w:rsid w:val="00515A7A"/>
    <w:rsid w:val="00515C44"/>
    <w:rsid w:val="00515E04"/>
    <w:rsid w:val="005162D6"/>
    <w:rsid w:val="005164BD"/>
    <w:rsid w:val="0051652C"/>
    <w:rsid w:val="00516719"/>
    <w:rsid w:val="00516CD2"/>
    <w:rsid w:val="0051747E"/>
    <w:rsid w:val="00517691"/>
    <w:rsid w:val="00517A36"/>
    <w:rsid w:val="0052058F"/>
    <w:rsid w:val="00520C85"/>
    <w:rsid w:val="00520DDB"/>
    <w:rsid w:val="00520E78"/>
    <w:rsid w:val="00521252"/>
    <w:rsid w:val="005212BE"/>
    <w:rsid w:val="00521398"/>
    <w:rsid w:val="00521600"/>
    <w:rsid w:val="0052182C"/>
    <w:rsid w:val="00521B04"/>
    <w:rsid w:val="00521C56"/>
    <w:rsid w:val="00521D2E"/>
    <w:rsid w:val="00521DD3"/>
    <w:rsid w:val="00521E0E"/>
    <w:rsid w:val="005224E4"/>
    <w:rsid w:val="0052262F"/>
    <w:rsid w:val="005229AA"/>
    <w:rsid w:val="00522B52"/>
    <w:rsid w:val="00522E91"/>
    <w:rsid w:val="00522F88"/>
    <w:rsid w:val="00523067"/>
    <w:rsid w:val="00523136"/>
    <w:rsid w:val="0052323A"/>
    <w:rsid w:val="005234ED"/>
    <w:rsid w:val="0052351B"/>
    <w:rsid w:val="00523589"/>
    <w:rsid w:val="005235A8"/>
    <w:rsid w:val="00523A54"/>
    <w:rsid w:val="00523A7E"/>
    <w:rsid w:val="00523C65"/>
    <w:rsid w:val="00523CA4"/>
    <w:rsid w:val="005241DA"/>
    <w:rsid w:val="00524382"/>
    <w:rsid w:val="00524492"/>
    <w:rsid w:val="005244E1"/>
    <w:rsid w:val="00524BA5"/>
    <w:rsid w:val="00524ED2"/>
    <w:rsid w:val="00524EE3"/>
    <w:rsid w:val="0052531B"/>
    <w:rsid w:val="00525394"/>
    <w:rsid w:val="005255D0"/>
    <w:rsid w:val="00526061"/>
    <w:rsid w:val="00526215"/>
    <w:rsid w:val="005268E2"/>
    <w:rsid w:val="005269E3"/>
    <w:rsid w:val="00526A05"/>
    <w:rsid w:val="00526B4D"/>
    <w:rsid w:val="00526DBB"/>
    <w:rsid w:val="00526DE9"/>
    <w:rsid w:val="00527149"/>
    <w:rsid w:val="00527481"/>
    <w:rsid w:val="005276BE"/>
    <w:rsid w:val="00527AAC"/>
    <w:rsid w:val="00527BF4"/>
    <w:rsid w:val="00527CB0"/>
    <w:rsid w:val="00527FE0"/>
    <w:rsid w:val="005301C2"/>
    <w:rsid w:val="005301FF"/>
    <w:rsid w:val="00530247"/>
    <w:rsid w:val="00530C84"/>
    <w:rsid w:val="00530D8F"/>
    <w:rsid w:val="00530E73"/>
    <w:rsid w:val="0053115F"/>
    <w:rsid w:val="00531AC3"/>
    <w:rsid w:val="00531C19"/>
    <w:rsid w:val="005320FE"/>
    <w:rsid w:val="0053210E"/>
    <w:rsid w:val="00532214"/>
    <w:rsid w:val="0053232E"/>
    <w:rsid w:val="00532366"/>
    <w:rsid w:val="0053242C"/>
    <w:rsid w:val="0053263A"/>
    <w:rsid w:val="00532687"/>
    <w:rsid w:val="005326B2"/>
    <w:rsid w:val="0053290D"/>
    <w:rsid w:val="00532A19"/>
    <w:rsid w:val="00532C72"/>
    <w:rsid w:val="00532ED1"/>
    <w:rsid w:val="00532F31"/>
    <w:rsid w:val="00532FB3"/>
    <w:rsid w:val="00533153"/>
    <w:rsid w:val="0053362D"/>
    <w:rsid w:val="0053374A"/>
    <w:rsid w:val="00533806"/>
    <w:rsid w:val="00533B14"/>
    <w:rsid w:val="005340BA"/>
    <w:rsid w:val="00534252"/>
    <w:rsid w:val="0053455E"/>
    <w:rsid w:val="005346A7"/>
    <w:rsid w:val="00534D19"/>
    <w:rsid w:val="00534DB9"/>
    <w:rsid w:val="00534DF3"/>
    <w:rsid w:val="00534E03"/>
    <w:rsid w:val="005350C4"/>
    <w:rsid w:val="005352AD"/>
    <w:rsid w:val="00535321"/>
    <w:rsid w:val="00535380"/>
    <w:rsid w:val="005353F6"/>
    <w:rsid w:val="00535430"/>
    <w:rsid w:val="005356BD"/>
    <w:rsid w:val="0053598D"/>
    <w:rsid w:val="00535A4A"/>
    <w:rsid w:val="00535DB5"/>
    <w:rsid w:val="00535DDD"/>
    <w:rsid w:val="00536073"/>
    <w:rsid w:val="0053630F"/>
    <w:rsid w:val="00536D62"/>
    <w:rsid w:val="00536DCD"/>
    <w:rsid w:val="00537487"/>
    <w:rsid w:val="00537622"/>
    <w:rsid w:val="0054048D"/>
    <w:rsid w:val="00540776"/>
    <w:rsid w:val="00540789"/>
    <w:rsid w:val="00540865"/>
    <w:rsid w:val="005409DC"/>
    <w:rsid w:val="00540A3C"/>
    <w:rsid w:val="00540CF9"/>
    <w:rsid w:val="00540F2F"/>
    <w:rsid w:val="005410E6"/>
    <w:rsid w:val="005412B0"/>
    <w:rsid w:val="005412D9"/>
    <w:rsid w:val="005414ED"/>
    <w:rsid w:val="0054162D"/>
    <w:rsid w:val="00541929"/>
    <w:rsid w:val="005419B9"/>
    <w:rsid w:val="00541C5A"/>
    <w:rsid w:val="00541D4A"/>
    <w:rsid w:val="00542087"/>
    <w:rsid w:val="005422AE"/>
    <w:rsid w:val="005426C2"/>
    <w:rsid w:val="00542B9B"/>
    <w:rsid w:val="00542BFE"/>
    <w:rsid w:val="00542C54"/>
    <w:rsid w:val="00542EF5"/>
    <w:rsid w:val="00542F8D"/>
    <w:rsid w:val="0054302B"/>
    <w:rsid w:val="00543241"/>
    <w:rsid w:val="0054326E"/>
    <w:rsid w:val="0054346C"/>
    <w:rsid w:val="005435D4"/>
    <w:rsid w:val="005437D1"/>
    <w:rsid w:val="00543B8A"/>
    <w:rsid w:val="0054400B"/>
    <w:rsid w:val="005445FD"/>
    <w:rsid w:val="005446D2"/>
    <w:rsid w:val="00544BD3"/>
    <w:rsid w:val="00544CF4"/>
    <w:rsid w:val="00544E2C"/>
    <w:rsid w:val="00544E8E"/>
    <w:rsid w:val="00544ECE"/>
    <w:rsid w:val="0054555F"/>
    <w:rsid w:val="00545746"/>
    <w:rsid w:val="00545A35"/>
    <w:rsid w:val="00545BF8"/>
    <w:rsid w:val="00546038"/>
    <w:rsid w:val="0054668F"/>
    <w:rsid w:val="00546793"/>
    <w:rsid w:val="00546881"/>
    <w:rsid w:val="005468C0"/>
    <w:rsid w:val="00546909"/>
    <w:rsid w:val="00546A7C"/>
    <w:rsid w:val="00546CAD"/>
    <w:rsid w:val="00546CFF"/>
    <w:rsid w:val="00546DF1"/>
    <w:rsid w:val="00547017"/>
    <w:rsid w:val="005470B3"/>
    <w:rsid w:val="00547224"/>
    <w:rsid w:val="00547306"/>
    <w:rsid w:val="00547842"/>
    <w:rsid w:val="0054797B"/>
    <w:rsid w:val="00547D59"/>
    <w:rsid w:val="00547E51"/>
    <w:rsid w:val="00547EE2"/>
    <w:rsid w:val="00547F17"/>
    <w:rsid w:val="00547F7F"/>
    <w:rsid w:val="00550090"/>
    <w:rsid w:val="00550790"/>
    <w:rsid w:val="00550818"/>
    <w:rsid w:val="00550B42"/>
    <w:rsid w:val="00550C2D"/>
    <w:rsid w:val="00550E65"/>
    <w:rsid w:val="00550F48"/>
    <w:rsid w:val="0055108C"/>
    <w:rsid w:val="0055133D"/>
    <w:rsid w:val="0055196E"/>
    <w:rsid w:val="00551C3C"/>
    <w:rsid w:val="00551DA0"/>
    <w:rsid w:val="00551F9D"/>
    <w:rsid w:val="00552038"/>
    <w:rsid w:val="0055206F"/>
    <w:rsid w:val="005521CF"/>
    <w:rsid w:val="00552245"/>
    <w:rsid w:val="0055237D"/>
    <w:rsid w:val="00552A82"/>
    <w:rsid w:val="00552C2F"/>
    <w:rsid w:val="00552E6D"/>
    <w:rsid w:val="00553116"/>
    <w:rsid w:val="00553284"/>
    <w:rsid w:val="005532BD"/>
    <w:rsid w:val="005534A5"/>
    <w:rsid w:val="00553888"/>
    <w:rsid w:val="005538A6"/>
    <w:rsid w:val="005539A1"/>
    <w:rsid w:val="00553C2C"/>
    <w:rsid w:val="00553FCC"/>
    <w:rsid w:val="00554406"/>
    <w:rsid w:val="0055459B"/>
    <w:rsid w:val="0055477E"/>
    <w:rsid w:val="00554799"/>
    <w:rsid w:val="0055492C"/>
    <w:rsid w:val="00554C02"/>
    <w:rsid w:val="00554F30"/>
    <w:rsid w:val="00555037"/>
    <w:rsid w:val="0055542C"/>
    <w:rsid w:val="0055543D"/>
    <w:rsid w:val="0055593F"/>
    <w:rsid w:val="00555BD1"/>
    <w:rsid w:val="00556094"/>
    <w:rsid w:val="005562FC"/>
    <w:rsid w:val="00556435"/>
    <w:rsid w:val="00556618"/>
    <w:rsid w:val="005566D3"/>
    <w:rsid w:val="00556CFC"/>
    <w:rsid w:val="00556D99"/>
    <w:rsid w:val="00556E22"/>
    <w:rsid w:val="00556FF8"/>
    <w:rsid w:val="005572E0"/>
    <w:rsid w:val="00557492"/>
    <w:rsid w:val="00557537"/>
    <w:rsid w:val="005576DA"/>
    <w:rsid w:val="0055777E"/>
    <w:rsid w:val="00557785"/>
    <w:rsid w:val="0055790C"/>
    <w:rsid w:val="00557A81"/>
    <w:rsid w:val="00557B4B"/>
    <w:rsid w:val="00557E8B"/>
    <w:rsid w:val="00560074"/>
    <w:rsid w:val="0056031E"/>
    <w:rsid w:val="005604EE"/>
    <w:rsid w:val="0056058A"/>
    <w:rsid w:val="00560859"/>
    <w:rsid w:val="00560D4E"/>
    <w:rsid w:val="00560E4D"/>
    <w:rsid w:val="00560EEC"/>
    <w:rsid w:val="0056129C"/>
    <w:rsid w:val="00561353"/>
    <w:rsid w:val="005615DD"/>
    <w:rsid w:val="00561739"/>
    <w:rsid w:val="00561A15"/>
    <w:rsid w:val="00561C54"/>
    <w:rsid w:val="00561D1B"/>
    <w:rsid w:val="005624C3"/>
    <w:rsid w:val="005628EC"/>
    <w:rsid w:val="00562D9C"/>
    <w:rsid w:val="00562EEF"/>
    <w:rsid w:val="00562F47"/>
    <w:rsid w:val="005631C4"/>
    <w:rsid w:val="005634B9"/>
    <w:rsid w:val="00563A50"/>
    <w:rsid w:val="00563AE8"/>
    <w:rsid w:val="00563DAA"/>
    <w:rsid w:val="0056403E"/>
    <w:rsid w:val="005641B0"/>
    <w:rsid w:val="005642E6"/>
    <w:rsid w:val="0056431A"/>
    <w:rsid w:val="00564342"/>
    <w:rsid w:val="00564D32"/>
    <w:rsid w:val="00565263"/>
    <w:rsid w:val="005656DE"/>
    <w:rsid w:val="00565885"/>
    <w:rsid w:val="00565BE2"/>
    <w:rsid w:val="00565C28"/>
    <w:rsid w:val="00565C72"/>
    <w:rsid w:val="005664FC"/>
    <w:rsid w:val="00566B3B"/>
    <w:rsid w:val="00567548"/>
    <w:rsid w:val="00567682"/>
    <w:rsid w:val="005677F9"/>
    <w:rsid w:val="005678A7"/>
    <w:rsid w:val="00567A7B"/>
    <w:rsid w:val="00567ADF"/>
    <w:rsid w:val="00570874"/>
    <w:rsid w:val="00570C23"/>
    <w:rsid w:val="00570CCC"/>
    <w:rsid w:val="00570D12"/>
    <w:rsid w:val="00571423"/>
    <w:rsid w:val="00571791"/>
    <w:rsid w:val="00571C19"/>
    <w:rsid w:val="0057234E"/>
    <w:rsid w:val="00572440"/>
    <w:rsid w:val="005725E5"/>
    <w:rsid w:val="00572723"/>
    <w:rsid w:val="00572994"/>
    <w:rsid w:val="00572BE2"/>
    <w:rsid w:val="00572E6E"/>
    <w:rsid w:val="00573525"/>
    <w:rsid w:val="005735E0"/>
    <w:rsid w:val="005737E4"/>
    <w:rsid w:val="00573AE3"/>
    <w:rsid w:val="00573C08"/>
    <w:rsid w:val="00574297"/>
    <w:rsid w:val="00574370"/>
    <w:rsid w:val="00574733"/>
    <w:rsid w:val="005747E9"/>
    <w:rsid w:val="005748D2"/>
    <w:rsid w:val="00574A76"/>
    <w:rsid w:val="00574E47"/>
    <w:rsid w:val="0057503E"/>
    <w:rsid w:val="00575115"/>
    <w:rsid w:val="00575184"/>
    <w:rsid w:val="005751DB"/>
    <w:rsid w:val="005752D3"/>
    <w:rsid w:val="00575393"/>
    <w:rsid w:val="005753D4"/>
    <w:rsid w:val="005754CA"/>
    <w:rsid w:val="0057558E"/>
    <w:rsid w:val="00575820"/>
    <w:rsid w:val="0057586B"/>
    <w:rsid w:val="00575E50"/>
    <w:rsid w:val="00575F83"/>
    <w:rsid w:val="00575FFD"/>
    <w:rsid w:val="005763AF"/>
    <w:rsid w:val="0057672B"/>
    <w:rsid w:val="00576828"/>
    <w:rsid w:val="005769A8"/>
    <w:rsid w:val="00576BE0"/>
    <w:rsid w:val="00576BEF"/>
    <w:rsid w:val="00576C4F"/>
    <w:rsid w:val="00576D88"/>
    <w:rsid w:val="0057704A"/>
    <w:rsid w:val="0057726B"/>
    <w:rsid w:val="00577595"/>
    <w:rsid w:val="00577614"/>
    <w:rsid w:val="0057787C"/>
    <w:rsid w:val="005778D3"/>
    <w:rsid w:val="00577949"/>
    <w:rsid w:val="00577957"/>
    <w:rsid w:val="0057797C"/>
    <w:rsid w:val="00577DD8"/>
    <w:rsid w:val="00577E6B"/>
    <w:rsid w:val="005800C0"/>
    <w:rsid w:val="0058016B"/>
    <w:rsid w:val="0058028A"/>
    <w:rsid w:val="0058036A"/>
    <w:rsid w:val="00580370"/>
    <w:rsid w:val="005805AA"/>
    <w:rsid w:val="00580885"/>
    <w:rsid w:val="00580EDF"/>
    <w:rsid w:val="00580F04"/>
    <w:rsid w:val="0058139D"/>
    <w:rsid w:val="005814DB"/>
    <w:rsid w:val="00581A8C"/>
    <w:rsid w:val="00581AC1"/>
    <w:rsid w:val="00582553"/>
    <w:rsid w:val="005826D8"/>
    <w:rsid w:val="00582838"/>
    <w:rsid w:val="005828DA"/>
    <w:rsid w:val="005830E9"/>
    <w:rsid w:val="0058349F"/>
    <w:rsid w:val="00583A5C"/>
    <w:rsid w:val="00583C98"/>
    <w:rsid w:val="00584025"/>
    <w:rsid w:val="0058480C"/>
    <w:rsid w:val="005848C0"/>
    <w:rsid w:val="00584926"/>
    <w:rsid w:val="005849F7"/>
    <w:rsid w:val="00584A79"/>
    <w:rsid w:val="00585070"/>
    <w:rsid w:val="00585510"/>
    <w:rsid w:val="005857BF"/>
    <w:rsid w:val="00586010"/>
    <w:rsid w:val="00586094"/>
    <w:rsid w:val="0058631A"/>
    <w:rsid w:val="0058651F"/>
    <w:rsid w:val="00586600"/>
    <w:rsid w:val="005866A8"/>
    <w:rsid w:val="005867DD"/>
    <w:rsid w:val="00586851"/>
    <w:rsid w:val="005868D3"/>
    <w:rsid w:val="00586FD0"/>
    <w:rsid w:val="00587087"/>
    <w:rsid w:val="005873EC"/>
    <w:rsid w:val="005874ED"/>
    <w:rsid w:val="00587849"/>
    <w:rsid w:val="0058799B"/>
    <w:rsid w:val="00587AA4"/>
    <w:rsid w:val="00587B53"/>
    <w:rsid w:val="00590045"/>
    <w:rsid w:val="00590345"/>
    <w:rsid w:val="0059040B"/>
    <w:rsid w:val="00590AD9"/>
    <w:rsid w:val="00590B1F"/>
    <w:rsid w:val="00590FA0"/>
    <w:rsid w:val="00590FF2"/>
    <w:rsid w:val="00591241"/>
    <w:rsid w:val="00591E38"/>
    <w:rsid w:val="005920A8"/>
    <w:rsid w:val="00592193"/>
    <w:rsid w:val="005923FA"/>
    <w:rsid w:val="0059259D"/>
    <w:rsid w:val="005925CA"/>
    <w:rsid w:val="005926EA"/>
    <w:rsid w:val="00592904"/>
    <w:rsid w:val="00592C19"/>
    <w:rsid w:val="00592C3D"/>
    <w:rsid w:val="00592C76"/>
    <w:rsid w:val="00592CE5"/>
    <w:rsid w:val="00592E19"/>
    <w:rsid w:val="00592F8F"/>
    <w:rsid w:val="00593730"/>
    <w:rsid w:val="0059381D"/>
    <w:rsid w:val="0059388C"/>
    <w:rsid w:val="00593997"/>
    <w:rsid w:val="00593C86"/>
    <w:rsid w:val="00593CBE"/>
    <w:rsid w:val="00593D08"/>
    <w:rsid w:val="00593F64"/>
    <w:rsid w:val="00593FF3"/>
    <w:rsid w:val="005940E5"/>
    <w:rsid w:val="00594221"/>
    <w:rsid w:val="005946A8"/>
    <w:rsid w:val="00594A2A"/>
    <w:rsid w:val="00594ACA"/>
    <w:rsid w:val="00594C3E"/>
    <w:rsid w:val="00594CA4"/>
    <w:rsid w:val="00594F37"/>
    <w:rsid w:val="00595358"/>
    <w:rsid w:val="0059535C"/>
    <w:rsid w:val="005953C1"/>
    <w:rsid w:val="005958A5"/>
    <w:rsid w:val="005958E9"/>
    <w:rsid w:val="005958F6"/>
    <w:rsid w:val="00595925"/>
    <w:rsid w:val="00595A82"/>
    <w:rsid w:val="0059656C"/>
    <w:rsid w:val="005965AC"/>
    <w:rsid w:val="0059667C"/>
    <w:rsid w:val="005969CA"/>
    <w:rsid w:val="005972DD"/>
    <w:rsid w:val="005972F2"/>
    <w:rsid w:val="00597A89"/>
    <w:rsid w:val="00597B21"/>
    <w:rsid w:val="00597F47"/>
    <w:rsid w:val="005A0021"/>
    <w:rsid w:val="005A0081"/>
    <w:rsid w:val="005A0310"/>
    <w:rsid w:val="005A03AD"/>
    <w:rsid w:val="005A0AE5"/>
    <w:rsid w:val="005A0D26"/>
    <w:rsid w:val="005A1034"/>
    <w:rsid w:val="005A1FA7"/>
    <w:rsid w:val="005A21CD"/>
    <w:rsid w:val="005A254B"/>
    <w:rsid w:val="005A257B"/>
    <w:rsid w:val="005A2670"/>
    <w:rsid w:val="005A285C"/>
    <w:rsid w:val="005A2A49"/>
    <w:rsid w:val="005A2CF7"/>
    <w:rsid w:val="005A3079"/>
    <w:rsid w:val="005A3087"/>
    <w:rsid w:val="005A31F4"/>
    <w:rsid w:val="005A329A"/>
    <w:rsid w:val="005A38A7"/>
    <w:rsid w:val="005A39D2"/>
    <w:rsid w:val="005A3B3F"/>
    <w:rsid w:val="005A416F"/>
    <w:rsid w:val="005A4A63"/>
    <w:rsid w:val="005A4D5C"/>
    <w:rsid w:val="005A58F2"/>
    <w:rsid w:val="005A5CD6"/>
    <w:rsid w:val="005A5ED9"/>
    <w:rsid w:val="005A5F7E"/>
    <w:rsid w:val="005A5FCA"/>
    <w:rsid w:val="005A6071"/>
    <w:rsid w:val="005A622F"/>
    <w:rsid w:val="005A6280"/>
    <w:rsid w:val="005A6565"/>
    <w:rsid w:val="005A65A1"/>
    <w:rsid w:val="005A668E"/>
    <w:rsid w:val="005A696B"/>
    <w:rsid w:val="005A6A6F"/>
    <w:rsid w:val="005A6B5A"/>
    <w:rsid w:val="005A6C92"/>
    <w:rsid w:val="005A75E1"/>
    <w:rsid w:val="005A7C3E"/>
    <w:rsid w:val="005B028C"/>
    <w:rsid w:val="005B09C6"/>
    <w:rsid w:val="005B0AED"/>
    <w:rsid w:val="005B0C0A"/>
    <w:rsid w:val="005B0C3C"/>
    <w:rsid w:val="005B0CF8"/>
    <w:rsid w:val="005B0F8A"/>
    <w:rsid w:val="005B11C7"/>
    <w:rsid w:val="005B16F1"/>
    <w:rsid w:val="005B1CA5"/>
    <w:rsid w:val="005B28FF"/>
    <w:rsid w:val="005B2F21"/>
    <w:rsid w:val="005B32FD"/>
    <w:rsid w:val="005B3415"/>
    <w:rsid w:val="005B3508"/>
    <w:rsid w:val="005B3547"/>
    <w:rsid w:val="005B37B3"/>
    <w:rsid w:val="005B38EA"/>
    <w:rsid w:val="005B397D"/>
    <w:rsid w:val="005B3B10"/>
    <w:rsid w:val="005B3B39"/>
    <w:rsid w:val="005B42D4"/>
    <w:rsid w:val="005B4365"/>
    <w:rsid w:val="005B4708"/>
    <w:rsid w:val="005B494A"/>
    <w:rsid w:val="005B4973"/>
    <w:rsid w:val="005B4B84"/>
    <w:rsid w:val="005B4E06"/>
    <w:rsid w:val="005B4F1F"/>
    <w:rsid w:val="005B4FB0"/>
    <w:rsid w:val="005B52A2"/>
    <w:rsid w:val="005B63D3"/>
    <w:rsid w:val="005B660D"/>
    <w:rsid w:val="005B68DF"/>
    <w:rsid w:val="005B6B3D"/>
    <w:rsid w:val="005B71C5"/>
    <w:rsid w:val="005B7272"/>
    <w:rsid w:val="005B735B"/>
    <w:rsid w:val="005B743F"/>
    <w:rsid w:val="005B77EF"/>
    <w:rsid w:val="005B7833"/>
    <w:rsid w:val="005B7AFC"/>
    <w:rsid w:val="005B7BCA"/>
    <w:rsid w:val="005B7BEA"/>
    <w:rsid w:val="005B7CA2"/>
    <w:rsid w:val="005B7E42"/>
    <w:rsid w:val="005C0003"/>
    <w:rsid w:val="005C004D"/>
    <w:rsid w:val="005C041E"/>
    <w:rsid w:val="005C04B0"/>
    <w:rsid w:val="005C078C"/>
    <w:rsid w:val="005C09A9"/>
    <w:rsid w:val="005C0BE6"/>
    <w:rsid w:val="005C0EE7"/>
    <w:rsid w:val="005C10BE"/>
    <w:rsid w:val="005C1AD8"/>
    <w:rsid w:val="005C1C11"/>
    <w:rsid w:val="005C218B"/>
    <w:rsid w:val="005C227B"/>
    <w:rsid w:val="005C22AA"/>
    <w:rsid w:val="005C2307"/>
    <w:rsid w:val="005C23E2"/>
    <w:rsid w:val="005C248D"/>
    <w:rsid w:val="005C256E"/>
    <w:rsid w:val="005C261F"/>
    <w:rsid w:val="005C2687"/>
    <w:rsid w:val="005C2903"/>
    <w:rsid w:val="005C29B3"/>
    <w:rsid w:val="005C2B3D"/>
    <w:rsid w:val="005C2B7D"/>
    <w:rsid w:val="005C2C64"/>
    <w:rsid w:val="005C2CB1"/>
    <w:rsid w:val="005C2D39"/>
    <w:rsid w:val="005C2FB9"/>
    <w:rsid w:val="005C321B"/>
    <w:rsid w:val="005C3462"/>
    <w:rsid w:val="005C363C"/>
    <w:rsid w:val="005C367B"/>
    <w:rsid w:val="005C3AD0"/>
    <w:rsid w:val="005C3AE7"/>
    <w:rsid w:val="005C3C57"/>
    <w:rsid w:val="005C3FB1"/>
    <w:rsid w:val="005C4123"/>
    <w:rsid w:val="005C412C"/>
    <w:rsid w:val="005C42AB"/>
    <w:rsid w:val="005C4B13"/>
    <w:rsid w:val="005C4C83"/>
    <w:rsid w:val="005C4FAC"/>
    <w:rsid w:val="005C4FC6"/>
    <w:rsid w:val="005C5056"/>
    <w:rsid w:val="005C5869"/>
    <w:rsid w:val="005C5D0D"/>
    <w:rsid w:val="005C5FDA"/>
    <w:rsid w:val="005C6282"/>
    <w:rsid w:val="005C6F92"/>
    <w:rsid w:val="005C791E"/>
    <w:rsid w:val="005C7B9F"/>
    <w:rsid w:val="005C7E6B"/>
    <w:rsid w:val="005D028E"/>
    <w:rsid w:val="005D03F9"/>
    <w:rsid w:val="005D055D"/>
    <w:rsid w:val="005D0754"/>
    <w:rsid w:val="005D0773"/>
    <w:rsid w:val="005D07DD"/>
    <w:rsid w:val="005D085A"/>
    <w:rsid w:val="005D0CBF"/>
    <w:rsid w:val="005D0D4F"/>
    <w:rsid w:val="005D0DB7"/>
    <w:rsid w:val="005D0EC0"/>
    <w:rsid w:val="005D108C"/>
    <w:rsid w:val="005D10E3"/>
    <w:rsid w:val="005D17A2"/>
    <w:rsid w:val="005D1A3B"/>
    <w:rsid w:val="005D1D82"/>
    <w:rsid w:val="005D203C"/>
    <w:rsid w:val="005D21BD"/>
    <w:rsid w:val="005D26F4"/>
    <w:rsid w:val="005D28CB"/>
    <w:rsid w:val="005D2C1E"/>
    <w:rsid w:val="005D2FBD"/>
    <w:rsid w:val="005D311E"/>
    <w:rsid w:val="005D32C9"/>
    <w:rsid w:val="005D339A"/>
    <w:rsid w:val="005D3D42"/>
    <w:rsid w:val="005D3DE5"/>
    <w:rsid w:val="005D40DD"/>
    <w:rsid w:val="005D42BB"/>
    <w:rsid w:val="005D4430"/>
    <w:rsid w:val="005D483F"/>
    <w:rsid w:val="005D4868"/>
    <w:rsid w:val="005D4FA2"/>
    <w:rsid w:val="005D532A"/>
    <w:rsid w:val="005D552C"/>
    <w:rsid w:val="005D5813"/>
    <w:rsid w:val="005D59CF"/>
    <w:rsid w:val="005D5AC9"/>
    <w:rsid w:val="005D5B13"/>
    <w:rsid w:val="005D5BC7"/>
    <w:rsid w:val="005D5D2E"/>
    <w:rsid w:val="005D5DBA"/>
    <w:rsid w:val="005D5E0F"/>
    <w:rsid w:val="005D5EFE"/>
    <w:rsid w:val="005D60BA"/>
    <w:rsid w:val="005D61E4"/>
    <w:rsid w:val="005D6439"/>
    <w:rsid w:val="005D6528"/>
    <w:rsid w:val="005D6792"/>
    <w:rsid w:val="005D6E01"/>
    <w:rsid w:val="005D716F"/>
    <w:rsid w:val="005D7286"/>
    <w:rsid w:val="005D7412"/>
    <w:rsid w:val="005D75B9"/>
    <w:rsid w:val="005D78D6"/>
    <w:rsid w:val="005D78DA"/>
    <w:rsid w:val="005D79DB"/>
    <w:rsid w:val="005D7EDD"/>
    <w:rsid w:val="005D7F1F"/>
    <w:rsid w:val="005D7FBC"/>
    <w:rsid w:val="005D7FFB"/>
    <w:rsid w:val="005E0020"/>
    <w:rsid w:val="005E06DC"/>
    <w:rsid w:val="005E07E8"/>
    <w:rsid w:val="005E0CE0"/>
    <w:rsid w:val="005E19EC"/>
    <w:rsid w:val="005E1C72"/>
    <w:rsid w:val="005E1D64"/>
    <w:rsid w:val="005E1F1A"/>
    <w:rsid w:val="005E2054"/>
    <w:rsid w:val="005E2204"/>
    <w:rsid w:val="005E2414"/>
    <w:rsid w:val="005E260A"/>
    <w:rsid w:val="005E26BD"/>
    <w:rsid w:val="005E2B86"/>
    <w:rsid w:val="005E2D3A"/>
    <w:rsid w:val="005E32D1"/>
    <w:rsid w:val="005E368B"/>
    <w:rsid w:val="005E375E"/>
    <w:rsid w:val="005E3A38"/>
    <w:rsid w:val="005E3C5E"/>
    <w:rsid w:val="005E411F"/>
    <w:rsid w:val="005E421D"/>
    <w:rsid w:val="005E4222"/>
    <w:rsid w:val="005E45C9"/>
    <w:rsid w:val="005E4774"/>
    <w:rsid w:val="005E478C"/>
    <w:rsid w:val="005E4ADF"/>
    <w:rsid w:val="005E4F0F"/>
    <w:rsid w:val="005E5486"/>
    <w:rsid w:val="005E549D"/>
    <w:rsid w:val="005E55B7"/>
    <w:rsid w:val="005E59F3"/>
    <w:rsid w:val="005E5F39"/>
    <w:rsid w:val="005E6024"/>
    <w:rsid w:val="005E6091"/>
    <w:rsid w:val="005E643F"/>
    <w:rsid w:val="005E6CD4"/>
    <w:rsid w:val="005E6FE7"/>
    <w:rsid w:val="005E71EA"/>
    <w:rsid w:val="005E7256"/>
    <w:rsid w:val="005E7278"/>
    <w:rsid w:val="005E739A"/>
    <w:rsid w:val="005E7746"/>
    <w:rsid w:val="005E7A2E"/>
    <w:rsid w:val="005E7A99"/>
    <w:rsid w:val="005E7E78"/>
    <w:rsid w:val="005E7EC3"/>
    <w:rsid w:val="005E7F0B"/>
    <w:rsid w:val="005F06A2"/>
    <w:rsid w:val="005F0869"/>
    <w:rsid w:val="005F0AA0"/>
    <w:rsid w:val="005F0DC0"/>
    <w:rsid w:val="005F13D0"/>
    <w:rsid w:val="005F16C2"/>
    <w:rsid w:val="005F1938"/>
    <w:rsid w:val="005F1C3F"/>
    <w:rsid w:val="005F1C7C"/>
    <w:rsid w:val="005F1D09"/>
    <w:rsid w:val="005F2395"/>
    <w:rsid w:val="005F23CF"/>
    <w:rsid w:val="005F2453"/>
    <w:rsid w:val="005F257C"/>
    <w:rsid w:val="005F25F4"/>
    <w:rsid w:val="005F28C9"/>
    <w:rsid w:val="005F29CC"/>
    <w:rsid w:val="005F2B5F"/>
    <w:rsid w:val="005F2F7F"/>
    <w:rsid w:val="005F2F97"/>
    <w:rsid w:val="005F32BC"/>
    <w:rsid w:val="005F3488"/>
    <w:rsid w:val="005F34FD"/>
    <w:rsid w:val="005F3711"/>
    <w:rsid w:val="005F3954"/>
    <w:rsid w:val="005F4167"/>
    <w:rsid w:val="005F4432"/>
    <w:rsid w:val="005F483B"/>
    <w:rsid w:val="005F49F6"/>
    <w:rsid w:val="005F4A5F"/>
    <w:rsid w:val="005F4A81"/>
    <w:rsid w:val="005F5242"/>
    <w:rsid w:val="005F5998"/>
    <w:rsid w:val="005F59B2"/>
    <w:rsid w:val="005F59F8"/>
    <w:rsid w:val="005F5C17"/>
    <w:rsid w:val="005F5C8F"/>
    <w:rsid w:val="005F6434"/>
    <w:rsid w:val="005F6738"/>
    <w:rsid w:val="005F6B95"/>
    <w:rsid w:val="005F6BF1"/>
    <w:rsid w:val="005F6DF9"/>
    <w:rsid w:val="005F6E5F"/>
    <w:rsid w:val="005F7253"/>
    <w:rsid w:val="005F72CF"/>
    <w:rsid w:val="005F72FB"/>
    <w:rsid w:val="005F73AB"/>
    <w:rsid w:val="005F75D6"/>
    <w:rsid w:val="005F76CA"/>
    <w:rsid w:val="005F7CD3"/>
    <w:rsid w:val="005F7F41"/>
    <w:rsid w:val="00600035"/>
    <w:rsid w:val="00600182"/>
    <w:rsid w:val="006003A5"/>
    <w:rsid w:val="006003B7"/>
    <w:rsid w:val="00600785"/>
    <w:rsid w:val="00600DE3"/>
    <w:rsid w:val="0060101C"/>
    <w:rsid w:val="00601168"/>
    <w:rsid w:val="00601174"/>
    <w:rsid w:val="006011A8"/>
    <w:rsid w:val="00601254"/>
    <w:rsid w:val="0060192A"/>
    <w:rsid w:val="00601B65"/>
    <w:rsid w:val="00601BE4"/>
    <w:rsid w:val="00601D5E"/>
    <w:rsid w:val="00601D88"/>
    <w:rsid w:val="006023B7"/>
    <w:rsid w:val="00602A8F"/>
    <w:rsid w:val="00602C8C"/>
    <w:rsid w:val="00602E2F"/>
    <w:rsid w:val="00602FAA"/>
    <w:rsid w:val="006031C6"/>
    <w:rsid w:val="0060321A"/>
    <w:rsid w:val="006032C5"/>
    <w:rsid w:val="006035A7"/>
    <w:rsid w:val="006035CB"/>
    <w:rsid w:val="00603628"/>
    <w:rsid w:val="0060396E"/>
    <w:rsid w:val="00603EC1"/>
    <w:rsid w:val="00603EEC"/>
    <w:rsid w:val="00603F92"/>
    <w:rsid w:val="00604030"/>
    <w:rsid w:val="0060403F"/>
    <w:rsid w:val="00604068"/>
    <w:rsid w:val="006046A1"/>
    <w:rsid w:val="006046ED"/>
    <w:rsid w:val="0060479F"/>
    <w:rsid w:val="00604E1D"/>
    <w:rsid w:val="00604E78"/>
    <w:rsid w:val="00605038"/>
    <w:rsid w:val="00605916"/>
    <w:rsid w:val="0060634D"/>
    <w:rsid w:val="00606366"/>
    <w:rsid w:val="006064DD"/>
    <w:rsid w:val="00606893"/>
    <w:rsid w:val="00606D21"/>
    <w:rsid w:val="00606F76"/>
    <w:rsid w:val="00607106"/>
    <w:rsid w:val="0060717B"/>
    <w:rsid w:val="0060728A"/>
    <w:rsid w:val="0060739B"/>
    <w:rsid w:val="006076DD"/>
    <w:rsid w:val="00607A12"/>
    <w:rsid w:val="00607B33"/>
    <w:rsid w:val="00607B90"/>
    <w:rsid w:val="00607FAE"/>
    <w:rsid w:val="0061003E"/>
    <w:rsid w:val="0061016A"/>
    <w:rsid w:val="00610227"/>
    <w:rsid w:val="00610291"/>
    <w:rsid w:val="0061034B"/>
    <w:rsid w:val="006111EF"/>
    <w:rsid w:val="00611875"/>
    <w:rsid w:val="006118DC"/>
    <w:rsid w:val="00611B5B"/>
    <w:rsid w:val="00611BF6"/>
    <w:rsid w:val="00611E30"/>
    <w:rsid w:val="00611F8B"/>
    <w:rsid w:val="006122CA"/>
    <w:rsid w:val="006122DA"/>
    <w:rsid w:val="006122E9"/>
    <w:rsid w:val="00612410"/>
    <w:rsid w:val="00612430"/>
    <w:rsid w:val="0061277E"/>
    <w:rsid w:val="006128A4"/>
    <w:rsid w:val="006128E3"/>
    <w:rsid w:val="00612C69"/>
    <w:rsid w:val="00613147"/>
    <w:rsid w:val="0061329C"/>
    <w:rsid w:val="0061351D"/>
    <w:rsid w:val="00613B8C"/>
    <w:rsid w:val="00613EEE"/>
    <w:rsid w:val="00614347"/>
    <w:rsid w:val="0061480B"/>
    <w:rsid w:val="00614B03"/>
    <w:rsid w:val="0061513D"/>
    <w:rsid w:val="00615431"/>
    <w:rsid w:val="0061572D"/>
    <w:rsid w:val="006157E5"/>
    <w:rsid w:val="006157EA"/>
    <w:rsid w:val="00615873"/>
    <w:rsid w:val="00615AA9"/>
    <w:rsid w:val="00615BD5"/>
    <w:rsid w:val="00616248"/>
    <w:rsid w:val="006163EC"/>
    <w:rsid w:val="00616411"/>
    <w:rsid w:val="00616797"/>
    <w:rsid w:val="006167EB"/>
    <w:rsid w:val="006168C6"/>
    <w:rsid w:val="00616A2B"/>
    <w:rsid w:val="00616D90"/>
    <w:rsid w:val="00616DB1"/>
    <w:rsid w:val="00616E56"/>
    <w:rsid w:val="006171E4"/>
    <w:rsid w:val="006178BD"/>
    <w:rsid w:val="00620255"/>
    <w:rsid w:val="0062034B"/>
    <w:rsid w:val="006203D8"/>
    <w:rsid w:val="00620502"/>
    <w:rsid w:val="00620745"/>
    <w:rsid w:val="00620AFB"/>
    <w:rsid w:val="00620B0B"/>
    <w:rsid w:val="00620EA0"/>
    <w:rsid w:val="00620FE4"/>
    <w:rsid w:val="0062140D"/>
    <w:rsid w:val="006215C0"/>
    <w:rsid w:val="00621600"/>
    <w:rsid w:val="006216E2"/>
    <w:rsid w:val="006216FD"/>
    <w:rsid w:val="00621903"/>
    <w:rsid w:val="00621E17"/>
    <w:rsid w:val="006224ED"/>
    <w:rsid w:val="0062289F"/>
    <w:rsid w:val="00622D5B"/>
    <w:rsid w:val="00622DA6"/>
    <w:rsid w:val="00622E03"/>
    <w:rsid w:val="0062351A"/>
    <w:rsid w:val="006235F0"/>
    <w:rsid w:val="0062375D"/>
    <w:rsid w:val="006238DD"/>
    <w:rsid w:val="00623DEF"/>
    <w:rsid w:val="00624097"/>
    <w:rsid w:val="0062465D"/>
    <w:rsid w:val="00624B06"/>
    <w:rsid w:val="00624BD8"/>
    <w:rsid w:val="006254CC"/>
    <w:rsid w:val="00625500"/>
    <w:rsid w:val="006255F1"/>
    <w:rsid w:val="006256E6"/>
    <w:rsid w:val="00625DC3"/>
    <w:rsid w:val="00625FE8"/>
    <w:rsid w:val="0062607B"/>
    <w:rsid w:val="0062661E"/>
    <w:rsid w:val="006267E4"/>
    <w:rsid w:val="00626B71"/>
    <w:rsid w:val="00626DFB"/>
    <w:rsid w:val="00626F5D"/>
    <w:rsid w:val="0062717F"/>
    <w:rsid w:val="00627198"/>
    <w:rsid w:val="006275E4"/>
    <w:rsid w:val="006277DA"/>
    <w:rsid w:val="00627842"/>
    <w:rsid w:val="00627AD6"/>
    <w:rsid w:val="00627D18"/>
    <w:rsid w:val="00627FCC"/>
    <w:rsid w:val="0063010E"/>
    <w:rsid w:val="006303D9"/>
    <w:rsid w:val="00630D70"/>
    <w:rsid w:val="006311D9"/>
    <w:rsid w:val="006314AA"/>
    <w:rsid w:val="00631AC6"/>
    <w:rsid w:val="00632246"/>
    <w:rsid w:val="00632577"/>
    <w:rsid w:val="00632641"/>
    <w:rsid w:val="006327EA"/>
    <w:rsid w:val="00632EFC"/>
    <w:rsid w:val="006330DF"/>
    <w:rsid w:val="00633272"/>
    <w:rsid w:val="006333AA"/>
    <w:rsid w:val="006333DA"/>
    <w:rsid w:val="00633848"/>
    <w:rsid w:val="006339CB"/>
    <w:rsid w:val="00633A9D"/>
    <w:rsid w:val="00633B7B"/>
    <w:rsid w:val="0063425B"/>
    <w:rsid w:val="006345DF"/>
    <w:rsid w:val="006348D4"/>
    <w:rsid w:val="00634B10"/>
    <w:rsid w:val="00634DF6"/>
    <w:rsid w:val="00634E76"/>
    <w:rsid w:val="006353A3"/>
    <w:rsid w:val="0063597C"/>
    <w:rsid w:val="00635AB5"/>
    <w:rsid w:val="00635E28"/>
    <w:rsid w:val="00636A3C"/>
    <w:rsid w:val="00636ADB"/>
    <w:rsid w:val="00636B33"/>
    <w:rsid w:val="00636B3C"/>
    <w:rsid w:val="00636B8D"/>
    <w:rsid w:val="00636DFE"/>
    <w:rsid w:val="00636E9B"/>
    <w:rsid w:val="006376BA"/>
    <w:rsid w:val="0063777B"/>
    <w:rsid w:val="00637AB9"/>
    <w:rsid w:val="00637B6E"/>
    <w:rsid w:val="00637F90"/>
    <w:rsid w:val="00637FC5"/>
    <w:rsid w:val="00637FF6"/>
    <w:rsid w:val="00640BF6"/>
    <w:rsid w:val="006410E8"/>
    <w:rsid w:val="006413C0"/>
    <w:rsid w:val="006416EF"/>
    <w:rsid w:val="00641B98"/>
    <w:rsid w:val="00641C0D"/>
    <w:rsid w:val="00641EB7"/>
    <w:rsid w:val="00641F5D"/>
    <w:rsid w:val="0064204C"/>
    <w:rsid w:val="00642233"/>
    <w:rsid w:val="006424C5"/>
    <w:rsid w:val="00642969"/>
    <w:rsid w:val="00642AB8"/>
    <w:rsid w:val="00642C5D"/>
    <w:rsid w:val="00642C6E"/>
    <w:rsid w:val="00642D0F"/>
    <w:rsid w:val="00642D13"/>
    <w:rsid w:val="00642F51"/>
    <w:rsid w:val="00643182"/>
    <w:rsid w:val="00643274"/>
    <w:rsid w:val="00643386"/>
    <w:rsid w:val="00643852"/>
    <w:rsid w:val="00643AF3"/>
    <w:rsid w:val="00643B27"/>
    <w:rsid w:val="00643B7F"/>
    <w:rsid w:val="00644912"/>
    <w:rsid w:val="00644DCB"/>
    <w:rsid w:val="00644F45"/>
    <w:rsid w:val="00644FC2"/>
    <w:rsid w:val="0064503F"/>
    <w:rsid w:val="0064505D"/>
    <w:rsid w:val="006450D4"/>
    <w:rsid w:val="00645463"/>
    <w:rsid w:val="006454DF"/>
    <w:rsid w:val="00645EDA"/>
    <w:rsid w:val="006468A4"/>
    <w:rsid w:val="00646A57"/>
    <w:rsid w:val="00646AAE"/>
    <w:rsid w:val="00646C5D"/>
    <w:rsid w:val="00646D8E"/>
    <w:rsid w:val="006470EC"/>
    <w:rsid w:val="006470F9"/>
    <w:rsid w:val="00647592"/>
    <w:rsid w:val="006476D8"/>
    <w:rsid w:val="00647989"/>
    <w:rsid w:val="00647A41"/>
    <w:rsid w:val="00647B2A"/>
    <w:rsid w:val="00647E97"/>
    <w:rsid w:val="00647F2F"/>
    <w:rsid w:val="00647F35"/>
    <w:rsid w:val="00647F80"/>
    <w:rsid w:val="00650467"/>
    <w:rsid w:val="006505A8"/>
    <w:rsid w:val="00650B4E"/>
    <w:rsid w:val="00650DAA"/>
    <w:rsid w:val="006512F2"/>
    <w:rsid w:val="006513EE"/>
    <w:rsid w:val="00651BCF"/>
    <w:rsid w:val="00651C57"/>
    <w:rsid w:val="00651F23"/>
    <w:rsid w:val="00651F5F"/>
    <w:rsid w:val="00652162"/>
    <w:rsid w:val="006529A8"/>
    <w:rsid w:val="00652A79"/>
    <w:rsid w:val="00652C74"/>
    <w:rsid w:val="006531AB"/>
    <w:rsid w:val="006532D0"/>
    <w:rsid w:val="00653451"/>
    <w:rsid w:val="00653586"/>
    <w:rsid w:val="00653A3E"/>
    <w:rsid w:val="00653C44"/>
    <w:rsid w:val="006542A0"/>
    <w:rsid w:val="006542D5"/>
    <w:rsid w:val="0065442C"/>
    <w:rsid w:val="00654B62"/>
    <w:rsid w:val="006553E2"/>
    <w:rsid w:val="006554B9"/>
    <w:rsid w:val="0065551A"/>
    <w:rsid w:val="00655843"/>
    <w:rsid w:val="00655B54"/>
    <w:rsid w:val="00655B64"/>
    <w:rsid w:val="00655BAD"/>
    <w:rsid w:val="00655ED1"/>
    <w:rsid w:val="00655F9B"/>
    <w:rsid w:val="00655FE9"/>
    <w:rsid w:val="00656729"/>
    <w:rsid w:val="006569AE"/>
    <w:rsid w:val="00656A06"/>
    <w:rsid w:val="00656F33"/>
    <w:rsid w:val="00656F4D"/>
    <w:rsid w:val="006576E7"/>
    <w:rsid w:val="00657725"/>
    <w:rsid w:val="00657872"/>
    <w:rsid w:val="00657B4E"/>
    <w:rsid w:val="00657B70"/>
    <w:rsid w:val="00657B98"/>
    <w:rsid w:val="006603C2"/>
    <w:rsid w:val="006605BF"/>
    <w:rsid w:val="0066060A"/>
    <w:rsid w:val="0066095B"/>
    <w:rsid w:val="00660999"/>
    <w:rsid w:val="006610A8"/>
    <w:rsid w:val="00661231"/>
    <w:rsid w:val="00661757"/>
    <w:rsid w:val="0066180E"/>
    <w:rsid w:val="00661ABA"/>
    <w:rsid w:val="00661B68"/>
    <w:rsid w:val="00661C8C"/>
    <w:rsid w:val="00661FDD"/>
    <w:rsid w:val="00662252"/>
    <w:rsid w:val="00662294"/>
    <w:rsid w:val="006623B9"/>
    <w:rsid w:val="00662495"/>
    <w:rsid w:val="00662BC6"/>
    <w:rsid w:val="00662EB5"/>
    <w:rsid w:val="00662ED7"/>
    <w:rsid w:val="00662F44"/>
    <w:rsid w:val="00662FA8"/>
    <w:rsid w:val="0066311E"/>
    <w:rsid w:val="00663159"/>
    <w:rsid w:val="006631EB"/>
    <w:rsid w:val="00663590"/>
    <w:rsid w:val="00663AE0"/>
    <w:rsid w:val="006641DA"/>
    <w:rsid w:val="006648BF"/>
    <w:rsid w:val="00664FA6"/>
    <w:rsid w:val="0066595F"/>
    <w:rsid w:val="00665B61"/>
    <w:rsid w:val="006662CC"/>
    <w:rsid w:val="00666729"/>
    <w:rsid w:val="00666840"/>
    <w:rsid w:val="00666870"/>
    <w:rsid w:val="00666C42"/>
    <w:rsid w:val="00666C52"/>
    <w:rsid w:val="00666CCB"/>
    <w:rsid w:val="00666DD5"/>
    <w:rsid w:val="00666E19"/>
    <w:rsid w:val="0066796E"/>
    <w:rsid w:val="00667A04"/>
    <w:rsid w:val="00667DDB"/>
    <w:rsid w:val="00670088"/>
    <w:rsid w:val="00670495"/>
    <w:rsid w:val="0067052E"/>
    <w:rsid w:val="00670860"/>
    <w:rsid w:val="00670A1E"/>
    <w:rsid w:val="00670E91"/>
    <w:rsid w:val="00670FB6"/>
    <w:rsid w:val="0067198C"/>
    <w:rsid w:val="00671C1C"/>
    <w:rsid w:val="00671C42"/>
    <w:rsid w:val="00671EFA"/>
    <w:rsid w:val="00671F8C"/>
    <w:rsid w:val="006724DC"/>
    <w:rsid w:val="006726E3"/>
    <w:rsid w:val="0067305B"/>
    <w:rsid w:val="006737C8"/>
    <w:rsid w:val="00673B2C"/>
    <w:rsid w:val="0067406C"/>
    <w:rsid w:val="006740E0"/>
    <w:rsid w:val="006742AE"/>
    <w:rsid w:val="006742DC"/>
    <w:rsid w:val="00674369"/>
    <w:rsid w:val="006745CA"/>
    <w:rsid w:val="00674686"/>
    <w:rsid w:val="00674805"/>
    <w:rsid w:val="00674898"/>
    <w:rsid w:val="00674AAB"/>
    <w:rsid w:val="00674D96"/>
    <w:rsid w:val="00674F49"/>
    <w:rsid w:val="006752E5"/>
    <w:rsid w:val="00675393"/>
    <w:rsid w:val="006754E4"/>
    <w:rsid w:val="006758F3"/>
    <w:rsid w:val="00675D36"/>
    <w:rsid w:val="006761D1"/>
    <w:rsid w:val="00676336"/>
    <w:rsid w:val="00676395"/>
    <w:rsid w:val="00676B39"/>
    <w:rsid w:val="00676B9B"/>
    <w:rsid w:val="00676C77"/>
    <w:rsid w:val="00677E6F"/>
    <w:rsid w:val="00677EAA"/>
    <w:rsid w:val="00680072"/>
    <w:rsid w:val="006805C8"/>
    <w:rsid w:val="0068073D"/>
    <w:rsid w:val="00680760"/>
    <w:rsid w:val="00680897"/>
    <w:rsid w:val="00680A41"/>
    <w:rsid w:val="00681261"/>
    <w:rsid w:val="006812C5"/>
    <w:rsid w:val="00681334"/>
    <w:rsid w:val="006813DD"/>
    <w:rsid w:val="00681752"/>
    <w:rsid w:val="0068179E"/>
    <w:rsid w:val="00681CB5"/>
    <w:rsid w:val="00681D36"/>
    <w:rsid w:val="006820A4"/>
    <w:rsid w:val="00682155"/>
    <w:rsid w:val="006826A2"/>
    <w:rsid w:val="0068299A"/>
    <w:rsid w:val="00682B03"/>
    <w:rsid w:val="00682B95"/>
    <w:rsid w:val="00682C0C"/>
    <w:rsid w:val="00682D28"/>
    <w:rsid w:val="0068305B"/>
    <w:rsid w:val="006831B1"/>
    <w:rsid w:val="0068325E"/>
    <w:rsid w:val="006836EE"/>
    <w:rsid w:val="00683824"/>
    <w:rsid w:val="006839E7"/>
    <w:rsid w:val="00683C10"/>
    <w:rsid w:val="00683C33"/>
    <w:rsid w:val="00684099"/>
    <w:rsid w:val="006845B4"/>
    <w:rsid w:val="006847F7"/>
    <w:rsid w:val="006849BA"/>
    <w:rsid w:val="00684B98"/>
    <w:rsid w:val="00684EA3"/>
    <w:rsid w:val="00684F67"/>
    <w:rsid w:val="00685127"/>
    <w:rsid w:val="006853C0"/>
    <w:rsid w:val="006854FF"/>
    <w:rsid w:val="006855C4"/>
    <w:rsid w:val="00685843"/>
    <w:rsid w:val="00685941"/>
    <w:rsid w:val="00685A0C"/>
    <w:rsid w:val="00685D53"/>
    <w:rsid w:val="00685D8C"/>
    <w:rsid w:val="0068645C"/>
    <w:rsid w:val="00686558"/>
    <w:rsid w:val="006866E3"/>
    <w:rsid w:val="0068690F"/>
    <w:rsid w:val="006869CF"/>
    <w:rsid w:val="00686A2B"/>
    <w:rsid w:val="006872E2"/>
    <w:rsid w:val="006874BF"/>
    <w:rsid w:val="00687994"/>
    <w:rsid w:val="00687CF1"/>
    <w:rsid w:val="00687DE1"/>
    <w:rsid w:val="006902F4"/>
    <w:rsid w:val="00690815"/>
    <w:rsid w:val="00690B97"/>
    <w:rsid w:val="006911B0"/>
    <w:rsid w:val="00691260"/>
    <w:rsid w:val="00691396"/>
    <w:rsid w:val="00691497"/>
    <w:rsid w:val="0069164A"/>
    <w:rsid w:val="006918FA"/>
    <w:rsid w:val="00691C01"/>
    <w:rsid w:val="00691C63"/>
    <w:rsid w:val="00691C6A"/>
    <w:rsid w:val="00691E51"/>
    <w:rsid w:val="00691E78"/>
    <w:rsid w:val="006922B3"/>
    <w:rsid w:val="00692354"/>
    <w:rsid w:val="006924C4"/>
    <w:rsid w:val="00692841"/>
    <w:rsid w:val="00692963"/>
    <w:rsid w:val="00692985"/>
    <w:rsid w:val="0069299F"/>
    <w:rsid w:val="00692BB5"/>
    <w:rsid w:val="00693127"/>
    <w:rsid w:val="00693497"/>
    <w:rsid w:val="0069380D"/>
    <w:rsid w:val="006938C6"/>
    <w:rsid w:val="00693E30"/>
    <w:rsid w:val="0069422A"/>
    <w:rsid w:val="0069426C"/>
    <w:rsid w:val="006943A5"/>
    <w:rsid w:val="00694454"/>
    <w:rsid w:val="0069475B"/>
    <w:rsid w:val="006947AD"/>
    <w:rsid w:val="006948D6"/>
    <w:rsid w:val="00694AE2"/>
    <w:rsid w:val="00694B98"/>
    <w:rsid w:val="00694DE3"/>
    <w:rsid w:val="006950AC"/>
    <w:rsid w:val="00695411"/>
    <w:rsid w:val="0069568D"/>
    <w:rsid w:val="00695B79"/>
    <w:rsid w:val="006964BB"/>
    <w:rsid w:val="0069691C"/>
    <w:rsid w:val="00696E74"/>
    <w:rsid w:val="006970B6"/>
    <w:rsid w:val="00697208"/>
    <w:rsid w:val="00697570"/>
    <w:rsid w:val="00697B27"/>
    <w:rsid w:val="00697D8C"/>
    <w:rsid w:val="006A034D"/>
    <w:rsid w:val="006A0953"/>
    <w:rsid w:val="006A0C28"/>
    <w:rsid w:val="006A1024"/>
    <w:rsid w:val="006A138A"/>
    <w:rsid w:val="006A1395"/>
    <w:rsid w:val="006A1481"/>
    <w:rsid w:val="006A1501"/>
    <w:rsid w:val="006A1763"/>
    <w:rsid w:val="006A17D4"/>
    <w:rsid w:val="006A188A"/>
    <w:rsid w:val="006A1EB3"/>
    <w:rsid w:val="006A2163"/>
    <w:rsid w:val="006A2191"/>
    <w:rsid w:val="006A22AE"/>
    <w:rsid w:val="006A2362"/>
    <w:rsid w:val="006A23D9"/>
    <w:rsid w:val="006A2723"/>
    <w:rsid w:val="006A27AA"/>
    <w:rsid w:val="006A28E7"/>
    <w:rsid w:val="006A2F7E"/>
    <w:rsid w:val="006A2FEB"/>
    <w:rsid w:val="006A3574"/>
    <w:rsid w:val="006A383A"/>
    <w:rsid w:val="006A3934"/>
    <w:rsid w:val="006A39B7"/>
    <w:rsid w:val="006A3C4F"/>
    <w:rsid w:val="006A3D35"/>
    <w:rsid w:val="006A44A6"/>
    <w:rsid w:val="006A46F4"/>
    <w:rsid w:val="006A49D6"/>
    <w:rsid w:val="006A4AA1"/>
    <w:rsid w:val="006A4ABA"/>
    <w:rsid w:val="006A4CEC"/>
    <w:rsid w:val="006A4EAC"/>
    <w:rsid w:val="006A4EEC"/>
    <w:rsid w:val="006A540E"/>
    <w:rsid w:val="006A54D4"/>
    <w:rsid w:val="006A552C"/>
    <w:rsid w:val="006A57BB"/>
    <w:rsid w:val="006A5897"/>
    <w:rsid w:val="006A58CF"/>
    <w:rsid w:val="006A5BFF"/>
    <w:rsid w:val="006A5DC3"/>
    <w:rsid w:val="006A5E5B"/>
    <w:rsid w:val="006A6042"/>
    <w:rsid w:val="006A61FD"/>
    <w:rsid w:val="006A6296"/>
    <w:rsid w:val="006A62F4"/>
    <w:rsid w:val="006A6739"/>
    <w:rsid w:val="006A6784"/>
    <w:rsid w:val="006A67E5"/>
    <w:rsid w:val="006A68D2"/>
    <w:rsid w:val="006A69F3"/>
    <w:rsid w:val="006A6D9F"/>
    <w:rsid w:val="006A6E70"/>
    <w:rsid w:val="006A6EED"/>
    <w:rsid w:val="006A71A9"/>
    <w:rsid w:val="006A725C"/>
    <w:rsid w:val="006A74D3"/>
    <w:rsid w:val="006A7560"/>
    <w:rsid w:val="006A763E"/>
    <w:rsid w:val="006A7AF3"/>
    <w:rsid w:val="006A7CCE"/>
    <w:rsid w:val="006A7D2E"/>
    <w:rsid w:val="006A7F9B"/>
    <w:rsid w:val="006B01E4"/>
    <w:rsid w:val="006B024E"/>
    <w:rsid w:val="006B043F"/>
    <w:rsid w:val="006B06AB"/>
    <w:rsid w:val="006B0BC7"/>
    <w:rsid w:val="006B0CA1"/>
    <w:rsid w:val="006B0FEC"/>
    <w:rsid w:val="006B123C"/>
    <w:rsid w:val="006B12E6"/>
    <w:rsid w:val="006B15BE"/>
    <w:rsid w:val="006B172E"/>
    <w:rsid w:val="006B1A42"/>
    <w:rsid w:val="006B1CDA"/>
    <w:rsid w:val="006B1D22"/>
    <w:rsid w:val="006B1F3A"/>
    <w:rsid w:val="006B2647"/>
    <w:rsid w:val="006B279B"/>
    <w:rsid w:val="006B27BE"/>
    <w:rsid w:val="006B2840"/>
    <w:rsid w:val="006B295D"/>
    <w:rsid w:val="006B3049"/>
    <w:rsid w:val="006B3103"/>
    <w:rsid w:val="006B33CE"/>
    <w:rsid w:val="006B3B02"/>
    <w:rsid w:val="006B3E98"/>
    <w:rsid w:val="006B3F16"/>
    <w:rsid w:val="006B4144"/>
    <w:rsid w:val="006B41C0"/>
    <w:rsid w:val="006B4274"/>
    <w:rsid w:val="006B4702"/>
    <w:rsid w:val="006B48D8"/>
    <w:rsid w:val="006B5121"/>
    <w:rsid w:val="006B53F3"/>
    <w:rsid w:val="006B5993"/>
    <w:rsid w:val="006B5B44"/>
    <w:rsid w:val="006B5C11"/>
    <w:rsid w:val="006B5E27"/>
    <w:rsid w:val="006B5E4C"/>
    <w:rsid w:val="006B5EF6"/>
    <w:rsid w:val="006B5FE2"/>
    <w:rsid w:val="006B615E"/>
    <w:rsid w:val="006B6228"/>
    <w:rsid w:val="006B641C"/>
    <w:rsid w:val="006B661D"/>
    <w:rsid w:val="006B6666"/>
    <w:rsid w:val="006B66E6"/>
    <w:rsid w:val="006B6893"/>
    <w:rsid w:val="006B6A60"/>
    <w:rsid w:val="006B6BC1"/>
    <w:rsid w:val="006B6CC8"/>
    <w:rsid w:val="006B6D33"/>
    <w:rsid w:val="006B6D86"/>
    <w:rsid w:val="006B6E5D"/>
    <w:rsid w:val="006B6ECB"/>
    <w:rsid w:val="006B765A"/>
    <w:rsid w:val="006B774A"/>
    <w:rsid w:val="006B7E64"/>
    <w:rsid w:val="006C0581"/>
    <w:rsid w:val="006C0A16"/>
    <w:rsid w:val="006C0A29"/>
    <w:rsid w:val="006C0B04"/>
    <w:rsid w:val="006C0D07"/>
    <w:rsid w:val="006C106A"/>
    <w:rsid w:val="006C10FD"/>
    <w:rsid w:val="006C1105"/>
    <w:rsid w:val="006C1283"/>
    <w:rsid w:val="006C135F"/>
    <w:rsid w:val="006C1495"/>
    <w:rsid w:val="006C16B0"/>
    <w:rsid w:val="006C1C3B"/>
    <w:rsid w:val="006C228A"/>
    <w:rsid w:val="006C22CD"/>
    <w:rsid w:val="006C257F"/>
    <w:rsid w:val="006C272C"/>
    <w:rsid w:val="006C2B92"/>
    <w:rsid w:val="006C34FB"/>
    <w:rsid w:val="006C35B9"/>
    <w:rsid w:val="006C365C"/>
    <w:rsid w:val="006C395A"/>
    <w:rsid w:val="006C4B93"/>
    <w:rsid w:val="006C5017"/>
    <w:rsid w:val="006C5364"/>
    <w:rsid w:val="006C581B"/>
    <w:rsid w:val="006C5A76"/>
    <w:rsid w:val="006C6322"/>
    <w:rsid w:val="006C63A8"/>
    <w:rsid w:val="006C65DC"/>
    <w:rsid w:val="006C67CA"/>
    <w:rsid w:val="006C6896"/>
    <w:rsid w:val="006C72DB"/>
    <w:rsid w:val="006C7964"/>
    <w:rsid w:val="006C7B4E"/>
    <w:rsid w:val="006D0633"/>
    <w:rsid w:val="006D06DC"/>
    <w:rsid w:val="006D120F"/>
    <w:rsid w:val="006D1653"/>
    <w:rsid w:val="006D188B"/>
    <w:rsid w:val="006D1C11"/>
    <w:rsid w:val="006D2866"/>
    <w:rsid w:val="006D28F5"/>
    <w:rsid w:val="006D2C14"/>
    <w:rsid w:val="006D2E8F"/>
    <w:rsid w:val="006D2ECD"/>
    <w:rsid w:val="006D31AC"/>
    <w:rsid w:val="006D3230"/>
    <w:rsid w:val="006D333E"/>
    <w:rsid w:val="006D3631"/>
    <w:rsid w:val="006D367D"/>
    <w:rsid w:val="006D37A1"/>
    <w:rsid w:val="006D386B"/>
    <w:rsid w:val="006D3C06"/>
    <w:rsid w:val="006D3E7C"/>
    <w:rsid w:val="006D3E93"/>
    <w:rsid w:val="006D3EE4"/>
    <w:rsid w:val="006D3FBA"/>
    <w:rsid w:val="006D409D"/>
    <w:rsid w:val="006D41D6"/>
    <w:rsid w:val="006D44CF"/>
    <w:rsid w:val="006D48F5"/>
    <w:rsid w:val="006D48FE"/>
    <w:rsid w:val="006D4982"/>
    <w:rsid w:val="006D4B9B"/>
    <w:rsid w:val="006D4C76"/>
    <w:rsid w:val="006D4FFF"/>
    <w:rsid w:val="006D5115"/>
    <w:rsid w:val="006D574E"/>
    <w:rsid w:val="006D58C8"/>
    <w:rsid w:val="006D5E07"/>
    <w:rsid w:val="006D5E6C"/>
    <w:rsid w:val="006D5EA4"/>
    <w:rsid w:val="006D5F4D"/>
    <w:rsid w:val="006D5F9B"/>
    <w:rsid w:val="006D6076"/>
    <w:rsid w:val="006D63DF"/>
    <w:rsid w:val="006D6524"/>
    <w:rsid w:val="006D67B8"/>
    <w:rsid w:val="006D687E"/>
    <w:rsid w:val="006D6DBB"/>
    <w:rsid w:val="006D7224"/>
    <w:rsid w:val="006D7308"/>
    <w:rsid w:val="006D735F"/>
    <w:rsid w:val="006D766A"/>
    <w:rsid w:val="006D77D7"/>
    <w:rsid w:val="006D7964"/>
    <w:rsid w:val="006D7986"/>
    <w:rsid w:val="006D7E47"/>
    <w:rsid w:val="006D7FAC"/>
    <w:rsid w:val="006D7FE4"/>
    <w:rsid w:val="006D7FF2"/>
    <w:rsid w:val="006E00F1"/>
    <w:rsid w:val="006E0124"/>
    <w:rsid w:val="006E01B4"/>
    <w:rsid w:val="006E0593"/>
    <w:rsid w:val="006E0AAF"/>
    <w:rsid w:val="006E0D43"/>
    <w:rsid w:val="006E0E5A"/>
    <w:rsid w:val="006E10CC"/>
    <w:rsid w:val="006E1169"/>
    <w:rsid w:val="006E1944"/>
    <w:rsid w:val="006E1966"/>
    <w:rsid w:val="006E1BB1"/>
    <w:rsid w:val="006E1BC9"/>
    <w:rsid w:val="006E1C9E"/>
    <w:rsid w:val="006E1E00"/>
    <w:rsid w:val="006E22CB"/>
    <w:rsid w:val="006E25F4"/>
    <w:rsid w:val="006E2CD6"/>
    <w:rsid w:val="006E2F0E"/>
    <w:rsid w:val="006E2F71"/>
    <w:rsid w:val="006E31C7"/>
    <w:rsid w:val="006E320D"/>
    <w:rsid w:val="006E33D3"/>
    <w:rsid w:val="006E353A"/>
    <w:rsid w:val="006E3796"/>
    <w:rsid w:val="006E3A56"/>
    <w:rsid w:val="006E3EC3"/>
    <w:rsid w:val="006E41B1"/>
    <w:rsid w:val="006E442E"/>
    <w:rsid w:val="006E45DC"/>
    <w:rsid w:val="006E461D"/>
    <w:rsid w:val="006E46CC"/>
    <w:rsid w:val="006E4868"/>
    <w:rsid w:val="006E4DA1"/>
    <w:rsid w:val="006E4ED1"/>
    <w:rsid w:val="006E51AB"/>
    <w:rsid w:val="006E52F2"/>
    <w:rsid w:val="006E5C46"/>
    <w:rsid w:val="006E5CD0"/>
    <w:rsid w:val="006E5D57"/>
    <w:rsid w:val="006E62C6"/>
    <w:rsid w:val="006E62D8"/>
    <w:rsid w:val="006E63AB"/>
    <w:rsid w:val="006E68CF"/>
    <w:rsid w:val="006E734A"/>
    <w:rsid w:val="006E7785"/>
    <w:rsid w:val="006E782D"/>
    <w:rsid w:val="006E7B2B"/>
    <w:rsid w:val="006E7C8B"/>
    <w:rsid w:val="006F00B7"/>
    <w:rsid w:val="006F014D"/>
    <w:rsid w:val="006F0271"/>
    <w:rsid w:val="006F06FA"/>
    <w:rsid w:val="006F07F0"/>
    <w:rsid w:val="006F0B9B"/>
    <w:rsid w:val="006F0CC4"/>
    <w:rsid w:val="006F0D0A"/>
    <w:rsid w:val="006F0EFB"/>
    <w:rsid w:val="006F10E1"/>
    <w:rsid w:val="006F1198"/>
    <w:rsid w:val="006F132D"/>
    <w:rsid w:val="006F1391"/>
    <w:rsid w:val="006F14ED"/>
    <w:rsid w:val="006F153F"/>
    <w:rsid w:val="006F1735"/>
    <w:rsid w:val="006F1B0D"/>
    <w:rsid w:val="006F1B26"/>
    <w:rsid w:val="006F1C55"/>
    <w:rsid w:val="006F1E09"/>
    <w:rsid w:val="006F2152"/>
    <w:rsid w:val="006F2A9A"/>
    <w:rsid w:val="006F2CC2"/>
    <w:rsid w:val="006F2DBF"/>
    <w:rsid w:val="006F3014"/>
    <w:rsid w:val="006F3324"/>
    <w:rsid w:val="006F363D"/>
    <w:rsid w:val="006F37A4"/>
    <w:rsid w:val="006F38E7"/>
    <w:rsid w:val="006F396C"/>
    <w:rsid w:val="006F3993"/>
    <w:rsid w:val="006F3B91"/>
    <w:rsid w:val="006F3C76"/>
    <w:rsid w:val="006F3DFB"/>
    <w:rsid w:val="006F3E07"/>
    <w:rsid w:val="006F4421"/>
    <w:rsid w:val="006F4462"/>
    <w:rsid w:val="006F4E88"/>
    <w:rsid w:val="006F5341"/>
    <w:rsid w:val="006F5386"/>
    <w:rsid w:val="006F54B0"/>
    <w:rsid w:val="006F55A5"/>
    <w:rsid w:val="006F68F8"/>
    <w:rsid w:val="006F6FF5"/>
    <w:rsid w:val="006F73B0"/>
    <w:rsid w:val="006F7445"/>
    <w:rsid w:val="006F7AA0"/>
    <w:rsid w:val="006F7B35"/>
    <w:rsid w:val="006F7BDC"/>
    <w:rsid w:val="006F7CE9"/>
    <w:rsid w:val="00700350"/>
    <w:rsid w:val="007006F5"/>
    <w:rsid w:val="007007E9"/>
    <w:rsid w:val="00700A74"/>
    <w:rsid w:val="00700B29"/>
    <w:rsid w:val="00700C44"/>
    <w:rsid w:val="00700D3D"/>
    <w:rsid w:val="007010AF"/>
    <w:rsid w:val="007011A1"/>
    <w:rsid w:val="00701326"/>
    <w:rsid w:val="007015CD"/>
    <w:rsid w:val="007016D7"/>
    <w:rsid w:val="0070189E"/>
    <w:rsid w:val="00701BB9"/>
    <w:rsid w:val="00702009"/>
    <w:rsid w:val="00702400"/>
    <w:rsid w:val="0070265C"/>
    <w:rsid w:val="00702750"/>
    <w:rsid w:val="007028A0"/>
    <w:rsid w:val="00702DBA"/>
    <w:rsid w:val="0070304A"/>
    <w:rsid w:val="007031F2"/>
    <w:rsid w:val="00703336"/>
    <w:rsid w:val="007038B5"/>
    <w:rsid w:val="00703950"/>
    <w:rsid w:val="00703A7C"/>
    <w:rsid w:val="00703B82"/>
    <w:rsid w:val="00703BC2"/>
    <w:rsid w:val="00703D06"/>
    <w:rsid w:val="00703D84"/>
    <w:rsid w:val="00703DC4"/>
    <w:rsid w:val="0070415E"/>
    <w:rsid w:val="007044B2"/>
    <w:rsid w:val="007049AC"/>
    <w:rsid w:val="00704A29"/>
    <w:rsid w:val="00704D0F"/>
    <w:rsid w:val="00704FE1"/>
    <w:rsid w:val="0070517E"/>
    <w:rsid w:val="0070526C"/>
    <w:rsid w:val="00705537"/>
    <w:rsid w:val="00705560"/>
    <w:rsid w:val="00705A8E"/>
    <w:rsid w:val="00705B34"/>
    <w:rsid w:val="00705C8F"/>
    <w:rsid w:val="00706354"/>
    <w:rsid w:val="00706369"/>
    <w:rsid w:val="00706472"/>
    <w:rsid w:val="007064A3"/>
    <w:rsid w:val="00706640"/>
    <w:rsid w:val="007069F6"/>
    <w:rsid w:val="00706AFF"/>
    <w:rsid w:val="00706E6E"/>
    <w:rsid w:val="00707206"/>
    <w:rsid w:val="007074B1"/>
    <w:rsid w:val="007078B3"/>
    <w:rsid w:val="007078C0"/>
    <w:rsid w:val="00707969"/>
    <w:rsid w:val="00707A27"/>
    <w:rsid w:val="007100A2"/>
    <w:rsid w:val="00710A05"/>
    <w:rsid w:val="00710B51"/>
    <w:rsid w:val="00710FB6"/>
    <w:rsid w:val="0071104A"/>
    <w:rsid w:val="00711292"/>
    <w:rsid w:val="00711AD7"/>
    <w:rsid w:val="00712069"/>
    <w:rsid w:val="007122C7"/>
    <w:rsid w:val="0071244D"/>
    <w:rsid w:val="007125FD"/>
    <w:rsid w:val="007129D1"/>
    <w:rsid w:val="00712B3E"/>
    <w:rsid w:val="00712D01"/>
    <w:rsid w:val="00713080"/>
    <w:rsid w:val="00713490"/>
    <w:rsid w:val="00713498"/>
    <w:rsid w:val="007134E3"/>
    <w:rsid w:val="007135D7"/>
    <w:rsid w:val="0071379B"/>
    <w:rsid w:val="007141AC"/>
    <w:rsid w:val="00714426"/>
    <w:rsid w:val="007144F5"/>
    <w:rsid w:val="00714565"/>
    <w:rsid w:val="0071475A"/>
    <w:rsid w:val="00714CCE"/>
    <w:rsid w:val="00714F2A"/>
    <w:rsid w:val="00714F41"/>
    <w:rsid w:val="007150C5"/>
    <w:rsid w:val="007151BC"/>
    <w:rsid w:val="007153E3"/>
    <w:rsid w:val="007159AC"/>
    <w:rsid w:val="00715B01"/>
    <w:rsid w:val="00715D4E"/>
    <w:rsid w:val="00715E96"/>
    <w:rsid w:val="00715F17"/>
    <w:rsid w:val="00715FE2"/>
    <w:rsid w:val="007168A7"/>
    <w:rsid w:val="00716C36"/>
    <w:rsid w:val="00716CD6"/>
    <w:rsid w:val="00716D96"/>
    <w:rsid w:val="0071708A"/>
    <w:rsid w:val="00717469"/>
    <w:rsid w:val="00717B3C"/>
    <w:rsid w:val="00717B65"/>
    <w:rsid w:val="00717C94"/>
    <w:rsid w:val="00717D56"/>
    <w:rsid w:val="0072005D"/>
    <w:rsid w:val="0072015A"/>
    <w:rsid w:val="007202F7"/>
    <w:rsid w:val="007204BB"/>
    <w:rsid w:val="007206A2"/>
    <w:rsid w:val="00720941"/>
    <w:rsid w:val="00720EE4"/>
    <w:rsid w:val="007211E1"/>
    <w:rsid w:val="0072124C"/>
    <w:rsid w:val="007217BE"/>
    <w:rsid w:val="00721C8D"/>
    <w:rsid w:val="00721C93"/>
    <w:rsid w:val="00721CFA"/>
    <w:rsid w:val="00721D09"/>
    <w:rsid w:val="00721FAD"/>
    <w:rsid w:val="00722009"/>
    <w:rsid w:val="00722AAA"/>
    <w:rsid w:val="00722E4C"/>
    <w:rsid w:val="007232E8"/>
    <w:rsid w:val="007235F5"/>
    <w:rsid w:val="00723670"/>
    <w:rsid w:val="0072380C"/>
    <w:rsid w:val="00723D70"/>
    <w:rsid w:val="00723DE7"/>
    <w:rsid w:val="00724133"/>
    <w:rsid w:val="007246E4"/>
    <w:rsid w:val="00724CB9"/>
    <w:rsid w:val="00724CC6"/>
    <w:rsid w:val="007250CB"/>
    <w:rsid w:val="00725475"/>
    <w:rsid w:val="0072556D"/>
    <w:rsid w:val="00725B49"/>
    <w:rsid w:val="00725D0D"/>
    <w:rsid w:val="00725E69"/>
    <w:rsid w:val="00725F2E"/>
    <w:rsid w:val="00726153"/>
    <w:rsid w:val="00726161"/>
    <w:rsid w:val="00726273"/>
    <w:rsid w:val="0072698B"/>
    <w:rsid w:val="00726D87"/>
    <w:rsid w:val="00726F42"/>
    <w:rsid w:val="00727A45"/>
    <w:rsid w:val="00727CFF"/>
    <w:rsid w:val="0073007E"/>
    <w:rsid w:val="00730165"/>
    <w:rsid w:val="007303DE"/>
    <w:rsid w:val="007305AC"/>
    <w:rsid w:val="00730842"/>
    <w:rsid w:val="007309AD"/>
    <w:rsid w:val="00730BDE"/>
    <w:rsid w:val="00730E6C"/>
    <w:rsid w:val="00730E76"/>
    <w:rsid w:val="00730E83"/>
    <w:rsid w:val="00730EE7"/>
    <w:rsid w:val="00731A93"/>
    <w:rsid w:val="00731BED"/>
    <w:rsid w:val="00731FEA"/>
    <w:rsid w:val="00732537"/>
    <w:rsid w:val="00732567"/>
    <w:rsid w:val="00732930"/>
    <w:rsid w:val="00732E5B"/>
    <w:rsid w:val="00732FEC"/>
    <w:rsid w:val="007331A1"/>
    <w:rsid w:val="00733345"/>
    <w:rsid w:val="00733405"/>
    <w:rsid w:val="00733476"/>
    <w:rsid w:val="00733551"/>
    <w:rsid w:val="007335E9"/>
    <w:rsid w:val="00733815"/>
    <w:rsid w:val="00733AC6"/>
    <w:rsid w:val="00733C60"/>
    <w:rsid w:val="00733EFC"/>
    <w:rsid w:val="00733F5C"/>
    <w:rsid w:val="00733F8F"/>
    <w:rsid w:val="007340AC"/>
    <w:rsid w:val="007340E9"/>
    <w:rsid w:val="007342B1"/>
    <w:rsid w:val="00734460"/>
    <w:rsid w:val="007344FF"/>
    <w:rsid w:val="00734660"/>
    <w:rsid w:val="00734912"/>
    <w:rsid w:val="00734958"/>
    <w:rsid w:val="00734C05"/>
    <w:rsid w:val="00734C14"/>
    <w:rsid w:val="00734DDF"/>
    <w:rsid w:val="00734E29"/>
    <w:rsid w:val="00734F94"/>
    <w:rsid w:val="00734FC5"/>
    <w:rsid w:val="0073543E"/>
    <w:rsid w:val="00735928"/>
    <w:rsid w:val="00735A71"/>
    <w:rsid w:val="00735D91"/>
    <w:rsid w:val="00735EEF"/>
    <w:rsid w:val="00735F22"/>
    <w:rsid w:val="0073614E"/>
    <w:rsid w:val="00736166"/>
    <w:rsid w:val="00736929"/>
    <w:rsid w:val="007369C3"/>
    <w:rsid w:val="00736F11"/>
    <w:rsid w:val="007370C9"/>
    <w:rsid w:val="00737159"/>
    <w:rsid w:val="00737221"/>
    <w:rsid w:val="00737817"/>
    <w:rsid w:val="00737A1E"/>
    <w:rsid w:val="007400E3"/>
    <w:rsid w:val="00740243"/>
    <w:rsid w:val="0074028F"/>
    <w:rsid w:val="0074055C"/>
    <w:rsid w:val="007405A5"/>
    <w:rsid w:val="0074060A"/>
    <w:rsid w:val="0074079E"/>
    <w:rsid w:val="00740C3E"/>
    <w:rsid w:val="00740C70"/>
    <w:rsid w:val="00740E40"/>
    <w:rsid w:val="00740E43"/>
    <w:rsid w:val="00741161"/>
    <w:rsid w:val="00741372"/>
    <w:rsid w:val="00741576"/>
    <w:rsid w:val="00741B77"/>
    <w:rsid w:val="00741C02"/>
    <w:rsid w:val="0074210E"/>
    <w:rsid w:val="007425AF"/>
    <w:rsid w:val="00742678"/>
    <w:rsid w:val="007426FD"/>
    <w:rsid w:val="00742965"/>
    <w:rsid w:val="0074297F"/>
    <w:rsid w:val="00742C1E"/>
    <w:rsid w:val="00742D89"/>
    <w:rsid w:val="00743159"/>
    <w:rsid w:val="0074336B"/>
    <w:rsid w:val="00743B8E"/>
    <w:rsid w:val="00743EA2"/>
    <w:rsid w:val="0074401C"/>
    <w:rsid w:val="00744342"/>
    <w:rsid w:val="007444CA"/>
    <w:rsid w:val="0074459A"/>
    <w:rsid w:val="0074483E"/>
    <w:rsid w:val="00744B6C"/>
    <w:rsid w:val="00744C9D"/>
    <w:rsid w:val="00744D52"/>
    <w:rsid w:val="00744EBB"/>
    <w:rsid w:val="00745272"/>
    <w:rsid w:val="0074543C"/>
    <w:rsid w:val="007455FB"/>
    <w:rsid w:val="00745757"/>
    <w:rsid w:val="00745952"/>
    <w:rsid w:val="00745A98"/>
    <w:rsid w:val="00745BC7"/>
    <w:rsid w:val="00745DF7"/>
    <w:rsid w:val="00745E65"/>
    <w:rsid w:val="00745F0B"/>
    <w:rsid w:val="00746118"/>
    <w:rsid w:val="007462EC"/>
    <w:rsid w:val="00746307"/>
    <w:rsid w:val="00746366"/>
    <w:rsid w:val="007466BD"/>
    <w:rsid w:val="0074681E"/>
    <w:rsid w:val="007468A9"/>
    <w:rsid w:val="00746980"/>
    <w:rsid w:val="007469B0"/>
    <w:rsid w:val="007469F4"/>
    <w:rsid w:val="00747324"/>
    <w:rsid w:val="007473F3"/>
    <w:rsid w:val="007474F1"/>
    <w:rsid w:val="007477A4"/>
    <w:rsid w:val="00747A2F"/>
    <w:rsid w:val="00747BB0"/>
    <w:rsid w:val="00747C10"/>
    <w:rsid w:val="00747CE2"/>
    <w:rsid w:val="00747E07"/>
    <w:rsid w:val="0075037D"/>
    <w:rsid w:val="00750449"/>
    <w:rsid w:val="00750507"/>
    <w:rsid w:val="007505AF"/>
    <w:rsid w:val="0075064A"/>
    <w:rsid w:val="007506DD"/>
    <w:rsid w:val="00750815"/>
    <w:rsid w:val="00750827"/>
    <w:rsid w:val="007509CC"/>
    <w:rsid w:val="00750E9D"/>
    <w:rsid w:val="0075104E"/>
    <w:rsid w:val="00751095"/>
    <w:rsid w:val="007510CC"/>
    <w:rsid w:val="00751334"/>
    <w:rsid w:val="0075149B"/>
    <w:rsid w:val="00751527"/>
    <w:rsid w:val="00751577"/>
    <w:rsid w:val="007518C9"/>
    <w:rsid w:val="00751944"/>
    <w:rsid w:val="00751A21"/>
    <w:rsid w:val="00751A93"/>
    <w:rsid w:val="00751ACD"/>
    <w:rsid w:val="00751DA6"/>
    <w:rsid w:val="0075204E"/>
    <w:rsid w:val="00752171"/>
    <w:rsid w:val="00752370"/>
    <w:rsid w:val="00752463"/>
    <w:rsid w:val="007526D3"/>
    <w:rsid w:val="00752781"/>
    <w:rsid w:val="00752A7D"/>
    <w:rsid w:val="00752C75"/>
    <w:rsid w:val="0075317D"/>
    <w:rsid w:val="00753384"/>
    <w:rsid w:val="007537D8"/>
    <w:rsid w:val="00753806"/>
    <w:rsid w:val="00753905"/>
    <w:rsid w:val="00753A4B"/>
    <w:rsid w:val="007542FD"/>
    <w:rsid w:val="00754402"/>
    <w:rsid w:val="0075478F"/>
    <w:rsid w:val="00754992"/>
    <w:rsid w:val="00754F53"/>
    <w:rsid w:val="007550AF"/>
    <w:rsid w:val="007551B5"/>
    <w:rsid w:val="00755825"/>
    <w:rsid w:val="00755832"/>
    <w:rsid w:val="00755CA9"/>
    <w:rsid w:val="00755D16"/>
    <w:rsid w:val="00755FE3"/>
    <w:rsid w:val="0075664C"/>
    <w:rsid w:val="007567AB"/>
    <w:rsid w:val="00756C9D"/>
    <w:rsid w:val="007576F3"/>
    <w:rsid w:val="00757963"/>
    <w:rsid w:val="007579EE"/>
    <w:rsid w:val="00757BEE"/>
    <w:rsid w:val="00757C6E"/>
    <w:rsid w:val="0076038B"/>
    <w:rsid w:val="00760392"/>
    <w:rsid w:val="007603BA"/>
    <w:rsid w:val="007603EF"/>
    <w:rsid w:val="00760418"/>
    <w:rsid w:val="00760439"/>
    <w:rsid w:val="007606B8"/>
    <w:rsid w:val="007606D6"/>
    <w:rsid w:val="00760F2B"/>
    <w:rsid w:val="00761202"/>
    <w:rsid w:val="0076148E"/>
    <w:rsid w:val="00761499"/>
    <w:rsid w:val="007615FA"/>
    <w:rsid w:val="00761672"/>
    <w:rsid w:val="00761FB3"/>
    <w:rsid w:val="007620C0"/>
    <w:rsid w:val="00762A3A"/>
    <w:rsid w:val="00762A58"/>
    <w:rsid w:val="00762AE1"/>
    <w:rsid w:val="00762D14"/>
    <w:rsid w:val="00762F50"/>
    <w:rsid w:val="007634FA"/>
    <w:rsid w:val="00764209"/>
    <w:rsid w:val="007645B5"/>
    <w:rsid w:val="00764700"/>
    <w:rsid w:val="00764B19"/>
    <w:rsid w:val="00764B8C"/>
    <w:rsid w:val="00764B9C"/>
    <w:rsid w:val="00764F74"/>
    <w:rsid w:val="00764F7C"/>
    <w:rsid w:val="0076513A"/>
    <w:rsid w:val="0076542A"/>
    <w:rsid w:val="0076575C"/>
    <w:rsid w:val="00765895"/>
    <w:rsid w:val="007658FC"/>
    <w:rsid w:val="0076597C"/>
    <w:rsid w:val="007659B9"/>
    <w:rsid w:val="00765A76"/>
    <w:rsid w:val="00765B4C"/>
    <w:rsid w:val="00765B55"/>
    <w:rsid w:val="00765CD4"/>
    <w:rsid w:val="00765F07"/>
    <w:rsid w:val="007661AA"/>
    <w:rsid w:val="0076647B"/>
    <w:rsid w:val="0076651D"/>
    <w:rsid w:val="00766689"/>
    <w:rsid w:val="0076698C"/>
    <w:rsid w:val="00767220"/>
    <w:rsid w:val="0076770D"/>
    <w:rsid w:val="007679BC"/>
    <w:rsid w:val="00767BBA"/>
    <w:rsid w:val="00767D7E"/>
    <w:rsid w:val="00770398"/>
    <w:rsid w:val="00770BD3"/>
    <w:rsid w:val="00770BFA"/>
    <w:rsid w:val="00770C2F"/>
    <w:rsid w:val="00770E91"/>
    <w:rsid w:val="00770EF6"/>
    <w:rsid w:val="007715F2"/>
    <w:rsid w:val="007716D8"/>
    <w:rsid w:val="007724E4"/>
    <w:rsid w:val="0077268C"/>
    <w:rsid w:val="007726C9"/>
    <w:rsid w:val="00772890"/>
    <w:rsid w:val="00772CC0"/>
    <w:rsid w:val="0077303E"/>
    <w:rsid w:val="007730B4"/>
    <w:rsid w:val="00773183"/>
    <w:rsid w:val="007734A9"/>
    <w:rsid w:val="0077357F"/>
    <w:rsid w:val="0077388E"/>
    <w:rsid w:val="00773AC1"/>
    <w:rsid w:val="00773AD7"/>
    <w:rsid w:val="00774068"/>
    <w:rsid w:val="007740D0"/>
    <w:rsid w:val="007744C5"/>
    <w:rsid w:val="007744DC"/>
    <w:rsid w:val="0077462A"/>
    <w:rsid w:val="00774656"/>
    <w:rsid w:val="00774BBE"/>
    <w:rsid w:val="00774C34"/>
    <w:rsid w:val="00774CBD"/>
    <w:rsid w:val="00774D1B"/>
    <w:rsid w:val="00774FDD"/>
    <w:rsid w:val="007754EF"/>
    <w:rsid w:val="0077593D"/>
    <w:rsid w:val="0077597E"/>
    <w:rsid w:val="00775B98"/>
    <w:rsid w:val="00775ED9"/>
    <w:rsid w:val="0077612B"/>
    <w:rsid w:val="00776227"/>
    <w:rsid w:val="007764A7"/>
    <w:rsid w:val="007764EA"/>
    <w:rsid w:val="007765B3"/>
    <w:rsid w:val="00776731"/>
    <w:rsid w:val="00776ADC"/>
    <w:rsid w:val="00776CF5"/>
    <w:rsid w:val="00776E97"/>
    <w:rsid w:val="00777532"/>
    <w:rsid w:val="00777F51"/>
    <w:rsid w:val="007802A7"/>
    <w:rsid w:val="0078047A"/>
    <w:rsid w:val="0078072B"/>
    <w:rsid w:val="00780F02"/>
    <w:rsid w:val="007811CE"/>
    <w:rsid w:val="007814E3"/>
    <w:rsid w:val="0078178D"/>
    <w:rsid w:val="00781BA6"/>
    <w:rsid w:val="00781EAF"/>
    <w:rsid w:val="007824CA"/>
    <w:rsid w:val="0078270E"/>
    <w:rsid w:val="0078277A"/>
    <w:rsid w:val="007827A5"/>
    <w:rsid w:val="0078297A"/>
    <w:rsid w:val="0078299D"/>
    <w:rsid w:val="00782A26"/>
    <w:rsid w:val="00782AFB"/>
    <w:rsid w:val="00782B81"/>
    <w:rsid w:val="00782B9A"/>
    <w:rsid w:val="00782E87"/>
    <w:rsid w:val="00783267"/>
    <w:rsid w:val="00783AAD"/>
    <w:rsid w:val="00783E0D"/>
    <w:rsid w:val="00783FAB"/>
    <w:rsid w:val="00784198"/>
    <w:rsid w:val="007848A9"/>
    <w:rsid w:val="00784958"/>
    <w:rsid w:val="00784B77"/>
    <w:rsid w:val="00784BDB"/>
    <w:rsid w:val="007850B0"/>
    <w:rsid w:val="0078516E"/>
    <w:rsid w:val="0078538F"/>
    <w:rsid w:val="007853FA"/>
    <w:rsid w:val="0078546E"/>
    <w:rsid w:val="0078559D"/>
    <w:rsid w:val="00785F94"/>
    <w:rsid w:val="0078605A"/>
    <w:rsid w:val="007860DA"/>
    <w:rsid w:val="0078616F"/>
    <w:rsid w:val="00786211"/>
    <w:rsid w:val="0078624E"/>
    <w:rsid w:val="0078639B"/>
    <w:rsid w:val="007868B7"/>
    <w:rsid w:val="0078693C"/>
    <w:rsid w:val="007869B1"/>
    <w:rsid w:val="00786BDD"/>
    <w:rsid w:val="00786C57"/>
    <w:rsid w:val="0078700C"/>
    <w:rsid w:val="007871AF"/>
    <w:rsid w:val="007873E9"/>
    <w:rsid w:val="00787B2A"/>
    <w:rsid w:val="00787BF7"/>
    <w:rsid w:val="00787CB2"/>
    <w:rsid w:val="0079021B"/>
    <w:rsid w:val="007902B4"/>
    <w:rsid w:val="0079039B"/>
    <w:rsid w:val="00790602"/>
    <w:rsid w:val="0079082D"/>
    <w:rsid w:val="00790A34"/>
    <w:rsid w:val="00790BF0"/>
    <w:rsid w:val="00790DC7"/>
    <w:rsid w:val="00790FFF"/>
    <w:rsid w:val="0079156B"/>
    <w:rsid w:val="00791678"/>
    <w:rsid w:val="00791B2D"/>
    <w:rsid w:val="00791E73"/>
    <w:rsid w:val="00792358"/>
    <w:rsid w:val="007928C7"/>
    <w:rsid w:val="00792A2F"/>
    <w:rsid w:val="00792DAB"/>
    <w:rsid w:val="00792DC3"/>
    <w:rsid w:val="007937D3"/>
    <w:rsid w:val="0079386E"/>
    <w:rsid w:val="00793AFE"/>
    <w:rsid w:val="00793CAE"/>
    <w:rsid w:val="00793EE8"/>
    <w:rsid w:val="00794087"/>
    <w:rsid w:val="007945F5"/>
    <w:rsid w:val="00794613"/>
    <w:rsid w:val="00794637"/>
    <w:rsid w:val="0079469F"/>
    <w:rsid w:val="007947DC"/>
    <w:rsid w:val="00794F97"/>
    <w:rsid w:val="00795067"/>
    <w:rsid w:val="0079544F"/>
    <w:rsid w:val="00795706"/>
    <w:rsid w:val="00795A58"/>
    <w:rsid w:val="00795BC8"/>
    <w:rsid w:val="007960E6"/>
    <w:rsid w:val="007961AA"/>
    <w:rsid w:val="00796476"/>
    <w:rsid w:val="0079674A"/>
    <w:rsid w:val="00796B43"/>
    <w:rsid w:val="00797259"/>
    <w:rsid w:val="00797464"/>
    <w:rsid w:val="00797484"/>
    <w:rsid w:val="0079770E"/>
    <w:rsid w:val="00797A98"/>
    <w:rsid w:val="00797AC4"/>
    <w:rsid w:val="00797B34"/>
    <w:rsid w:val="00797BD7"/>
    <w:rsid w:val="007A00D2"/>
    <w:rsid w:val="007A04AA"/>
    <w:rsid w:val="007A071A"/>
    <w:rsid w:val="007A07A7"/>
    <w:rsid w:val="007A0AC3"/>
    <w:rsid w:val="007A0D40"/>
    <w:rsid w:val="007A1134"/>
    <w:rsid w:val="007A115A"/>
    <w:rsid w:val="007A1177"/>
    <w:rsid w:val="007A125C"/>
    <w:rsid w:val="007A1300"/>
    <w:rsid w:val="007A1489"/>
    <w:rsid w:val="007A175D"/>
    <w:rsid w:val="007A199B"/>
    <w:rsid w:val="007A1A9D"/>
    <w:rsid w:val="007A1F70"/>
    <w:rsid w:val="007A23F3"/>
    <w:rsid w:val="007A24D1"/>
    <w:rsid w:val="007A2627"/>
    <w:rsid w:val="007A29F2"/>
    <w:rsid w:val="007A2ABC"/>
    <w:rsid w:val="007A2B9A"/>
    <w:rsid w:val="007A2DF8"/>
    <w:rsid w:val="007A2E23"/>
    <w:rsid w:val="007A2F54"/>
    <w:rsid w:val="007A308E"/>
    <w:rsid w:val="007A3201"/>
    <w:rsid w:val="007A3565"/>
    <w:rsid w:val="007A3878"/>
    <w:rsid w:val="007A3971"/>
    <w:rsid w:val="007A3995"/>
    <w:rsid w:val="007A3AE3"/>
    <w:rsid w:val="007A3C67"/>
    <w:rsid w:val="007A4059"/>
    <w:rsid w:val="007A41CD"/>
    <w:rsid w:val="007A434F"/>
    <w:rsid w:val="007A43A8"/>
    <w:rsid w:val="007A4685"/>
    <w:rsid w:val="007A4777"/>
    <w:rsid w:val="007A4904"/>
    <w:rsid w:val="007A4E95"/>
    <w:rsid w:val="007A4F3C"/>
    <w:rsid w:val="007A54EA"/>
    <w:rsid w:val="007A56B1"/>
    <w:rsid w:val="007A599F"/>
    <w:rsid w:val="007A5F64"/>
    <w:rsid w:val="007A6709"/>
    <w:rsid w:val="007A68BF"/>
    <w:rsid w:val="007A6949"/>
    <w:rsid w:val="007A69E5"/>
    <w:rsid w:val="007A6A4B"/>
    <w:rsid w:val="007A6FC1"/>
    <w:rsid w:val="007A7148"/>
    <w:rsid w:val="007A7170"/>
    <w:rsid w:val="007A7187"/>
    <w:rsid w:val="007A7375"/>
    <w:rsid w:val="007A73C3"/>
    <w:rsid w:val="007A795F"/>
    <w:rsid w:val="007A7B63"/>
    <w:rsid w:val="007A7F1B"/>
    <w:rsid w:val="007B0169"/>
    <w:rsid w:val="007B0214"/>
    <w:rsid w:val="007B024A"/>
    <w:rsid w:val="007B0267"/>
    <w:rsid w:val="007B0389"/>
    <w:rsid w:val="007B0556"/>
    <w:rsid w:val="007B0889"/>
    <w:rsid w:val="007B08D4"/>
    <w:rsid w:val="007B09D5"/>
    <w:rsid w:val="007B0BB7"/>
    <w:rsid w:val="007B1267"/>
    <w:rsid w:val="007B1376"/>
    <w:rsid w:val="007B1387"/>
    <w:rsid w:val="007B166E"/>
    <w:rsid w:val="007B167E"/>
    <w:rsid w:val="007B1688"/>
    <w:rsid w:val="007B1742"/>
    <w:rsid w:val="007B1919"/>
    <w:rsid w:val="007B264B"/>
    <w:rsid w:val="007B278C"/>
    <w:rsid w:val="007B2B9B"/>
    <w:rsid w:val="007B2CCF"/>
    <w:rsid w:val="007B3390"/>
    <w:rsid w:val="007B37F9"/>
    <w:rsid w:val="007B485C"/>
    <w:rsid w:val="007B48BC"/>
    <w:rsid w:val="007B4F2D"/>
    <w:rsid w:val="007B4FC1"/>
    <w:rsid w:val="007B543D"/>
    <w:rsid w:val="007B54DD"/>
    <w:rsid w:val="007B55E7"/>
    <w:rsid w:val="007B5E1F"/>
    <w:rsid w:val="007B5F54"/>
    <w:rsid w:val="007B627F"/>
    <w:rsid w:val="007B6337"/>
    <w:rsid w:val="007B64C5"/>
    <w:rsid w:val="007B696E"/>
    <w:rsid w:val="007B6F81"/>
    <w:rsid w:val="007B7278"/>
    <w:rsid w:val="007B7967"/>
    <w:rsid w:val="007B7CC9"/>
    <w:rsid w:val="007B7D44"/>
    <w:rsid w:val="007B7D64"/>
    <w:rsid w:val="007B7F2C"/>
    <w:rsid w:val="007B7FF3"/>
    <w:rsid w:val="007C0422"/>
    <w:rsid w:val="007C04E3"/>
    <w:rsid w:val="007C08B8"/>
    <w:rsid w:val="007C0920"/>
    <w:rsid w:val="007C0A78"/>
    <w:rsid w:val="007C0B0E"/>
    <w:rsid w:val="007C15C8"/>
    <w:rsid w:val="007C19CD"/>
    <w:rsid w:val="007C1A28"/>
    <w:rsid w:val="007C1EBB"/>
    <w:rsid w:val="007C2054"/>
    <w:rsid w:val="007C24BB"/>
    <w:rsid w:val="007C2698"/>
    <w:rsid w:val="007C2766"/>
    <w:rsid w:val="007C29FB"/>
    <w:rsid w:val="007C2BE6"/>
    <w:rsid w:val="007C2D14"/>
    <w:rsid w:val="007C2E22"/>
    <w:rsid w:val="007C3043"/>
    <w:rsid w:val="007C320D"/>
    <w:rsid w:val="007C3346"/>
    <w:rsid w:val="007C3496"/>
    <w:rsid w:val="007C362E"/>
    <w:rsid w:val="007C3705"/>
    <w:rsid w:val="007C37E4"/>
    <w:rsid w:val="007C3914"/>
    <w:rsid w:val="007C3EB3"/>
    <w:rsid w:val="007C3EE5"/>
    <w:rsid w:val="007C43AE"/>
    <w:rsid w:val="007C4638"/>
    <w:rsid w:val="007C4A15"/>
    <w:rsid w:val="007C4B3F"/>
    <w:rsid w:val="007C4BE9"/>
    <w:rsid w:val="007C4C49"/>
    <w:rsid w:val="007C4CBC"/>
    <w:rsid w:val="007C4ECF"/>
    <w:rsid w:val="007C5541"/>
    <w:rsid w:val="007C5A2D"/>
    <w:rsid w:val="007C5B5C"/>
    <w:rsid w:val="007C5B94"/>
    <w:rsid w:val="007C5BAD"/>
    <w:rsid w:val="007C5D0C"/>
    <w:rsid w:val="007C5DC7"/>
    <w:rsid w:val="007C6407"/>
    <w:rsid w:val="007C69B0"/>
    <w:rsid w:val="007C6C49"/>
    <w:rsid w:val="007C6C94"/>
    <w:rsid w:val="007C70E9"/>
    <w:rsid w:val="007C70FF"/>
    <w:rsid w:val="007C719C"/>
    <w:rsid w:val="007C7768"/>
    <w:rsid w:val="007C77C5"/>
    <w:rsid w:val="007C7850"/>
    <w:rsid w:val="007C7932"/>
    <w:rsid w:val="007C79ED"/>
    <w:rsid w:val="007C7B71"/>
    <w:rsid w:val="007D001C"/>
    <w:rsid w:val="007D0140"/>
    <w:rsid w:val="007D0258"/>
    <w:rsid w:val="007D04FD"/>
    <w:rsid w:val="007D0DDD"/>
    <w:rsid w:val="007D0EF7"/>
    <w:rsid w:val="007D0F2A"/>
    <w:rsid w:val="007D126B"/>
    <w:rsid w:val="007D1392"/>
    <w:rsid w:val="007D16A1"/>
    <w:rsid w:val="007D199F"/>
    <w:rsid w:val="007D1A25"/>
    <w:rsid w:val="007D1ACD"/>
    <w:rsid w:val="007D1B52"/>
    <w:rsid w:val="007D1B5F"/>
    <w:rsid w:val="007D20D1"/>
    <w:rsid w:val="007D214D"/>
    <w:rsid w:val="007D25F9"/>
    <w:rsid w:val="007D27FE"/>
    <w:rsid w:val="007D2C82"/>
    <w:rsid w:val="007D2DEB"/>
    <w:rsid w:val="007D2F3D"/>
    <w:rsid w:val="007D31EA"/>
    <w:rsid w:val="007D388E"/>
    <w:rsid w:val="007D3B08"/>
    <w:rsid w:val="007D3CC2"/>
    <w:rsid w:val="007D438C"/>
    <w:rsid w:val="007D490D"/>
    <w:rsid w:val="007D4FB8"/>
    <w:rsid w:val="007D5106"/>
    <w:rsid w:val="007D51C7"/>
    <w:rsid w:val="007D520C"/>
    <w:rsid w:val="007D5497"/>
    <w:rsid w:val="007D556D"/>
    <w:rsid w:val="007D5809"/>
    <w:rsid w:val="007D58F9"/>
    <w:rsid w:val="007D5C36"/>
    <w:rsid w:val="007D5CBE"/>
    <w:rsid w:val="007D6081"/>
    <w:rsid w:val="007D6213"/>
    <w:rsid w:val="007D659D"/>
    <w:rsid w:val="007D665F"/>
    <w:rsid w:val="007D6781"/>
    <w:rsid w:val="007D69BF"/>
    <w:rsid w:val="007D69E8"/>
    <w:rsid w:val="007D6D1A"/>
    <w:rsid w:val="007D6D3A"/>
    <w:rsid w:val="007D6D50"/>
    <w:rsid w:val="007D701C"/>
    <w:rsid w:val="007D70F9"/>
    <w:rsid w:val="007D71B6"/>
    <w:rsid w:val="007D7513"/>
    <w:rsid w:val="007D75AD"/>
    <w:rsid w:val="007D774C"/>
    <w:rsid w:val="007D7972"/>
    <w:rsid w:val="007D7E0A"/>
    <w:rsid w:val="007D7E1D"/>
    <w:rsid w:val="007E00A2"/>
    <w:rsid w:val="007E00EB"/>
    <w:rsid w:val="007E0371"/>
    <w:rsid w:val="007E05E5"/>
    <w:rsid w:val="007E0714"/>
    <w:rsid w:val="007E0875"/>
    <w:rsid w:val="007E08AA"/>
    <w:rsid w:val="007E095A"/>
    <w:rsid w:val="007E09B5"/>
    <w:rsid w:val="007E0C35"/>
    <w:rsid w:val="007E0D9C"/>
    <w:rsid w:val="007E1571"/>
    <w:rsid w:val="007E1BAA"/>
    <w:rsid w:val="007E1E7E"/>
    <w:rsid w:val="007E25CC"/>
    <w:rsid w:val="007E271D"/>
    <w:rsid w:val="007E2A1D"/>
    <w:rsid w:val="007E2EF9"/>
    <w:rsid w:val="007E2F3A"/>
    <w:rsid w:val="007E345B"/>
    <w:rsid w:val="007E378F"/>
    <w:rsid w:val="007E38A7"/>
    <w:rsid w:val="007E403E"/>
    <w:rsid w:val="007E4157"/>
    <w:rsid w:val="007E4806"/>
    <w:rsid w:val="007E4A82"/>
    <w:rsid w:val="007E4F0D"/>
    <w:rsid w:val="007E5988"/>
    <w:rsid w:val="007E5A40"/>
    <w:rsid w:val="007E5FFE"/>
    <w:rsid w:val="007E62D6"/>
    <w:rsid w:val="007E63B8"/>
    <w:rsid w:val="007E65E0"/>
    <w:rsid w:val="007E6D6F"/>
    <w:rsid w:val="007E6FEE"/>
    <w:rsid w:val="007E7462"/>
    <w:rsid w:val="007E7522"/>
    <w:rsid w:val="007E76AF"/>
    <w:rsid w:val="007E7A19"/>
    <w:rsid w:val="007E7A30"/>
    <w:rsid w:val="007E7BA1"/>
    <w:rsid w:val="007F0085"/>
    <w:rsid w:val="007F019F"/>
    <w:rsid w:val="007F0252"/>
    <w:rsid w:val="007F0AC3"/>
    <w:rsid w:val="007F0D14"/>
    <w:rsid w:val="007F14A4"/>
    <w:rsid w:val="007F14B4"/>
    <w:rsid w:val="007F16AE"/>
    <w:rsid w:val="007F16FC"/>
    <w:rsid w:val="007F1AA8"/>
    <w:rsid w:val="007F2036"/>
    <w:rsid w:val="007F251F"/>
    <w:rsid w:val="007F2C2B"/>
    <w:rsid w:val="007F32F1"/>
    <w:rsid w:val="007F331B"/>
    <w:rsid w:val="007F35BE"/>
    <w:rsid w:val="007F35E4"/>
    <w:rsid w:val="007F39B2"/>
    <w:rsid w:val="007F3A71"/>
    <w:rsid w:val="007F3AC0"/>
    <w:rsid w:val="007F3CD2"/>
    <w:rsid w:val="007F3DE2"/>
    <w:rsid w:val="007F3EA6"/>
    <w:rsid w:val="007F3EEF"/>
    <w:rsid w:val="007F3F56"/>
    <w:rsid w:val="007F4312"/>
    <w:rsid w:val="007F4357"/>
    <w:rsid w:val="007F448D"/>
    <w:rsid w:val="007F47FE"/>
    <w:rsid w:val="007F48B0"/>
    <w:rsid w:val="007F48F9"/>
    <w:rsid w:val="007F5155"/>
    <w:rsid w:val="007F5498"/>
    <w:rsid w:val="007F5588"/>
    <w:rsid w:val="007F5920"/>
    <w:rsid w:val="007F6289"/>
    <w:rsid w:val="007F62B1"/>
    <w:rsid w:val="007F6457"/>
    <w:rsid w:val="007F645C"/>
    <w:rsid w:val="007F6577"/>
    <w:rsid w:val="007F65F3"/>
    <w:rsid w:val="007F671D"/>
    <w:rsid w:val="007F6A20"/>
    <w:rsid w:val="007F6B10"/>
    <w:rsid w:val="007F7086"/>
    <w:rsid w:val="007F70F8"/>
    <w:rsid w:val="007F716E"/>
    <w:rsid w:val="007F7197"/>
    <w:rsid w:val="007F7227"/>
    <w:rsid w:val="007F74AC"/>
    <w:rsid w:val="007F74B8"/>
    <w:rsid w:val="007F790F"/>
    <w:rsid w:val="007F7F0A"/>
    <w:rsid w:val="00800121"/>
    <w:rsid w:val="00800175"/>
    <w:rsid w:val="00800342"/>
    <w:rsid w:val="0080057F"/>
    <w:rsid w:val="008005F7"/>
    <w:rsid w:val="00800626"/>
    <w:rsid w:val="00800864"/>
    <w:rsid w:val="00800D81"/>
    <w:rsid w:val="00800ED5"/>
    <w:rsid w:val="00801411"/>
    <w:rsid w:val="008014BA"/>
    <w:rsid w:val="00801564"/>
    <w:rsid w:val="008018F0"/>
    <w:rsid w:val="00801967"/>
    <w:rsid w:val="00801BB7"/>
    <w:rsid w:val="00801C11"/>
    <w:rsid w:val="00801F47"/>
    <w:rsid w:val="00802673"/>
    <w:rsid w:val="008026FD"/>
    <w:rsid w:val="008028D9"/>
    <w:rsid w:val="008030CD"/>
    <w:rsid w:val="00803316"/>
    <w:rsid w:val="008033D8"/>
    <w:rsid w:val="008036C6"/>
    <w:rsid w:val="00803DE3"/>
    <w:rsid w:val="00803FE6"/>
    <w:rsid w:val="0080456D"/>
    <w:rsid w:val="008049FE"/>
    <w:rsid w:val="00804C19"/>
    <w:rsid w:val="00804E23"/>
    <w:rsid w:val="00804EBE"/>
    <w:rsid w:val="00804F37"/>
    <w:rsid w:val="008050B4"/>
    <w:rsid w:val="008050EB"/>
    <w:rsid w:val="00805458"/>
    <w:rsid w:val="008054D7"/>
    <w:rsid w:val="008056BA"/>
    <w:rsid w:val="00805D95"/>
    <w:rsid w:val="00805DEB"/>
    <w:rsid w:val="008061FA"/>
    <w:rsid w:val="00806443"/>
    <w:rsid w:val="00806865"/>
    <w:rsid w:val="00806938"/>
    <w:rsid w:val="00806A5C"/>
    <w:rsid w:val="00806B7A"/>
    <w:rsid w:val="00806F7D"/>
    <w:rsid w:val="0080734C"/>
    <w:rsid w:val="0080751F"/>
    <w:rsid w:val="008076DA"/>
    <w:rsid w:val="00807AC2"/>
    <w:rsid w:val="00807BE2"/>
    <w:rsid w:val="00807D60"/>
    <w:rsid w:val="0081002C"/>
    <w:rsid w:val="00810327"/>
    <w:rsid w:val="00810472"/>
    <w:rsid w:val="00810525"/>
    <w:rsid w:val="00810822"/>
    <w:rsid w:val="0081153A"/>
    <w:rsid w:val="008116D7"/>
    <w:rsid w:val="00811802"/>
    <w:rsid w:val="00811D48"/>
    <w:rsid w:val="00811DDC"/>
    <w:rsid w:val="00812647"/>
    <w:rsid w:val="008126B2"/>
    <w:rsid w:val="00812814"/>
    <w:rsid w:val="00812BB1"/>
    <w:rsid w:val="00812BC1"/>
    <w:rsid w:val="00812DF7"/>
    <w:rsid w:val="00812F11"/>
    <w:rsid w:val="00812FE5"/>
    <w:rsid w:val="00813041"/>
    <w:rsid w:val="00813386"/>
    <w:rsid w:val="008133CF"/>
    <w:rsid w:val="008137CA"/>
    <w:rsid w:val="0081387E"/>
    <w:rsid w:val="008139BD"/>
    <w:rsid w:val="00813A65"/>
    <w:rsid w:val="00813CD1"/>
    <w:rsid w:val="00813DF7"/>
    <w:rsid w:val="00813F36"/>
    <w:rsid w:val="00814384"/>
    <w:rsid w:val="008143EF"/>
    <w:rsid w:val="00814420"/>
    <w:rsid w:val="0081465B"/>
    <w:rsid w:val="00814919"/>
    <w:rsid w:val="008149DA"/>
    <w:rsid w:val="00814E26"/>
    <w:rsid w:val="00814E68"/>
    <w:rsid w:val="00814EDD"/>
    <w:rsid w:val="00814F00"/>
    <w:rsid w:val="0081515D"/>
    <w:rsid w:val="00815406"/>
    <w:rsid w:val="00815778"/>
    <w:rsid w:val="008158D0"/>
    <w:rsid w:val="00815F02"/>
    <w:rsid w:val="00815F40"/>
    <w:rsid w:val="00815F90"/>
    <w:rsid w:val="00815FDF"/>
    <w:rsid w:val="008162E3"/>
    <w:rsid w:val="008163DE"/>
    <w:rsid w:val="0081661D"/>
    <w:rsid w:val="00816715"/>
    <w:rsid w:val="0081686A"/>
    <w:rsid w:val="00816AA3"/>
    <w:rsid w:val="008170A9"/>
    <w:rsid w:val="0081715D"/>
    <w:rsid w:val="008171B3"/>
    <w:rsid w:val="00817242"/>
    <w:rsid w:val="008172A2"/>
    <w:rsid w:val="008176A9"/>
    <w:rsid w:val="00817904"/>
    <w:rsid w:val="00817D6F"/>
    <w:rsid w:val="00817E1F"/>
    <w:rsid w:val="00817EE1"/>
    <w:rsid w:val="00820020"/>
    <w:rsid w:val="008200B2"/>
    <w:rsid w:val="00820D8D"/>
    <w:rsid w:val="00820E70"/>
    <w:rsid w:val="00820EAA"/>
    <w:rsid w:val="00821020"/>
    <w:rsid w:val="0082115F"/>
    <w:rsid w:val="0082162A"/>
    <w:rsid w:val="00821944"/>
    <w:rsid w:val="00821974"/>
    <w:rsid w:val="00821BBF"/>
    <w:rsid w:val="00821C25"/>
    <w:rsid w:val="00821E83"/>
    <w:rsid w:val="0082215D"/>
    <w:rsid w:val="008227F7"/>
    <w:rsid w:val="00822E67"/>
    <w:rsid w:val="00822F71"/>
    <w:rsid w:val="00823427"/>
    <w:rsid w:val="0082365B"/>
    <w:rsid w:val="008237E7"/>
    <w:rsid w:val="00823811"/>
    <w:rsid w:val="00823A49"/>
    <w:rsid w:val="00823C9A"/>
    <w:rsid w:val="00823F91"/>
    <w:rsid w:val="00824045"/>
    <w:rsid w:val="00824972"/>
    <w:rsid w:val="0082497A"/>
    <w:rsid w:val="00824BC3"/>
    <w:rsid w:val="00824C1B"/>
    <w:rsid w:val="00824D75"/>
    <w:rsid w:val="0082584F"/>
    <w:rsid w:val="008259D5"/>
    <w:rsid w:val="00825E00"/>
    <w:rsid w:val="00826219"/>
    <w:rsid w:val="0082656C"/>
    <w:rsid w:val="008266C1"/>
    <w:rsid w:val="008266FA"/>
    <w:rsid w:val="008268C8"/>
    <w:rsid w:val="0082690F"/>
    <w:rsid w:val="00826D05"/>
    <w:rsid w:val="00826EC6"/>
    <w:rsid w:val="008271E0"/>
    <w:rsid w:val="008272B6"/>
    <w:rsid w:val="008276E3"/>
    <w:rsid w:val="008276E8"/>
    <w:rsid w:val="00827BBB"/>
    <w:rsid w:val="00827EBF"/>
    <w:rsid w:val="00830230"/>
    <w:rsid w:val="008304AC"/>
    <w:rsid w:val="00830A3C"/>
    <w:rsid w:val="00830AC8"/>
    <w:rsid w:val="00830B3B"/>
    <w:rsid w:val="00830E2B"/>
    <w:rsid w:val="0083101E"/>
    <w:rsid w:val="00831110"/>
    <w:rsid w:val="008314F9"/>
    <w:rsid w:val="008314FC"/>
    <w:rsid w:val="008315B0"/>
    <w:rsid w:val="008317FF"/>
    <w:rsid w:val="00831802"/>
    <w:rsid w:val="008318A5"/>
    <w:rsid w:val="008319A4"/>
    <w:rsid w:val="008319F2"/>
    <w:rsid w:val="00831AC5"/>
    <w:rsid w:val="00831C8B"/>
    <w:rsid w:val="00831F48"/>
    <w:rsid w:val="00831FEB"/>
    <w:rsid w:val="008320C4"/>
    <w:rsid w:val="00832194"/>
    <w:rsid w:val="008321BC"/>
    <w:rsid w:val="00832245"/>
    <w:rsid w:val="00832938"/>
    <w:rsid w:val="00832D38"/>
    <w:rsid w:val="00832DBC"/>
    <w:rsid w:val="00832EDD"/>
    <w:rsid w:val="00832FE2"/>
    <w:rsid w:val="008331B4"/>
    <w:rsid w:val="00833715"/>
    <w:rsid w:val="00833A7E"/>
    <w:rsid w:val="00833B71"/>
    <w:rsid w:val="00834659"/>
    <w:rsid w:val="00834A9D"/>
    <w:rsid w:val="00834B4F"/>
    <w:rsid w:val="00834C6B"/>
    <w:rsid w:val="00834E24"/>
    <w:rsid w:val="0083536F"/>
    <w:rsid w:val="00835494"/>
    <w:rsid w:val="00835515"/>
    <w:rsid w:val="0083570D"/>
    <w:rsid w:val="00835883"/>
    <w:rsid w:val="0083600B"/>
    <w:rsid w:val="0083653D"/>
    <w:rsid w:val="00836717"/>
    <w:rsid w:val="00836942"/>
    <w:rsid w:val="00836CA4"/>
    <w:rsid w:val="00836EC0"/>
    <w:rsid w:val="00836EEA"/>
    <w:rsid w:val="008372C0"/>
    <w:rsid w:val="008375D5"/>
    <w:rsid w:val="00837717"/>
    <w:rsid w:val="0083774A"/>
    <w:rsid w:val="008377C5"/>
    <w:rsid w:val="008377E0"/>
    <w:rsid w:val="00837954"/>
    <w:rsid w:val="00837C09"/>
    <w:rsid w:val="00837DE8"/>
    <w:rsid w:val="00837FBC"/>
    <w:rsid w:val="0084086C"/>
    <w:rsid w:val="00840BA6"/>
    <w:rsid w:val="0084122E"/>
    <w:rsid w:val="008412AC"/>
    <w:rsid w:val="0084140C"/>
    <w:rsid w:val="00841675"/>
    <w:rsid w:val="008417FC"/>
    <w:rsid w:val="00841969"/>
    <w:rsid w:val="00841C20"/>
    <w:rsid w:val="00841E75"/>
    <w:rsid w:val="00841FA5"/>
    <w:rsid w:val="00842182"/>
    <w:rsid w:val="00842210"/>
    <w:rsid w:val="008423C3"/>
    <w:rsid w:val="00842468"/>
    <w:rsid w:val="0084255B"/>
    <w:rsid w:val="0084263E"/>
    <w:rsid w:val="00842760"/>
    <w:rsid w:val="008427F5"/>
    <w:rsid w:val="00842A02"/>
    <w:rsid w:val="00842ED7"/>
    <w:rsid w:val="008430EC"/>
    <w:rsid w:val="0084313B"/>
    <w:rsid w:val="008431E0"/>
    <w:rsid w:val="00843303"/>
    <w:rsid w:val="00843520"/>
    <w:rsid w:val="008439F5"/>
    <w:rsid w:val="00843BAC"/>
    <w:rsid w:val="00843DB9"/>
    <w:rsid w:val="00843F11"/>
    <w:rsid w:val="00843F6D"/>
    <w:rsid w:val="00843F95"/>
    <w:rsid w:val="008442C5"/>
    <w:rsid w:val="00844F99"/>
    <w:rsid w:val="0084521C"/>
    <w:rsid w:val="00845394"/>
    <w:rsid w:val="0084562D"/>
    <w:rsid w:val="008456BE"/>
    <w:rsid w:val="008457AB"/>
    <w:rsid w:val="00845EFC"/>
    <w:rsid w:val="00846306"/>
    <w:rsid w:val="0084635A"/>
    <w:rsid w:val="00846616"/>
    <w:rsid w:val="008466C2"/>
    <w:rsid w:val="00846915"/>
    <w:rsid w:val="00846C11"/>
    <w:rsid w:val="00846DC2"/>
    <w:rsid w:val="00847196"/>
    <w:rsid w:val="0084720C"/>
    <w:rsid w:val="00847662"/>
    <w:rsid w:val="00847BE3"/>
    <w:rsid w:val="00850453"/>
    <w:rsid w:val="00850697"/>
    <w:rsid w:val="00850C26"/>
    <w:rsid w:val="00850D53"/>
    <w:rsid w:val="00850F95"/>
    <w:rsid w:val="00851930"/>
    <w:rsid w:val="00851D26"/>
    <w:rsid w:val="00851D4E"/>
    <w:rsid w:val="00851E27"/>
    <w:rsid w:val="00851F1E"/>
    <w:rsid w:val="00851F99"/>
    <w:rsid w:val="00851F9A"/>
    <w:rsid w:val="008521C5"/>
    <w:rsid w:val="0085221A"/>
    <w:rsid w:val="00852B5B"/>
    <w:rsid w:val="00852C50"/>
    <w:rsid w:val="008530B0"/>
    <w:rsid w:val="0085328D"/>
    <w:rsid w:val="00853297"/>
    <w:rsid w:val="0085347F"/>
    <w:rsid w:val="00853657"/>
    <w:rsid w:val="0085376B"/>
    <w:rsid w:val="0085398F"/>
    <w:rsid w:val="00853BCA"/>
    <w:rsid w:val="00853E22"/>
    <w:rsid w:val="0085430E"/>
    <w:rsid w:val="0085438E"/>
    <w:rsid w:val="00854CDD"/>
    <w:rsid w:val="00855190"/>
    <w:rsid w:val="008552BC"/>
    <w:rsid w:val="008552C1"/>
    <w:rsid w:val="00855335"/>
    <w:rsid w:val="00855BE3"/>
    <w:rsid w:val="00855CA2"/>
    <w:rsid w:val="00855DD4"/>
    <w:rsid w:val="00856B07"/>
    <w:rsid w:val="00856C7B"/>
    <w:rsid w:val="008574D6"/>
    <w:rsid w:val="008574F5"/>
    <w:rsid w:val="00857C1F"/>
    <w:rsid w:val="00857C62"/>
    <w:rsid w:val="00857D1F"/>
    <w:rsid w:val="00860004"/>
    <w:rsid w:val="008600D7"/>
    <w:rsid w:val="008603B5"/>
    <w:rsid w:val="008607BF"/>
    <w:rsid w:val="008608EF"/>
    <w:rsid w:val="00860AF5"/>
    <w:rsid w:val="00860B14"/>
    <w:rsid w:val="00860D9B"/>
    <w:rsid w:val="00860E35"/>
    <w:rsid w:val="00860F4E"/>
    <w:rsid w:val="008610AA"/>
    <w:rsid w:val="00861843"/>
    <w:rsid w:val="008619D7"/>
    <w:rsid w:val="00861B0E"/>
    <w:rsid w:val="00861BDC"/>
    <w:rsid w:val="00861F21"/>
    <w:rsid w:val="0086209F"/>
    <w:rsid w:val="00862117"/>
    <w:rsid w:val="00862320"/>
    <w:rsid w:val="0086236A"/>
    <w:rsid w:val="008624A6"/>
    <w:rsid w:val="00862506"/>
    <w:rsid w:val="0086283A"/>
    <w:rsid w:val="008628A1"/>
    <w:rsid w:val="00862B5D"/>
    <w:rsid w:val="00862E8B"/>
    <w:rsid w:val="0086308A"/>
    <w:rsid w:val="0086322B"/>
    <w:rsid w:val="00863574"/>
    <w:rsid w:val="0086359E"/>
    <w:rsid w:val="00863836"/>
    <w:rsid w:val="00863C8F"/>
    <w:rsid w:val="00863CC1"/>
    <w:rsid w:val="00863F2B"/>
    <w:rsid w:val="00864579"/>
    <w:rsid w:val="008646E3"/>
    <w:rsid w:val="0086482D"/>
    <w:rsid w:val="0086496A"/>
    <w:rsid w:val="0086497D"/>
    <w:rsid w:val="00864B26"/>
    <w:rsid w:val="00865123"/>
    <w:rsid w:val="0086527B"/>
    <w:rsid w:val="0086531F"/>
    <w:rsid w:val="0086548B"/>
    <w:rsid w:val="008654B3"/>
    <w:rsid w:val="00865A1E"/>
    <w:rsid w:val="00865E51"/>
    <w:rsid w:val="008667F6"/>
    <w:rsid w:val="0086687A"/>
    <w:rsid w:val="0086729D"/>
    <w:rsid w:val="008673B8"/>
    <w:rsid w:val="00867485"/>
    <w:rsid w:val="0086784F"/>
    <w:rsid w:val="008678B9"/>
    <w:rsid w:val="00867936"/>
    <w:rsid w:val="00867AD5"/>
    <w:rsid w:val="00867FCE"/>
    <w:rsid w:val="00870542"/>
    <w:rsid w:val="008705C2"/>
    <w:rsid w:val="008708D3"/>
    <w:rsid w:val="00870D0B"/>
    <w:rsid w:val="00870E0C"/>
    <w:rsid w:val="00870F7D"/>
    <w:rsid w:val="00871239"/>
    <w:rsid w:val="008713F5"/>
    <w:rsid w:val="0087160F"/>
    <w:rsid w:val="00871659"/>
    <w:rsid w:val="00871865"/>
    <w:rsid w:val="00871996"/>
    <w:rsid w:val="00871A04"/>
    <w:rsid w:val="00871C19"/>
    <w:rsid w:val="00871ED9"/>
    <w:rsid w:val="00872061"/>
    <w:rsid w:val="00872185"/>
    <w:rsid w:val="008721E3"/>
    <w:rsid w:val="00872414"/>
    <w:rsid w:val="00872423"/>
    <w:rsid w:val="008726A6"/>
    <w:rsid w:val="0087278D"/>
    <w:rsid w:val="008728A7"/>
    <w:rsid w:val="00872941"/>
    <w:rsid w:val="00872A79"/>
    <w:rsid w:val="00872D5B"/>
    <w:rsid w:val="00872E0B"/>
    <w:rsid w:val="00873001"/>
    <w:rsid w:val="00873157"/>
    <w:rsid w:val="008731D2"/>
    <w:rsid w:val="008734C8"/>
    <w:rsid w:val="00873507"/>
    <w:rsid w:val="008735F6"/>
    <w:rsid w:val="008736AC"/>
    <w:rsid w:val="008737D6"/>
    <w:rsid w:val="00873BAB"/>
    <w:rsid w:val="00873C7A"/>
    <w:rsid w:val="0087432F"/>
    <w:rsid w:val="008747E8"/>
    <w:rsid w:val="008748F9"/>
    <w:rsid w:val="00874B36"/>
    <w:rsid w:val="00875137"/>
    <w:rsid w:val="008753F3"/>
    <w:rsid w:val="00875974"/>
    <w:rsid w:val="00875BC8"/>
    <w:rsid w:val="00875DEF"/>
    <w:rsid w:val="00876041"/>
    <w:rsid w:val="008766BF"/>
    <w:rsid w:val="00876757"/>
    <w:rsid w:val="00876905"/>
    <w:rsid w:val="00876C10"/>
    <w:rsid w:val="0087709D"/>
    <w:rsid w:val="00877166"/>
    <w:rsid w:val="00877456"/>
    <w:rsid w:val="00877531"/>
    <w:rsid w:val="00877613"/>
    <w:rsid w:val="0087793F"/>
    <w:rsid w:val="00877AC7"/>
    <w:rsid w:val="00877C25"/>
    <w:rsid w:val="00877E88"/>
    <w:rsid w:val="00877FDC"/>
    <w:rsid w:val="0088041B"/>
    <w:rsid w:val="00880501"/>
    <w:rsid w:val="008806F1"/>
    <w:rsid w:val="008808F1"/>
    <w:rsid w:val="008809B1"/>
    <w:rsid w:val="00880C97"/>
    <w:rsid w:val="00880CC7"/>
    <w:rsid w:val="00880DDB"/>
    <w:rsid w:val="008815EB"/>
    <w:rsid w:val="00881641"/>
    <w:rsid w:val="00881AF4"/>
    <w:rsid w:val="00881E38"/>
    <w:rsid w:val="00881E9A"/>
    <w:rsid w:val="00881EA3"/>
    <w:rsid w:val="008821E1"/>
    <w:rsid w:val="00882232"/>
    <w:rsid w:val="00882415"/>
    <w:rsid w:val="00882471"/>
    <w:rsid w:val="008824E2"/>
    <w:rsid w:val="00883051"/>
    <w:rsid w:val="0088346B"/>
    <w:rsid w:val="0088349E"/>
    <w:rsid w:val="00883804"/>
    <w:rsid w:val="0088391C"/>
    <w:rsid w:val="00883994"/>
    <w:rsid w:val="00883995"/>
    <w:rsid w:val="00883C6C"/>
    <w:rsid w:val="00883CC6"/>
    <w:rsid w:val="00883F8F"/>
    <w:rsid w:val="00884068"/>
    <w:rsid w:val="00884273"/>
    <w:rsid w:val="008842E6"/>
    <w:rsid w:val="008846F0"/>
    <w:rsid w:val="008849E6"/>
    <w:rsid w:val="00884AC4"/>
    <w:rsid w:val="00884C27"/>
    <w:rsid w:val="00884FD1"/>
    <w:rsid w:val="00885063"/>
    <w:rsid w:val="0088532A"/>
    <w:rsid w:val="00885807"/>
    <w:rsid w:val="00885E21"/>
    <w:rsid w:val="00885FE9"/>
    <w:rsid w:val="0088608E"/>
    <w:rsid w:val="008860A1"/>
    <w:rsid w:val="0088614D"/>
    <w:rsid w:val="008865C0"/>
    <w:rsid w:val="00886618"/>
    <w:rsid w:val="00886674"/>
    <w:rsid w:val="00886731"/>
    <w:rsid w:val="00886B4C"/>
    <w:rsid w:val="00886DC7"/>
    <w:rsid w:val="00886E1B"/>
    <w:rsid w:val="00886F25"/>
    <w:rsid w:val="00886FD8"/>
    <w:rsid w:val="00887196"/>
    <w:rsid w:val="008871E3"/>
    <w:rsid w:val="00887306"/>
    <w:rsid w:val="0088735B"/>
    <w:rsid w:val="00887CB3"/>
    <w:rsid w:val="00887E7A"/>
    <w:rsid w:val="00887F05"/>
    <w:rsid w:val="00890470"/>
    <w:rsid w:val="00890D8F"/>
    <w:rsid w:val="00890EAA"/>
    <w:rsid w:val="008912C6"/>
    <w:rsid w:val="00891657"/>
    <w:rsid w:val="008916A3"/>
    <w:rsid w:val="00891855"/>
    <w:rsid w:val="00891AAE"/>
    <w:rsid w:val="00891C30"/>
    <w:rsid w:val="00891DA6"/>
    <w:rsid w:val="00891F6A"/>
    <w:rsid w:val="00892149"/>
    <w:rsid w:val="0089217F"/>
    <w:rsid w:val="00892E14"/>
    <w:rsid w:val="00893304"/>
    <w:rsid w:val="00893500"/>
    <w:rsid w:val="00893701"/>
    <w:rsid w:val="008937DE"/>
    <w:rsid w:val="00893D16"/>
    <w:rsid w:val="00893D93"/>
    <w:rsid w:val="00894100"/>
    <w:rsid w:val="0089414D"/>
    <w:rsid w:val="0089430D"/>
    <w:rsid w:val="0089454C"/>
    <w:rsid w:val="008945D2"/>
    <w:rsid w:val="008945D8"/>
    <w:rsid w:val="00894892"/>
    <w:rsid w:val="00894AB7"/>
    <w:rsid w:val="00894C1A"/>
    <w:rsid w:val="00894C95"/>
    <w:rsid w:val="00894F47"/>
    <w:rsid w:val="008950F0"/>
    <w:rsid w:val="008956AA"/>
    <w:rsid w:val="008958AE"/>
    <w:rsid w:val="00895A0C"/>
    <w:rsid w:val="00895BF0"/>
    <w:rsid w:val="00895C5A"/>
    <w:rsid w:val="00895CF1"/>
    <w:rsid w:val="00895D7B"/>
    <w:rsid w:val="00895F13"/>
    <w:rsid w:val="00895F74"/>
    <w:rsid w:val="0089619C"/>
    <w:rsid w:val="00896429"/>
    <w:rsid w:val="00896467"/>
    <w:rsid w:val="0089660F"/>
    <w:rsid w:val="00896790"/>
    <w:rsid w:val="008969D3"/>
    <w:rsid w:val="008969D4"/>
    <w:rsid w:val="0089733E"/>
    <w:rsid w:val="008977DC"/>
    <w:rsid w:val="00897C08"/>
    <w:rsid w:val="00897D2B"/>
    <w:rsid w:val="00897E83"/>
    <w:rsid w:val="00897EFE"/>
    <w:rsid w:val="008A01F5"/>
    <w:rsid w:val="008A0B54"/>
    <w:rsid w:val="008A1158"/>
    <w:rsid w:val="008A14D9"/>
    <w:rsid w:val="008A15CD"/>
    <w:rsid w:val="008A184C"/>
    <w:rsid w:val="008A1857"/>
    <w:rsid w:val="008A1D6E"/>
    <w:rsid w:val="008A1E30"/>
    <w:rsid w:val="008A1ED5"/>
    <w:rsid w:val="008A2025"/>
    <w:rsid w:val="008A20D3"/>
    <w:rsid w:val="008A262A"/>
    <w:rsid w:val="008A26D0"/>
    <w:rsid w:val="008A2E58"/>
    <w:rsid w:val="008A2FFB"/>
    <w:rsid w:val="008A3020"/>
    <w:rsid w:val="008A328E"/>
    <w:rsid w:val="008A35F3"/>
    <w:rsid w:val="008A3658"/>
    <w:rsid w:val="008A3941"/>
    <w:rsid w:val="008A3CA6"/>
    <w:rsid w:val="008A3F3C"/>
    <w:rsid w:val="008A3FCA"/>
    <w:rsid w:val="008A4178"/>
    <w:rsid w:val="008A4246"/>
    <w:rsid w:val="008A4275"/>
    <w:rsid w:val="008A4B08"/>
    <w:rsid w:val="008A4B1D"/>
    <w:rsid w:val="008A4D1D"/>
    <w:rsid w:val="008A5114"/>
    <w:rsid w:val="008A5157"/>
    <w:rsid w:val="008A519F"/>
    <w:rsid w:val="008A51D9"/>
    <w:rsid w:val="008A5377"/>
    <w:rsid w:val="008A5697"/>
    <w:rsid w:val="008A5729"/>
    <w:rsid w:val="008A5CF1"/>
    <w:rsid w:val="008A5D89"/>
    <w:rsid w:val="008A5F35"/>
    <w:rsid w:val="008A6005"/>
    <w:rsid w:val="008A6007"/>
    <w:rsid w:val="008A6063"/>
    <w:rsid w:val="008A6167"/>
    <w:rsid w:val="008A617C"/>
    <w:rsid w:val="008A68A9"/>
    <w:rsid w:val="008A6908"/>
    <w:rsid w:val="008A6960"/>
    <w:rsid w:val="008A69D2"/>
    <w:rsid w:val="008A6DC3"/>
    <w:rsid w:val="008A6FA7"/>
    <w:rsid w:val="008A70AD"/>
    <w:rsid w:val="008A7367"/>
    <w:rsid w:val="008A7614"/>
    <w:rsid w:val="008A7B88"/>
    <w:rsid w:val="008A7D64"/>
    <w:rsid w:val="008A7F89"/>
    <w:rsid w:val="008A7FBF"/>
    <w:rsid w:val="008B010F"/>
    <w:rsid w:val="008B0269"/>
    <w:rsid w:val="008B0719"/>
    <w:rsid w:val="008B0D09"/>
    <w:rsid w:val="008B0F09"/>
    <w:rsid w:val="008B0F8D"/>
    <w:rsid w:val="008B147D"/>
    <w:rsid w:val="008B1589"/>
    <w:rsid w:val="008B1BF6"/>
    <w:rsid w:val="008B1FF9"/>
    <w:rsid w:val="008B2208"/>
    <w:rsid w:val="008B222C"/>
    <w:rsid w:val="008B2357"/>
    <w:rsid w:val="008B25CB"/>
    <w:rsid w:val="008B260D"/>
    <w:rsid w:val="008B2624"/>
    <w:rsid w:val="008B277D"/>
    <w:rsid w:val="008B28AF"/>
    <w:rsid w:val="008B2F9C"/>
    <w:rsid w:val="008B329E"/>
    <w:rsid w:val="008B35C3"/>
    <w:rsid w:val="008B374D"/>
    <w:rsid w:val="008B3895"/>
    <w:rsid w:val="008B3ACE"/>
    <w:rsid w:val="008B41EA"/>
    <w:rsid w:val="008B432F"/>
    <w:rsid w:val="008B4558"/>
    <w:rsid w:val="008B4572"/>
    <w:rsid w:val="008B46AD"/>
    <w:rsid w:val="008B478E"/>
    <w:rsid w:val="008B4866"/>
    <w:rsid w:val="008B4A44"/>
    <w:rsid w:val="008B4AFB"/>
    <w:rsid w:val="008B4CFC"/>
    <w:rsid w:val="008B51D6"/>
    <w:rsid w:val="008B5363"/>
    <w:rsid w:val="008B5436"/>
    <w:rsid w:val="008B5715"/>
    <w:rsid w:val="008B59A6"/>
    <w:rsid w:val="008B5AF2"/>
    <w:rsid w:val="008B6195"/>
    <w:rsid w:val="008B61D8"/>
    <w:rsid w:val="008B6390"/>
    <w:rsid w:val="008B6421"/>
    <w:rsid w:val="008B65D0"/>
    <w:rsid w:val="008B6A44"/>
    <w:rsid w:val="008B6E42"/>
    <w:rsid w:val="008B74EA"/>
    <w:rsid w:val="008B756D"/>
    <w:rsid w:val="008B7764"/>
    <w:rsid w:val="008B7ADD"/>
    <w:rsid w:val="008B7AF5"/>
    <w:rsid w:val="008C0161"/>
    <w:rsid w:val="008C02E7"/>
    <w:rsid w:val="008C04EE"/>
    <w:rsid w:val="008C0549"/>
    <w:rsid w:val="008C074B"/>
    <w:rsid w:val="008C0AEC"/>
    <w:rsid w:val="008C0BE3"/>
    <w:rsid w:val="008C0E3D"/>
    <w:rsid w:val="008C1247"/>
    <w:rsid w:val="008C1329"/>
    <w:rsid w:val="008C1746"/>
    <w:rsid w:val="008C1E74"/>
    <w:rsid w:val="008C22AA"/>
    <w:rsid w:val="008C2700"/>
    <w:rsid w:val="008C2935"/>
    <w:rsid w:val="008C29B2"/>
    <w:rsid w:val="008C2C1F"/>
    <w:rsid w:val="008C3677"/>
    <w:rsid w:val="008C380F"/>
    <w:rsid w:val="008C3BF9"/>
    <w:rsid w:val="008C3C73"/>
    <w:rsid w:val="008C3D20"/>
    <w:rsid w:val="008C3E74"/>
    <w:rsid w:val="008C43B9"/>
    <w:rsid w:val="008C44B2"/>
    <w:rsid w:val="008C4E64"/>
    <w:rsid w:val="008C525C"/>
    <w:rsid w:val="008C5CB9"/>
    <w:rsid w:val="008C60DC"/>
    <w:rsid w:val="008C6242"/>
    <w:rsid w:val="008C63B5"/>
    <w:rsid w:val="008C654F"/>
    <w:rsid w:val="008C657C"/>
    <w:rsid w:val="008C65B6"/>
    <w:rsid w:val="008C67C9"/>
    <w:rsid w:val="008C6B29"/>
    <w:rsid w:val="008C6EB8"/>
    <w:rsid w:val="008C7121"/>
    <w:rsid w:val="008C763C"/>
    <w:rsid w:val="008C7BB9"/>
    <w:rsid w:val="008C7C5E"/>
    <w:rsid w:val="008D0047"/>
    <w:rsid w:val="008D04B4"/>
    <w:rsid w:val="008D08A6"/>
    <w:rsid w:val="008D0971"/>
    <w:rsid w:val="008D0ED6"/>
    <w:rsid w:val="008D155E"/>
    <w:rsid w:val="008D1700"/>
    <w:rsid w:val="008D197A"/>
    <w:rsid w:val="008D1F9C"/>
    <w:rsid w:val="008D1FE9"/>
    <w:rsid w:val="008D213B"/>
    <w:rsid w:val="008D23B4"/>
    <w:rsid w:val="008D298A"/>
    <w:rsid w:val="008D3096"/>
    <w:rsid w:val="008D3651"/>
    <w:rsid w:val="008D378B"/>
    <w:rsid w:val="008D3792"/>
    <w:rsid w:val="008D38CA"/>
    <w:rsid w:val="008D458A"/>
    <w:rsid w:val="008D5275"/>
    <w:rsid w:val="008D52DA"/>
    <w:rsid w:val="008D569F"/>
    <w:rsid w:val="008D5CA9"/>
    <w:rsid w:val="008D5CEF"/>
    <w:rsid w:val="008D5EB4"/>
    <w:rsid w:val="008D5FE1"/>
    <w:rsid w:val="008D62A3"/>
    <w:rsid w:val="008D6437"/>
    <w:rsid w:val="008D6837"/>
    <w:rsid w:val="008D68F5"/>
    <w:rsid w:val="008D6BBC"/>
    <w:rsid w:val="008D6C4E"/>
    <w:rsid w:val="008D6DB0"/>
    <w:rsid w:val="008D6EB2"/>
    <w:rsid w:val="008D72D9"/>
    <w:rsid w:val="008D739E"/>
    <w:rsid w:val="008D740E"/>
    <w:rsid w:val="008D7535"/>
    <w:rsid w:val="008D7874"/>
    <w:rsid w:val="008D78BE"/>
    <w:rsid w:val="008D7AFD"/>
    <w:rsid w:val="008D7CEB"/>
    <w:rsid w:val="008E0010"/>
    <w:rsid w:val="008E009B"/>
    <w:rsid w:val="008E00AB"/>
    <w:rsid w:val="008E0232"/>
    <w:rsid w:val="008E0A7E"/>
    <w:rsid w:val="008E17D4"/>
    <w:rsid w:val="008E18D9"/>
    <w:rsid w:val="008E1D06"/>
    <w:rsid w:val="008E1D5B"/>
    <w:rsid w:val="008E1EF4"/>
    <w:rsid w:val="008E2071"/>
    <w:rsid w:val="008E24EE"/>
    <w:rsid w:val="008E2AE2"/>
    <w:rsid w:val="008E2B6A"/>
    <w:rsid w:val="008E2B75"/>
    <w:rsid w:val="008E2F65"/>
    <w:rsid w:val="008E30CE"/>
    <w:rsid w:val="008E3227"/>
    <w:rsid w:val="008E35DD"/>
    <w:rsid w:val="008E3E7C"/>
    <w:rsid w:val="008E3F6B"/>
    <w:rsid w:val="008E3FA1"/>
    <w:rsid w:val="008E40A6"/>
    <w:rsid w:val="008E451E"/>
    <w:rsid w:val="008E4554"/>
    <w:rsid w:val="008E4F49"/>
    <w:rsid w:val="008E510F"/>
    <w:rsid w:val="008E5257"/>
    <w:rsid w:val="008E52EC"/>
    <w:rsid w:val="008E5700"/>
    <w:rsid w:val="008E58B1"/>
    <w:rsid w:val="008E593E"/>
    <w:rsid w:val="008E59A4"/>
    <w:rsid w:val="008E5B0E"/>
    <w:rsid w:val="008E5B6F"/>
    <w:rsid w:val="008E5DEF"/>
    <w:rsid w:val="008E60B3"/>
    <w:rsid w:val="008E66CE"/>
    <w:rsid w:val="008E6B48"/>
    <w:rsid w:val="008E6B89"/>
    <w:rsid w:val="008E6E6F"/>
    <w:rsid w:val="008E6EB6"/>
    <w:rsid w:val="008E72B2"/>
    <w:rsid w:val="008E76DD"/>
    <w:rsid w:val="008E781B"/>
    <w:rsid w:val="008E7BF4"/>
    <w:rsid w:val="008E7C8A"/>
    <w:rsid w:val="008E7D69"/>
    <w:rsid w:val="008E7DDA"/>
    <w:rsid w:val="008F010E"/>
    <w:rsid w:val="008F034B"/>
    <w:rsid w:val="008F036F"/>
    <w:rsid w:val="008F0672"/>
    <w:rsid w:val="008F0B34"/>
    <w:rsid w:val="008F0D9F"/>
    <w:rsid w:val="008F110C"/>
    <w:rsid w:val="008F11F7"/>
    <w:rsid w:val="008F174E"/>
    <w:rsid w:val="008F1CA7"/>
    <w:rsid w:val="008F1D92"/>
    <w:rsid w:val="008F22D8"/>
    <w:rsid w:val="008F23D4"/>
    <w:rsid w:val="008F23D9"/>
    <w:rsid w:val="008F259E"/>
    <w:rsid w:val="008F2BA5"/>
    <w:rsid w:val="008F2DB1"/>
    <w:rsid w:val="008F37EA"/>
    <w:rsid w:val="008F3EF7"/>
    <w:rsid w:val="008F3FB7"/>
    <w:rsid w:val="008F40FC"/>
    <w:rsid w:val="008F449C"/>
    <w:rsid w:val="008F4551"/>
    <w:rsid w:val="008F4839"/>
    <w:rsid w:val="008F4848"/>
    <w:rsid w:val="008F48B5"/>
    <w:rsid w:val="008F493A"/>
    <w:rsid w:val="008F4DBC"/>
    <w:rsid w:val="008F4EEC"/>
    <w:rsid w:val="008F50D6"/>
    <w:rsid w:val="008F520A"/>
    <w:rsid w:val="008F531D"/>
    <w:rsid w:val="008F55CA"/>
    <w:rsid w:val="008F5668"/>
    <w:rsid w:val="008F58A1"/>
    <w:rsid w:val="008F5A70"/>
    <w:rsid w:val="008F5C58"/>
    <w:rsid w:val="008F5CC1"/>
    <w:rsid w:val="008F5FFD"/>
    <w:rsid w:val="008F61B9"/>
    <w:rsid w:val="008F697A"/>
    <w:rsid w:val="008F6B30"/>
    <w:rsid w:val="008F6DC0"/>
    <w:rsid w:val="008F6FD4"/>
    <w:rsid w:val="008F7218"/>
    <w:rsid w:val="008F725D"/>
    <w:rsid w:val="008F72C2"/>
    <w:rsid w:val="008F73B0"/>
    <w:rsid w:val="008F741C"/>
    <w:rsid w:val="008F7B0D"/>
    <w:rsid w:val="008F7D64"/>
    <w:rsid w:val="008F7EF2"/>
    <w:rsid w:val="008FD969"/>
    <w:rsid w:val="00900202"/>
    <w:rsid w:val="00900511"/>
    <w:rsid w:val="00900538"/>
    <w:rsid w:val="00900561"/>
    <w:rsid w:val="00900DBC"/>
    <w:rsid w:val="00900E9F"/>
    <w:rsid w:val="00900FBC"/>
    <w:rsid w:val="00901300"/>
    <w:rsid w:val="00901761"/>
    <w:rsid w:val="009026A9"/>
    <w:rsid w:val="00902867"/>
    <w:rsid w:val="00902B2F"/>
    <w:rsid w:val="00902E75"/>
    <w:rsid w:val="00903072"/>
    <w:rsid w:val="00903288"/>
    <w:rsid w:val="009032EC"/>
    <w:rsid w:val="0090371D"/>
    <w:rsid w:val="0090397B"/>
    <w:rsid w:val="00903A1E"/>
    <w:rsid w:val="00903B44"/>
    <w:rsid w:val="00903C5C"/>
    <w:rsid w:val="00903F8D"/>
    <w:rsid w:val="009043DB"/>
    <w:rsid w:val="009044FA"/>
    <w:rsid w:val="00904502"/>
    <w:rsid w:val="00904645"/>
    <w:rsid w:val="00904725"/>
    <w:rsid w:val="0090498D"/>
    <w:rsid w:val="00904D3F"/>
    <w:rsid w:val="00904E49"/>
    <w:rsid w:val="0090500E"/>
    <w:rsid w:val="0090505B"/>
    <w:rsid w:val="0090523F"/>
    <w:rsid w:val="009053A6"/>
    <w:rsid w:val="009055BE"/>
    <w:rsid w:val="0090581B"/>
    <w:rsid w:val="00905DB4"/>
    <w:rsid w:val="00906595"/>
    <w:rsid w:val="009066FD"/>
    <w:rsid w:val="00906764"/>
    <w:rsid w:val="00906BEE"/>
    <w:rsid w:val="00906C92"/>
    <w:rsid w:val="00906F31"/>
    <w:rsid w:val="00906F92"/>
    <w:rsid w:val="00907160"/>
    <w:rsid w:val="0090731C"/>
    <w:rsid w:val="0090771F"/>
    <w:rsid w:val="009077F0"/>
    <w:rsid w:val="009077F8"/>
    <w:rsid w:val="00907ACB"/>
    <w:rsid w:val="00907B3E"/>
    <w:rsid w:val="00907D84"/>
    <w:rsid w:val="00907DDB"/>
    <w:rsid w:val="00910087"/>
    <w:rsid w:val="00910336"/>
    <w:rsid w:val="009107DE"/>
    <w:rsid w:val="00910DC6"/>
    <w:rsid w:val="00910E79"/>
    <w:rsid w:val="0091100D"/>
    <w:rsid w:val="009110C0"/>
    <w:rsid w:val="009114C9"/>
    <w:rsid w:val="009114F0"/>
    <w:rsid w:val="00911899"/>
    <w:rsid w:val="009119E2"/>
    <w:rsid w:val="00911A3D"/>
    <w:rsid w:val="00911C77"/>
    <w:rsid w:val="00911DC5"/>
    <w:rsid w:val="0091207F"/>
    <w:rsid w:val="00912091"/>
    <w:rsid w:val="009120FF"/>
    <w:rsid w:val="00912197"/>
    <w:rsid w:val="009121BE"/>
    <w:rsid w:val="0091241E"/>
    <w:rsid w:val="00912B55"/>
    <w:rsid w:val="00912FFC"/>
    <w:rsid w:val="00913023"/>
    <w:rsid w:val="00913195"/>
    <w:rsid w:val="009132DD"/>
    <w:rsid w:val="009135B1"/>
    <w:rsid w:val="0091374A"/>
    <w:rsid w:val="0091390A"/>
    <w:rsid w:val="00913A6C"/>
    <w:rsid w:val="00913A81"/>
    <w:rsid w:val="00913B92"/>
    <w:rsid w:val="00913D24"/>
    <w:rsid w:val="009140C7"/>
    <w:rsid w:val="00914167"/>
    <w:rsid w:val="009146ED"/>
    <w:rsid w:val="009148AE"/>
    <w:rsid w:val="00914936"/>
    <w:rsid w:val="00914AD8"/>
    <w:rsid w:val="00914CC9"/>
    <w:rsid w:val="00914D0C"/>
    <w:rsid w:val="00914F54"/>
    <w:rsid w:val="00914FBF"/>
    <w:rsid w:val="009151FA"/>
    <w:rsid w:val="00915424"/>
    <w:rsid w:val="009155B7"/>
    <w:rsid w:val="00915B37"/>
    <w:rsid w:val="00915C8E"/>
    <w:rsid w:val="00915E90"/>
    <w:rsid w:val="0091604C"/>
    <w:rsid w:val="00916323"/>
    <w:rsid w:val="00916401"/>
    <w:rsid w:val="0091647E"/>
    <w:rsid w:val="00916662"/>
    <w:rsid w:val="00916A14"/>
    <w:rsid w:val="00916D0F"/>
    <w:rsid w:val="00916D7B"/>
    <w:rsid w:val="00917010"/>
    <w:rsid w:val="009170CF"/>
    <w:rsid w:val="0091714A"/>
    <w:rsid w:val="0091717F"/>
    <w:rsid w:val="009172F4"/>
    <w:rsid w:val="009176F7"/>
    <w:rsid w:val="00917949"/>
    <w:rsid w:val="009179B0"/>
    <w:rsid w:val="00917B80"/>
    <w:rsid w:val="00920012"/>
    <w:rsid w:val="0092056A"/>
    <w:rsid w:val="00920792"/>
    <w:rsid w:val="00920C3D"/>
    <w:rsid w:val="00920C90"/>
    <w:rsid w:val="00920E3C"/>
    <w:rsid w:val="00921054"/>
    <w:rsid w:val="00921250"/>
    <w:rsid w:val="009212CF"/>
    <w:rsid w:val="00921750"/>
    <w:rsid w:val="00921B05"/>
    <w:rsid w:val="00921B58"/>
    <w:rsid w:val="00921C04"/>
    <w:rsid w:val="00921CA6"/>
    <w:rsid w:val="00921F95"/>
    <w:rsid w:val="009223D2"/>
    <w:rsid w:val="0092244C"/>
    <w:rsid w:val="009228D0"/>
    <w:rsid w:val="009231AD"/>
    <w:rsid w:val="00923514"/>
    <w:rsid w:val="00923563"/>
    <w:rsid w:val="0092374A"/>
    <w:rsid w:val="00923B8A"/>
    <w:rsid w:val="00923C46"/>
    <w:rsid w:val="00923C6B"/>
    <w:rsid w:val="00923F8E"/>
    <w:rsid w:val="009244A8"/>
    <w:rsid w:val="009245B9"/>
    <w:rsid w:val="00924706"/>
    <w:rsid w:val="0092470D"/>
    <w:rsid w:val="0092495E"/>
    <w:rsid w:val="00924A5C"/>
    <w:rsid w:val="009250CA"/>
    <w:rsid w:val="0092525D"/>
    <w:rsid w:val="0092545D"/>
    <w:rsid w:val="00925887"/>
    <w:rsid w:val="0092595C"/>
    <w:rsid w:val="00925E75"/>
    <w:rsid w:val="00925FFE"/>
    <w:rsid w:val="00926102"/>
    <w:rsid w:val="009261E1"/>
    <w:rsid w:val="009267F5"/>
    <w:rsid w:val="00926AD2"/>
    <w:rsid w:val="00926B53"/>
    <w:rsid w:val="00926CB9"/>
    <w:rsid w:val="00926FDF"/>
    <w:rsid w:val="00927585"/>
    <w:rsid w:val="00927744"/>
    <w:rsid w:val="00927CCC"/>
    <w:rsid w:val="00927DE5"/>
    <w:rsid w:val="00927F4A"/>
    <w:rsid w:val="00927F5A"/>
    <w:rsid w:val="009305C5"/>
    <w:rsid w:val="00930698"/>
    <w:rsid w:val="00930B6A"/>
    <w:rsid w:val="00930E6B"/>
    <w:rsid w:val="00930F35"/>
    <w:rsid w:val="009312B2"/>
    <w:rsid w:val="0093133C"/>
    <w:rsid w:val="0093134F"/>
    <w:rsid w:val="0093149D"/>
    <w:rsid w:val="0093190C"/>
    <w:rsid w:val="00931AF1"/>
    <w:rsid w:val="00931C4D"/>
    <w:rsid w:val="00931CE9"/>
    <w:rsid w:val="00931D78"/>
    <w:rsid w:val="00931E4E"/>
    <w:rsid w:val="0093203A"/>
    <w:rsid w:val="0093219B"/>
    <w:rsid w:val="009323A4"/>
    <w:rsid w:val="009323D3"/>
    <w:rsid w:val="0093246C"/>
    <w:rsid w:val="009325D3"/>
    <w:rsid w:val="009325F8"/>
    <w:rsid w:val="00932765"/>
    <w:rsid w:val="009328D1"/>
    <w:rsid w:val="00932A25"/>
    <w:rsid w:val="00932A53"/>
    <w:rsid w:val="00932D32"/>
    <w:rsid w:val="00933498"/>
    <w:rsid w:val="009338A4"/>
    <w:rsid w:val="00933BA3"/>
    <w:rsid w:val="00933CD0"/>
    <w:rsid w:val="00933CE2"/>
    <w:rsid w:val="00934027"/>
    <w:rsid w:val="0093439D"/>
    <w:rsid w:val="009347F2"/>
    <w:rsid w:val="00934F3F"/>
    <w:rsid w:val="0093527C"/>
    <w:rsid w:val="00935282"/>
    <w:rsid w:val="009353DE"/>
    <w:rsid w:val="00935586"/>
    <w:rsid w:val="00935998"/>
    <w:rsid w:val="00935A1B"/>
    <w:rsid w:val="00935B8D"/>
    <w:rsid w:val="00935BD9"/>
    <w:rsid w:val="00935E08"/>
    <w:rsid w:val="00935EED"/>
    <w:rsid w:val="00935FEB"/>
    <w:rsid w:val="009360C3"/>
    <w:rsid w:val="009366E4"/>
    <w:rsid w:val="00936A00"/>
    <w:rsid w:val="00936D33"/>
    <w:rsid w:val="00936E25"/>
    <w:rsid w:val="00936FAA"/>
    <w:rsid w:val="009370D0"/>
    <w:rsid w:val="00937192"/>
    <w:rsid w:val="009379C8"/>
    <w:rsid w:val="00937D18"/>
    <w:rsid w:val="00937EB4"/>
    <w:rsid w:val="00940242"/>
    <w:rsid w:val="00940267"/>
    <w:rsid w:val="00940471"/>
    <w:rsid w:val="00940659"/>
    <w:rsid w:val="00940858"/>
    <w:rsid w:val="00940E8D"/>
    <w:rsid w:val="00941335"/>
    <w:rsid w:val="009415C1"/>
    <w:rsid w:val="009415E7"/>
    <w:rsid w:val="00941AE4"/>
    <w:rsid w:val="00941CAB"/>
    <w:rsid w:val="00941CD0"/>
    <w:rsid w:val="00941E74"/>
    <w:rsid w:val="0094200C"/>
    <w:rsid w:val="009420D5"/>
    <w:rsid w:val="009422B5"/>
    <w:rsid w:val="009422E8"/>
    <w:rsid w:val="00942370"/>
    <w:rsid w:val="009424A8"/>
    <w:rsid w:val="00942537"/>
    <w:rsid w:val="009428BA"/>
    <w:rsid w:val="00942945"/>
    <w:rsid w:val="009429D0"/>
    <w:rsid w:val="00942ADC"/>
    <w:rsid w:val="00942BBB"/>
    <w:rsid w:val="00942E4F"/>
    <w:rsid w:val="00943198"/>
    <w:rsid w:val="0094327B"/>
    <w:rsid w:val="00943466"/>
    <w:rsid w:val="009439DD"/>
    <w:rsid w:val="00943B6B"/>
    <w:rsid w:val="00943D54"/>
    <w:rsid w:val="00943D6E"/>
    <w:rsid w:val="00943DE7"/>
    <w:rsid w:val="00943F04"/>
    <w:rsid w:val="00943F72"/>
    <w:rsid w:val="009440A0"/>
    <w:rsid w:val="00944325"/>
    <w:rsid w:val="009444A1"/>
    <w:rsid w:val="0094493D"/>
    <w:rsid w:val="00944C41"/>
    <w:rsid w:val="00944CF3"/>
    <w:rsid w:val="00944D81"/>
    <w:rsid w:val="0094524D"/>
    <w:rsid w:val="00945684"/>
    <w:rsid w:val="00945A60"/>
    <w:rsid w:val="00945ACE"/>
    <w:rsid w:val="00945C48"/>
    <w:rsid w:val="009465B5"/>
    <w:rsid w:val="009467D1"/>
    <w:rsid w:val="00946A51"/>
    <w:rsid w:val="00946DA4"/>
    <w:rsid w:val="00947A4E"/>
    <w:rsid w:val="00947AF6"/>
    <w:rsid w:val="00947DDE"/>
    <w:rsid w:val="00950207"/>
    <w:rsid w:val="0095034D"/>
    <w:rsid w:val="0095057A"/>
    <w:rsid w:val="00950BDA"/>
    <w:rsid w:val="00950EDF"/>
    <w:rsid w:val="00951015"/>
    <w:rsid w:val="00951085"/>
    <w:rsid w:val="00951424"/>
    <w:rsid w:val="009522F1"/>
    <w:rsid w:val="00952565"/>
    <w:rsid w:val="009528CC"/>
    <w:rsid w:val="00952AB7"/>
    <w:rsid w:val="00952C92"/>
    <w:rsid w:val="00953535"/>
    <w:rsid w:val="00953A44"/>
    <w:rsid w:val="00953A73"/>
    <w:rsid w:val="00953BBF"/>
    <w:rsid w:val="00953CB5"/>
    <w:rsid w:val="00953F6A"/>
    <w:rsid w:val="00954356"/>
    <w:rsid w:val="00954396"/>
    <w:rsid w:val="0095453B"/>
    <w:rsid w:val="009547A7"/>
    <w:rsid w:val="00955376"/>
    <w:rsid w:val="00955A85"/>
    <w:rsid w:val="00955DBB"/>
    <w:rsid w:val="00955DE6"/>
    <w:rsid w:val="00955EEE"/>
    <w:rsid w:val="00955FE3"/>
    <w:rsid w:val="0095616A"/>
    <w:rsid w:val="00956218"/>
    <w:rsid w:val="009565C7"/>
    <w:rsid w:val="00956738"/>
    <w:rsid w:val="00956790"/>
    <w:rsid w:val="00956811"/>
    <w:rsid w:val="009568D2"/>
    <w:rsid w:val="00956D2F"/>
    <w:rsid w:val="00957AC0"/>
    <w:rsid w:val="00957DB2"/>
    <w:rsid w:val="00957EC3"/>
    <w:rsid w:val="009601A6"/>
    <w:rsid w:val="009601BA"/>
    <w:rsid w:val="009607AB"/>
    <w:rsid w:val="00960803"/>
    <w:rsid w:val="0096086C"/>
    <w:rsid w:val="0096093E"/>
    <w:rsid w:val="00960CC8"/>
    <w:rsid w:val="00961054"/>
    <w:rsid w:val="00961146"/>
    <w:rsid w:val="009611C3"/>
    <w:rsid w:val="00961413"/>
    <w:rsid w:val="0096195E"/>
    <w:rsid w:val="00961DA5"/>
    <w:rsid w:val="009623C4"/>
    <w:rsid w:val="00962711"/>
    <w:rsid w:val="0096287E"/>
    <w:rsid w:val="00962960"/>
    <w:rsid w:val="009629EE"/>
    <w:rsid w:val="00962A9A"/>
    <w:rsid w:val="00962C40"/>
    <w:rsid w:val="00962E9F"/>
    <w:rsid w:val="00962ED9"/>
    <w:rsid w:val="009635D0"/>
    <w:rsid w:val="00963954"/>
    <w:rsid w:val="00963B1B"/>
    <w:rsid w:val="00963D85"/>
    <w:rsid w:val="00963E1A"/>
    <w:rsid w:val="00963FEC"/>
    <w:rsid w:val="0096428F"/>
    <w:rsid w:val="00964324"/>
    <w:rsid w:val="009646CF"/>
    <w:rsid w:val="00964D9A"/>
    <w:rsid w:val="0096501D"/>
    <w:rsid w:val="0096538E"/>
    <w:rsid w:val="00965731"/>
    <w:rsid w:val="00965AA3"/>
    <w:rsid w:val="00965B68"/>
    <w:rsid w:val="00966095"/>
    <w:rsid w:val="00966533"/>
    <w:rsid w:val="0096669E"/>
    <w:rsid w:val="00966A18"/>
    <w:rsid w:val="00966A35"/>
    <w:rsid w:val="00966B2D"/>
    <w:rsid w:val="00967024"/>
    <w:rsid w:val="009674C2"/>
    <w:rsid w:val="00967566"/>
    <w:rsid w:val="00967946"/>
    <w:rsid w:val="00967D54"/>
    <w:rsid w:val="00967E01"/>
    <w:rsid w:val="00970728"/>
    <w:rsid w:val="00970823"/>
    <w:rsid w:val="00970DF1"/>
    <w:rsid w:val="00970E5E"/>
    <w:rsid w:val="00971161"/>
    <w:rsid w:val="00971473"/>
    <w:rsid w:val="0097168B"/>
    <w:rsid w:val="00971841"/>
    <w:rsid w:val="00971846"/>
    <w:rsid w:val="0097192E"/>
    <w:rsid w:val="00971CA0"/>
    <w:rsid w:val="00971F48"/>
    <w:rsid w:val="009720F3"/>
    <w:rsid w:val="00972288"/>
    <w:rsid w:val="009723F1"/>
    <w:rsid w:val="009725AF"/>
    <w:rsid w:val="009728B3"/>
    <w:rsid w:val="00972A35"/>
    <w:rsid w:val="00972B4C"/>
    <w:rsid w:val="00972CD1"/>
    <w:rsid w:val="00972F08"/>
    <w:rsid w:val="00972FC6"/>
    <w:rsid w:val="00973212"/>
    <w:rsid w:val="009733D0"/>
    <w:rsid w:val="00973661"/>
    <w:rsid w:val="009736A3"/>
    <w:rsid w:val="00973ABA"/>
    <w:rsid w:val="00974033"/>
    <w:rsid w:val="0097404E"/>
    <w:rsid w:val="00974174"/>
    <w:rsid w:val="009741C6"/>
    <w:rsid w:val="00974448"/>
    <w:rsid w:val="00974681"/>
    <w:rsid w:val="0097468F"/>
    <w:rsid w:val="0097471F"/>
    <w:rsid w:val="009747B8"/>
    <w:rsid w:val="0097499A"/>
    <w:rsid w:val="00974A1F"/>
    <w:rsid w:val="00974ABE"/>
    <w:rsid w:val="00974E23"/>
    <w:rsid w:val="0097578E"/>
    <w:rsid w:val="00975863"/>
    <w:rsid w:val="00975928"/>
    <w:rsid w:val="009760D0"/>
    <w:rsid w:val="00976111"/>
    <w:rsid w:val="0097646A"/>
    <w:rsid w:val="0097655A"/>
    <w:rsid w:val="0097688E"/>
    <w:rsid w:val="00976B66"/>
    <w:rsid w:val="00976DB9"/>
    <w:rsid w:val="00976DFF"/>
    <w:rsid w:val="00976EAB"/>
    <w:rsid w:val="00977462"/>
    <w:rsid w:val="00977920"/>
    <w:rsid w:val="00977967"/>
    <w:rsid w:val="00980089"/>
    <w:rsid w:val="00980C0E"/>
    <w:rsid w:val="00981727"/>
    <w:rsid w:val="00981AB2"/>
    <w:rsid w:val="00981B85"/>
    <w:rsid w:val="00981ED2"/>
    <w:rsid w:val="009822E8"/>
    <w:rsid w:val="00982493"/>
    <w:rsid w:val="009824F9"/>
    <w:rsid w:val="009826F9"/>
    <w:rsid w:val="009827B6"/>
    <w:rsid w:val="009828E6"/>
    <w:rsid w:val="00982ACD"/>
    <w:rsid w:val="009831F1"/>
    <w:rsid w:val="00983520"/>
    <w:rsid w:val="0098359A"/>
    <w:rsid w:val="009835F9"/>
    <w:rsid w:val="00983AEC"/>
    <w:rsid w:val="00983C65"/>
    <w:rsid w:val="00983E39"/>
    <w:rsid w:val="00983EEA"/>
    <w:rsid w:val="00983F4E"/>
    <w:rsid w:val="009841A5"/>
    <w:rsid w:val="00984617"/>
    <w:rsid w:val="0098476C"/>
    <w:rsid w:val="009847C1"/>
    <w:rsid w:val="0098486B"/>
    <w:rsid w:val="009848E0"/>
    <w:rsid w:val="009848EC"/>
    <w:rsid w:val="00984901"/>
    <w:rsid w:val="00984D10"/>
    <w:rsid w:val="009850A0"/>
    <w:rsid w:val="0098510C"/>
    <w:rsid w:val="0098513D"/>
    <w:rsid w:val="0098521C"/>
    <w:rsid w:val="00985387"/>
    <w:rsid w:val="009856B5"/>
    <w:rsid w:val="00985B1C"/>
    <w:rsid w:val="00986064"/>
    <w:rsid w:val="00986065"/>
    <w:rsid w:val="0098628E"/>
    <w:rsid w:val="009862FF"/>
    <w:rsid w:val="00986912"/>
    <w:rsid w:val="009869A6"/>
    <w:rsid w:val="00986B8F"/>
    <w:rsid w:val="00986DC7"/>
    <w:rsid w:val="00986EAA"/>
    <w:rsid w:val="00986FAD"/>
    <w:rsid w:val="00987175"/>
    <w:rsid w:val="0098735D"/>
    <w:rsid w:val="0098786F"/>
    <w:rsid w:val="00987BC8"/>
    <w:rsid w:val="00987D0D"/>
    <w:rsid w:val="00987EA7"/>
    <w:rsid w:val="00987FB6"/>
    <w:rsid w:val="00987FB9"/>
    <w:rsid w:val="00990048"/>
    <w:rsid w:val="009901AF"/>
    <w:rsid w:val="009903E9"/>
    <w:rsid w:val="00990B47"/>
    <w:rsid w:val="00990FC6"/>
    <w:rsid w:val="00991158"/>
    <w:rsid w:val="009911AC"/>
    <w:rsid w:val="0099141D"/>
    <w:rsid w:val="0099160C"/>
    <w:rsid w:val="0099198F"/>
    <w:rsid w:val="00991BDC"/>
    <w:rsid w:val="0099217B"/>
    <w:rsid w:val="009922B5"/>
    <w:rsid w:val="00992486"/>
    <w:rsid w:val="00992831"/>
    <w:rsid w:val="009930E9"/>
    <w:rsid w:val="009932A0"/>
    <w:rsid w:val="0099330C"/>
    <w:rsid w:val="0099331B"/>
    <w:rsid w:val="0099355B"/>
    <w:rsid w:val="00993739"/>
    <w:rsid w:val="00993B6D"/>
    <w:rsid w:val="00993C1A"/>
    <w:rsid w:val="00994271"/>
    <w:rsid w:val="0099454A"/>
    <w:rsid w:val="0099465D"/>
    <w:rsid w:val="00994C44"/>
    <w:rsid w:val="00995484"/>
    <w:rsid w:val="00995586"/>
    <w:rsid w:val="00995601"/>
    <w:rsid w:val="009958DE"/>
    <w:rsid w:val="009958FA"/>
    <w:rsid w:val="00995A02"/>
    <w:rsid w:val="00995C5B"/>
    <w:rsid w:val="00995E65"/>
    <w:rsid w:val="00995FC1"/>
    <w:rsid w:val="00996891"/>
    <w:rsid w:val="0099693B"/>
    <w:rsid w:val="00996B39"/>
    <w:rsid w:val="00996F06"/>
    <w:rsid w:val="009970EB"/>
    <w:rsid w:val="0099733B"/>
    <w:rsid w:val="009974B8"/>
    <w:rsid w:val="00997959"/>
    <w:rsid w:val="00997BED"/>
    <w:rsid w:val="00997D18"/>
    <w:rsid w:val="00997EA0"/>
    <w:rsid w:val="00997FDB"/>
    <w:rsid w:val="009A0292"/>
    <w:rsid w:val="009A05E1"/>
    <w:rsid w:val="009A0796"/>
    <w:rsid w:val="009A0D62"/>
    <w:rsid w:val="009A0FD4"/>
    <w:rsid w:val="009A1172"/>
    <w:rsid w:val="009A13BD"/>
    <w:rsid w:val="009A191B"/>
    <w:rsid w:val="009A1B46"/>
    <w:rsid w:val="009A1C33"/>
    <w:rsid w:val="009A1DF3"/>
    <w:rsid w:val="009A1E6E"/>
    <w:rsid w:val="009A22C5"/>
    <w:rsid w:val="009A2393"/>
    <w:rsid w:val="009A23E3"/>
    <w:rsid w:val="009A269E"/>
    <w:rsid w:val="009A2864"/>
    <w:rsid w:val="009A2D83"/>
    <w:rsid w:val="009A327F"/>
    <w:rsid w:val="009A3BC5"/>
    <w:rsid w:val="009A3DDE"/>
    <w:rsid w:val="009A3E72"/>
    <w:rsid w:val="009A4114"/>
    <w:rsid w:val="009A421F"/>
    <w:rsid w:val="009A4803"/>
    <w:rsid w:val="009A4C79"/>
    <w:rsid w:val="009A549C"/>
    <w:rsid w:val="009A57D5"/>
    <w:rsid w:val="009A5973"/>
    <w:rsid w:val="009A61A8"/>
    <w:rsid w:val="009A630B"/>
    <w:rsid w:val="009A66A6"/>
    <w:rsid w:val="009A699A"/>
    <w:rsid w:val="009A6D4E"/>
    <w:rsid w:val="009A6EA1"/>
    <w:rsid w:val="009A6F07"/>
    <w:rsid w:val="009A71D5"/>
    <w:rsid w:val="009A7215"/>
    <w:rsid w:val="009A738E"/>
    <w:rsid w:val="009A75E5"/>
    <w:rsid w:val="009A7619"/>
    <w:rsid w:val="009A7661"/>
    <w:rsid w:val="009A7722"/>
    <w:rsid w:val="009A78C9"/>
    <w:rsid w:val="009A7A67"/>
    <w:rsid w:val="009A7BB1"/>
    <w:rsid w:val="009A7D6D"/>
    <w:rsid w:val="009B0137"/>
    <w:rsid w:val="009B043F"/>
    <w:rsid w:val="009B0616"/>
    <w:rsid w:val="009B093D"/>
    <w:rsid w:val="009B09B0"/>
    <w:rsid w:val="009B0CCE"/>
    <w:rsid w:val="009B104F"/>
    <w:rsid w:val="009B10DF"/>
    <w:rsid w:val="009B1105"/>
    <w:rsid w:val="009B137D"/>
    <w:rsid w:val="009B1476"/>
    <w:rsid w:val="009B1497"/>
    <w:rsid w:val="009B15C2"/>
    <w:rsid w:val="009B166C"/>
    <w:rsid w:val="009B18FD"/>
    <w:rsid w:val="009B19B9"/>
    <w:rsid w:val="009B1C45"/>
    <w:rsid w:val="009B215E"/>
    <w:rsid w:val="009B216C"/>
    <w:rsid w:val="009B237A"/>
    <w:rsid w:val="009B2423"/>
    <w:rsid w:val="009B2DF7"/>
    <w:rsid w:val="009B32D7"/>
    <w:rsid w:val="009B3422"/>
    <w:rsid w:val="009B3814"/>
    <w:rsid w:val="009B3A5C"/>
    <w:rsid w:val="009B3B7C"/>
    <w:rsid w:val="009B3D08"/>
    <w:rsid w:val="009B3EA9"/>
    <w:rsid w:val="009B41AD"/>
    <w:rsid w:val="009B44B3"/>
    <w:rsid w:val="009B4544"/>
    <w:rsid w:val="009B4CEE"/>
    <w:rsid w:val="009B4E41"/>
    <w:rsid w:val="009B5160"/>
    <w:rsid w:val="009B51DF"/>
    <w:rsid w:val="009B5289"/>
    <w:rsid w:val="009B561B"/>
    <w:rsid w:val="009B5662"/>
    <w:rsid w:val="009B5839"/>
    <w:rsid w:val="009B588F"/>
    <w:rsid w:val="009B6792"/>
    <w:rsid w:val="009B6868"/>
    <w:rsid w:val="009B6889"/>
    <w:rsid w:val="009B696A"/>
    <w:rsid w:val="009B6D60"/>
    <w:rsid w:val="009B6F65"/>
    <w:rsid w:val="009B7883"/>
    <w:rsid w:val="009B7C41"/>
    <w:rsid w:val="009B7C88"/>
    <w:rsid w:val="009B7DB2"/>
    <w:rsid w:val="009B7EF7"/>
    <w:rsid w:val="009C041E"/>
    <w:rsid w:val="009C06D9"/>
    <w:rsid w:val="009C07B9"/>
    <w:rsid w:val="009C0933"/>
    <w:rsid w:val="009C0C61"/>
    <w:rsid w:val="009C0C9D"/>
    <w:rsid w:val="009C1167"/>
    <w:rsid w:val="009C11C2"/>
    <w:rsid w:val="009C11D4"/>
    <w:rsid w:val="009C1890"/>
    <w:rsid w:val="009C1A0A"/>
    <w:rsid w:val="009C1E27"/>
    <w:rsid w:val="009C269E"/>
    <w:rsid w:val="009C274E"/>
    <w:rsid w:val="009C2B1B"/>
    <w:rsid w:val="009C30EA"/>
    <w:rsid w:val="009C327D"/>
    <w:rsid w:val="009C4092"/>
    <w:rsid w:val="009C40D6"/>
    <w:rsid w:val="009C41E2"/>
    <w:rsid w:val="009C448E"/>
    <w:rsid w:val="009C45B0"/>
    <w:rsid w:val="009C463F"/>
    <w:rsid w:val="009C4699"/>
    <w:rsid w:val="009C483C"/>
    <w:rsid w:val="009C4B65"/>
    <w:rsid w:val="009C4BEB"/>
    <w:rsid w:val="009C5104"/>
    <w:rsid w:val="009C5334"/>
    <w:rsid w:val="009C540A"/>
    <w:rsid w:val="009C541F"/>
    <w:rsid w:val="009C5587"/>
    <w:rsid w:val="009C5961"/>
    <w:rsid w:val="009C5B94"/>
    <w:rsid w:val="009C625F"/>
    <w:rsid w:val="009C6365"/>
    <w:rsid w:val="009C6409"/>
    <w:rsid w:val="009C6482"/>
    <w:rsid w:val="009C6690"/>
    <w:rsid w:val="009C6987"/>
    <w:rsid w:val="009C6B89"/>
    <w:rsid w:val="009C6C17"/>
    <w:rsid w:val="009C712E"/>
    <w:rsid w:val="009D0220"/>
    <w:rsid w:val="009D02DE"/>
    <w:rsid w:val="009D03EE"/>
    <w:rsid w:val="009D0469"/>
    <w:rsid w:val="009D0753"/>
    <w:rsid w:val="009D0B7E"/>
    <w:rsid w:val="009D115F"/>
    <w:rsid w:val="009D11D9"/>
    <w:rsid w:val="009D1381"/>
    <w:rsid w:val="009D13F4"/>
    <w:rsid w:val="009D143F"/>
    <w:rsid w:val="009D1770"/>
    <w:rsid w:val="009D19CB"/>
    <w:rsid w:val="009D1AE0"/>
    <w:rsid w:val="009D1DA8"/>
    <w:rsid w:val="009D1E69"/>
    <w:rsid w:val="009D1FB6"/>
    <w:rsid w:val="009D2306"/>
    <w:rsid w:val="009D29E0"/>
    <w:rsid w:val="009D2B5D"/>
    <w:rsid w:val="009D2E00"/>
    <w:rsid w:val="009D2F37"/>
    <w:rsid w:val="009D3685"/>
    <w:rsid w:val="009D3BA2"/>
    <w:rsid w:val="009D3C9D"/>
    <w:rsid w:val="009D3CC3"/>
    <w:rsid w:val="009D40F8"/>
    <w:rsid w:val="009D41A3"/>
    <w:rsid w:val="009D4740"/>
    <w:rsid w:val="009D47BC"/>
    <w:rsid w:val="009D4898"/>
    <w:rsid w:val="009D4973"/>
    <w:rsid w:val="009D4AE2"/>
    <w:rsid w:val="009D4E37"/>
    <w:rsid w:val="009D5648"/>
    <w:rsid w:val="009D5729"/>
    <w:rsid w:val="009D57EE"/>
    <w:rsid w:val="009D6011"/>
    <w:rsid w:val="009D6379"/>
    <w:rsid w:val="009D65A5"/>
    <w:rsid w:val="009D65BC"/>
    <w:rsid w:val="009D68BA"/>
    <w:rsid w:val="009D69E4"/>
    <w:rsid w:val="009D6AA9"/>
    <w:rsid w:val="009D6EDC"/>
    <w:rsid w:val="009D731D"/>
    <w:rsid w:val="009D7480"/>
    <w:rsid w:val="009D7592"/>
    <w:rsid w:val="009D7845"/>
    <w:rsid w:val="009D799C"/>
    <w:rsid w:val="009D7BF9"/>
    <w:rsid w:val="009D7C0E"/>
    <w:rsid w:val="009D7EDD"/>
    <w:rsid w:val="009E0644"/>
    <w:rsid w:val="009E06B4"/>
    <w:rsid w:val="009E06CB"/>
    <w:rsid w:val="009E0A8A"/>
    <w:rsid w:val="009E0B53"/>
    <w:rsid w:val="009E0CAE"/>
    <w:rsid w:val="009E0EDA"/>
    <w:rsid w:val="009E0F54"/>
    <w:rsid w:val="009E1125"/>
    <w:rsid w:val="009E11FC"/>
    <w:rsid w:val="009E122F"/>
    <w:rsid w:val="009E1486"/>
    <w:rsid w:val="009E16FD"/>
    <w:rsid w:val="009E18DA"/>
    <w:rsid w:val="009E1A32"/>
    <w:rsid w:val="009E1AAF"/>
    <w:rsid w:val="009E1B4C"/>
    <w:rsid w:val="009E1F70"/>
    <w:rsid w:val="009E201A"/>
    <w:rsid w:val="009E203E"/>
    <w:rsid w:val="009E20F9"/>
    <w:rsid w:val="009E21B4"/>
    <w:rsid w:val="009E21E0"/>
    <w:rsid w:val="009E22E2"/>
    <w:rsid w:val="009E23A0"/>
    <w:rsid w:val="009E2559"/>
    <w:rsid w:val="009E2653"/>
    <w:rsid w:val="009E27E8"/>
    <w:rsid w:val="009E2911"/>
    <w:rsid w:val="009E2B28"/>
    <w:rsid w:val="009E2CD3"/>
    <w:rsid w:val="009E2E30"/>
    <w:rsid w:val="009E2EBF"/>
    <w:rsid w:val="009E2ED1"/>
    <w:rsid w:val="009E31D6"/>
    <w:rsid w:val="009E33DC"/>
    <w:rsid w:val="009E3711"/>
    <w:rsid w:val="009E3791"/>
    <w:rsid w:val="009E37E9"/>
    <w:rsid w:val="009E3849"/>
    <w:rsid w:val="009E386E"/>
    <w:rsid w:val="009E3AC6"/>
    <w:rsid w:val="009E3EB0"/>
    <w:rsid w:val="009E47D9"/>
    <w:rsid w:val="009E4E56"/>
    <w:rsid w:val="009E4F1C"/>
    <w:rsid w:val="009E50F1"/>
    <w:rsid w:val="009E5286"/>
    <w:rsid w:val="009E52C0"/>
    <w:rsid w:val="009E54F4"/>
    <w:rsid w:val="009E55AC"/>
    <w:rsid w:val="009E59EB"/>
    <w:rsid w:val="009E5BD0"/>
    <w:rsid w:val="009E656B"/>
    <w:rsid w:val="009E6866"/>
    <w:rsid w:val="009E6B30"/>
    <w:rsid w:val="009E6C2D"/>
    <w:rsid w:val="009E6CCF"/>
    <w:rsid w:val="009E70B2"/>
    <w:rsid w:val="009E75B7"/>
    <w:rsid w:val="009E76DC"/>
    <w:rsid w:val="009E78F1"/>
    <w:rsid w:val="009E7A1E"/>
    <w:rsid w:val="009E7BA1"/>
    <w:rsid w:val="009E7E84"/>
    <w:rsid w:val="009E7FC5"/>
    <w:rsid w:val="009F0230"/>
    <w:rsid w:val="009F0B03"/>
    <w:rsid w:val="009F0EF9"/>
    <w:rsid w:val="009F18B2"/>
    <w:rsid w:val="009F1FEB"/>
    <w:rsid w:val="009F2661"/>
    <w:rsid w:val="009F2992"/>
    <w:rsid w:val="009F29C2"/>
    <w:rsid w:val="009F2FD7"/>
    <w:rsid w:val="009F31A4"/>
    <w:rsid w:val="009F3389"/>
    <w:rsid w:val="009F34B9"/>
    <w:rsid w:val="009F3678"/>
    <w:rsid w:val="009F3855"/>
    <w:rsid w:val="009F3A08"/>
    <w:rsid w:val="009F3A72"/>
    <w:rsid w:val="009F3BF6"/>
    <w:rsid w:val="009F3F7F"/>
    <w:rsid w:val="009F40CA"/>
    <w:rsid w:val="009F4138"/>
    <w:rsid w:val="009F41FD"/>
    <w:rsid w:val="009F460D"/>
    <w:rsid w:val="009F4655"/>
    <w:rsid w:val="009F47BC"/>
    <w:rsid w:val="009F47D0"/>
    <w:rsid w:val="009F48A6"/>
    <w:rsid w:val="009F4AF8"/>
    <w:rsid w:val="009F4AFD"/>
    <w:rsid w:val="009F4E22"/>
    <w:rsid w:val="009F4F5B"/>
    <w:rsid w:val="009F504B"/>
    <w:rsid w:val="009F52BD"/>
    <w:rsid w:val="009F5D6F"/>
    <w:rsid w:val="009F5E6C"/>
    <w:rsid w:val="009F611D"/>
    <w:rsid w:val="009F6278"/>
    <w:rsid w:val="009F6610"/>
    <w:rsid w:val="009F6617"/>
    <w:rsid w:val="009F66EC"/>
    <w:rsid w:val="009F6901"/>
    <w:rsid w:val="009F6975"/>
    <w:rsid w:val="009F6A1F"/>
    <w:rsid w:val="009F6BC9"/>
    <w:rsid w:val="009F6DDA"/>
    <w:rsid w:val="009F7056"/>
    <w:rsid w:val="009F7088"/>
    <w:rsid w:val="009F7106"/>
    <w:rsid w:val="009F7699"/>
    <w:rsid w:val="009F769A"/>
    <w:rsid w:val="009F7784"/>
    <w:rsid w:val="009F77F6"/>
    <w:rsid w:val="009F799D"/>
    <w:rsid w:val="009F799F"/>
    <w:rsid w:val="009F7B71"/>
    <w:rsid w:val="009F7D9E"/>
    <w:rsid w:val="009F7E0B"/>
    <w:rsid w:val="009F7EC1"/>
    <w:rsid w:val="00A00646"/>
    <w:rsid w:val="00A0073D"/>
    <w:rsid w:val="00A0074B"/>
    <w:rsid w:val="00A0082A"/>
    <w:rsid w:val="00A00A65"/>
    <w:rsid w:val="00A00A84"/>
    <w:rsid w:val="00A00D96"/>
    <w:rsid w:val="00A00D99"/>
    <w:rsid w:val="00A011AD"/>
    <w:rsid w:val="00A01767"/>
    <w:rsid w:val="00A0185E"/>
    <w:rsid w:val="00A01B25"/>
    <w:rsid w:val="00A01CF8"/>
    <w:rsid w:val="00A01E91"/>
    <w:rsid w:val="00A01EB0"/>
    <w:rsid w:val="00A022BB"/>
    <w:rsid w:val="00A02670"/>
    <w:rsid w:val="00A02C48"/>
    <w:rsid w:val="00A02C7E"/>
    <w:rsid w:val="00A02F07"/>
    <w:rsid w:val="00A03009"/>
    <w:rsid w:val="00A0304B"/>
    <w:rsid w:val="00A03337"/>
    <w:rsid w:val="00A0343A"/>
    <w:rsid w:val="00A03CB8"/>
    <w:rsid w:val="00A03DF2"/>
    <w:rsid w:val="00A042F3"/>
    <w:rsid w:val="00A0493A"/>
    <w:rsid w:val="00A0494C"/>
    <w:rsid w:val="00A049C5"/>
    <w:rsid w:val="00A04D15"/>
    <w:rsid w:val="00A04EAB"/>
    <w:rsid w:val="00A05131"/>
    <w:rsid w:val="00A0531C"/>
    <w:rsid w:val="00A0563F"/>
    <w:rsid w:val="00A05ADC"/>
    <w:rsid w:val="00A0604E"/>
    <w:rsid w:val="00A0618C"/>
    <w:rsid w:val="00A06418"/>
    <w:rsid w:val="00A06471"/>
    <w:rsid w:val="00A0649F"/>
    <w:rsid w:val="00A064F1"/>
    <w:rsid w:val="00A06634"/>
    <w:rsid w:val="00A068AE"/>
    <w:rsid w:val="00A06AB8"/>
    <w:rsid w:val="00A06B25"/>
    <w:rsid w:val="00A06D52"/>
    <w:rsid w:val="00A06E10"/>
    <w:rsid w:val="00A06E51"/>
    <w:rsid w:val="00A074B5"/>
    <w:rsid w:val="00A07A75"/>
    <w:rsid w:val="00A10263"/>
    <w:rsid w:val="00A1026C"/>
    <w:rsid w:val="00A1032C"/>
    <w:rsid w:val="00A10573"/>
    <w:rsid w:val="00A106E6"/>
    <w:rsid w:val="00A10A72"/>
    <w:rsid w:val="00A10C61"/>
    <w:rsid w:val="00A11910"/>
    <w:rsid w:val="00A11B25"/>
    <w:rsid w:val="00A11CAD"/>
    <w:rsid w:val="00A120BE"/>
    <w:rsid w:val="00A122D2"/>
    <w:rsid w:val="00A12350"/>
    <w:rsid w:val="00A125B4"/>
    <w:rsid w:val="00A128FC"/>
    <w:rsid w:val="00A12B29"/>
    <w:rsid w:val="00A12C83"/>
    <w:rsid w:val="00A12D99"/>
    <w:rsid w:val="00A12E82"/>
    <w:rsid w:val="00A12F45"/>
    <w:rsid w:val="00A131D9"/>
    <w:rsid w:val="00A13750"/>
    <w:rsid w:val="00A13E4C"/>
    <w:rsid w:val="00A13F9A"/>
    <w:rsid w:val="00A14205"/>
    <w:rsid w:val="00A14234"/>
    <w:rsid w:val="00A14B63"/>
    <w:rsid w:val="00A14C7D"/>
    <w:rsid w:val="00A14DF8"/>
    <w:rsid w:val="00A14E9C"/>
    <w:rsid w:val="00A15361"/>
    <w:rsid w:val="00A153DB"/>
    <w:rsid w:val="00A154FC"/>
    <w:rsid w:val="00A156E3"/>
    <w:rsid w:val="00A15869"/>
    <w:rsid w:val="00A158FB"/>
    <w:rsid w:val="00A15A9F"/>
    <w:rsid w:val="00A15C4C"/>
    <w:rsid w:val="00A15DC1"/>
    <w:rsid w:val="00A15DC3"/>
    <w:rsid w:val="00A15E36"/>
    <w:rsid w:val="00A15E8C"/>
    <w:rsid w:val="00A15F08"/>
    <w:rsid w:val="00A15F11"/>
    <w:rsid w:val="00A15F54"/>
    <w:rsid w:val="00A15F61"/>
    <w:rsid w:val="00A1611B"/>
    <w:rsid w:val="00A16413"/>
    <w:rsid w:val="00A16677"/>
    <w:rsid w:val="00A16753"/>
    <w:rsid w:val="00A167A2"/>
    <w:rsid w:val="00A1683E"/>
    <w:rsid w:val="00A16888"/>
    <w:rsid w:val="00A16A8B"/>
    <w:rsid w:val="00A16B65"/>
    <w:rsid w:val="00A16D99"/>
    <w:rsid w:val="00A16E0E"/>
    <w:rsid w:val="00A17168"/>
    <w:rsid w:val="00A172FF"/>
    <w:rsid w:val="00A173DE"/>
    <w:rsid w:val="00A17747"/>
    <w:rsid w:val="00A1778B"/>
    <w:rsid w:val="00A17D09"/>
    <w:rsid w:val="00A17D31"/>
    <w:rsid w:val="00A2013C"/>
    <w:rsid w:val="00A201C2"/>
    <w:rsid w:val="00A201C3"/>
    <w:rsid w:val="00A202B5"/>
    <w:rsid w:val="00A20AD7"/>
    <w:rsid w:val="00A20CD7"/>
    <w:rsid w:val="00A21234"/>
    <w:rsid w:val="00A212C2"/>
    <w:rsid w:val="00A219AE"/>
    <w:rsid w:val="00A219C5"/>
    <w:rsid w:val="00A21EAF"/>
    <w:rsid w:val="00A21F28"/>
    <w:rsid w:val="00A21F50"/>
    <w:rsid w:val="00A2216E"/>
    <w:rsid w:val="00A227C0"/>
    <w:rsid w:val="00A22980"/>
    <w:rsid w:val="00A22A6E"/>
    <w:rsid w:val="00A22C3C"/>
    <w:rsid w:val="00A23372"/>
    <w:rsid w:val="00A235C1"/>
    <w:rsid w:val="00A2366E"/>
    <w:rsid w:val="00A2380A"/>
    <w:rsid w:val="00A23954"/>
    <w:rsid w:val="00A23DBA"/>
    <w:rsid w:val="00A23F1A"/>
    <w:rsid w:val="00A24605"/>
    <w:rsid w:val="00A24862"/>
    <w:rsid w:val="00A24A60"/>
    <w:rsid w:val="00A24CDD"/>
    <w:rsid w:val="00A24D63"/>
    <w:rsid w:val="00A252B3"/>
    <w:rsid w:val="00A25351"/>
    <w:rsid w:val="00A25BF2"/>
    <w:rsid w:val="00A25E0F"/>
    <w:rsid w:val="00A260AE"/>
    <w:rsid w:val="00A26257"/>
    <w:rsid w:val="00A2639F"/>
    <w:rsid w:val="00A2652A"/>
    <w:rsid w:val="00A268DC"/>
    <w:rsid w:val="00A26AA1"/>
    <w:rsid w:val="00A26CB6"/>
    <w:rsid w:val="00A26EB9"/>
    <w:rsid w:val="00A26ECE"/>
    <w:rsid w:val="00A26F45"/>
    <w:rsid w:val="00A26F81"/>
    <w:rsid w:val="00A27589"/>
    <w:rsid w:val="00A27788"/>
    <w:rsid w:val="00A278EB"/>
    <w:rsid w:val="00A27ADD"/>
    <w:rsid w:val="00A27C2A"/>
    <w:rsid w:val="00A27D79"/>
    <w:rsid w:val="00A30409"/>
    <w:rsid w:val="00A30933"/>
    <w:rsid w:val="00A30B19"/>
    <w:rsid w:val="00A30CC3"/>
    <w:rsid w:val="00A3140F"/>
    <w:rsid w:val="00A31519"/>
    <w:rsid w:val="00A31585"/>
    <w:rsid w:val="00A315C1"/>
    <w:rsid w:val="00A318A3"/>
    <w:rsid w:val="00A318FF"/>
    <w:rsid w:val="00A31BE5"/>
    <w:rsid w:val="00A31D21"/>
    <w:rsid w:val="00A31D2B"/>
    <w:rsid w:val="00A31E08"/>
    <w:rsid w:val="00A31E56"/>
    <w:rsid w:val="00A32029"/>
    <w:rsid w:val="00A32051"/>
    <w:rsid w:val="00A323C0"/>
    <w:rsid w:val="00A32BEA"/>
    <w:rsid w:val="00A33087"/>
    <w:rsid w:val="00A333DC"/>
    <w:rsid w:val="00A33591"/>
    <w:rsid w:val="00A336C0"/>
    <w:rsid w:val="00A33AAE"/>
    <w:rsid w:val="00A33AC0"/>
    <w:rsid w:val="00A33C74"/>
    <w:rsid w:val="00A33E3A"/>
    <w:rsid w:val="00A3436E"/>
    <w:rsid w:val="00A344F4"/>
    <w:rsid w:val="00A34534"/>
    <w:rsid w:val="00A34606"/>
    <w:rsid w:val="00A3471F"/>
    <w:rsid w:val="00A34B2D"/>
    <w:rsid w:val="00A34EC5"/>
    <w:rsid w:val="00A35155"/>
    <w:rsid w:val="00A3529C"/>
    <w:rsid w:val="00A358B0"/>
    <w:rsid w:val="00A359DF"/>
    <w:rsid w:val="00A35B0A"/>
    <w:rsid w:val="00A36001"/>
    <w:rsid w:val="00A36136"/>
    <w:rsid w:val="00A36358"/>
    <w:rsid w:val="00A36CD0"/>
    <w:rsid w:val="00A373DC"/>
    <w:rsid w:val="00A3743B"/>
    <w:rsid w:val="00A37485"/>
    <w:rsid w:val="00A37675"/>
    <w:rsid w:val="00A3768C"/>
    <w:rsid w:val="00A3793F"/>
    <w:rsid w:val="00A37A3E"/>
    <w:rsid w:val="00A37E88"/>
    <w:rsid w:val="00A37FE9"/>
    <w:rsid w:val="00A4020C"/>
    <w:rsid w:val="00A4030B"/>
    <w:rsid w:val="00A405B2"/>
    <w:rsid w:val="00A407A3"/>
    <w:rsid w:val="00A40A6C"/>
    <w:rsid w:val="00A412E1"/>
    <w:rsid w:val="00A412F9"/>
    <w:rsid w:val="00A41796"/>
    <w:rsid w:val="00A42092"/>
    <w:rsid w:val="00A422BC"/>
    <w:rsid w:val="00A42635"/>
    <w:rsid w:val="00A4281C"/>
    <w:rsid w:val="00A4289C"/>
    <w:rsid w:val="00A42FB6"/>
    <w:rsid w:val="00A43306"/>
    <w:rsid w:val="00A43329"/>
    <w:rsid w:val="00A4336D"/>
    <w:rsid w:val="00A43392"/>
    <w:rsid w:val="00A4365C"/>
    <w:rsid w:val="00A4376D"/>
    <w:rsid w:val="00A43823"/>
    <w:rsid w:val="00A43ACD"/>
    <w:rsid w:val="00A43B39"/>
    <w:rsid w:val="00A43E83"/>
    <w:rsid w:val="00A43F83"/>
    <w:rsid w:val="00A44162"/>
    <w:rsid w:val="00A4436C"/>
    <w:rsid w:val="00A446E2"/>
    <w:rsid w:val="00A4483B"/>
    <w:rsid w:val="00A4498E"/>
    <w:rsid w:val="00A44CC7"/>
    <w:rsid w:val="00A44DD4"/>
    <w:rsid w:val="00A44FB4"/>
    <w:rsid w:val="00A4525D"/>
    <w:rsid w:val="00A452EA"/>
    <w:rsid w:val="00A45327"/>
    <w:rsid w:val="00A45485"/>
    <w:rsid w:val="00A45E53"/>
    <w:rsid w:val="00A4611B"/>
    <w:rsid w:val="00A4629F"/>
    <w:rsid w:val="00A46380"/>
    <w:rsid w:val="00A463DF"/>
    <w:rsid w:val="00A46523"/>
    <w:rsid w:val="00A46B5A"/>
    <w:rsid w:val="00A478E3"/>
    <w:rsid w:val="00A4794A"/>
    <w:rsid w:val="00A47F89"/>
    <w:rsid w:val="00A47FF5"/>
    <w:rsid w:val="00A50228"/>
    <w:rsid w:val="00A504DA"/>
    <w:rsid w:val="00A509A5"/>
    <w:rsid w:val="00A50B63"/>
    <w:rsid w:val="00A50C2C"/>
    <w:rsid w:val="00A5123A"/>
    <w:rsid w:val="00A514E9"/>
    <w:rsid w:val="00A51508"/>
    <w:rsid w:val="00A51633"/>
    <w:rsid w:val="00A51729"/>
    <w:rsid w:val="00A517AB"/>
    <w:rsid w:val="00A51867"/>
    <w:rsid w:val="00A51AAC"/>
    <w:rsid w:val="00A51EEC"/>
    <w:rsid w:val="00A521BC"/>
    <w:rsid w:val="00A5223F"/>
    <w:rsid w:val="00A522FF"/>
    <w:rsid w:val="00A5250D"/>
    <w:rsid w:val="00A527D0"/>
    <w:rsid w:val="00A52889"/>
    <w:rsid w:val="00A528A7"/>
    <w:rsid w:val="00A52997"/>
    <w:rsid w:val="00A52A47"/>
    <w:rsid w:val="00A52D47"/>
    <w:rsid w:val="00A52E3F"/>
    <w:rsid w:val="00A534EA"/>
    <w:rsid w:val="00A537B6"/>
    <w:rsid w:val="00A537B7"/>
    <w:rsid w:val="00A53845"/>
    <w:rsid w:val="00A53D3A"/>
    <w:rsid w:val="00A53F0E"/>
    <w:rsid w:val="00A53F8A"/>
    <w:rsid w:val="00A54379"/>
    <w:rsid w:val="00A54405"/>
    <w:rsid w:val="00A54512"/>
    <w:rsid w:val="00A54659"/>
    <w:rsid w:val="00A5490F"/>
    <w:rsid w:val="00A549FC"/>
    <w:rsid w:val="00A54B87"/>
    <w:rsid w:val="00A54ED5"/>
    <w:rsid w:val="00A54FCE"/>
    <w:rsid w:val="00A5513E"/>
    <w:rsid w:val="00A55165"/>
    <w:rsid w:val="00A551CF"/>
    <w:rsid w:val="00A5553B"/>
    <w:rsid w:val="00A55670"/>
    <w:rsid w:val="00A55730"/>
    <w:rsid w:val="00A5573A"/>
    <w:rsid w:val="00A55933"/>
    <w:rsid w:val="00A55CB4"/>
    <w:rsid w:val="00A55CE0"/>
    <w:rsid w:val="00A55D44"/>
    <w:rsid w:val="00A55D70"/>
    <w:rsid w:val="00A562DA"/>
    <w:rsid w:val="00A564A1"/>
    <w:rsid w:val="00A564FE"/>
    <w:rsid w:val="00A5669B"/>
    <w:rsid w:val="00A56840"/>
    <w:rsid w:val="00A56886"/>
    <w:rsid w:val="00A56984"/>
    <w:rsid w:val="00A56DB7"/>
    <w:rsid w:val="00A57181"/>
    <w:rsid w:val="00A57373"/>
    <w:rsid w:val="00A57803"/>
    <w:rsid w:val="00A57A94"/>
    <w:rsid w:val="00A57AA1"/>
    <w:rsid w:val="00A57B30"/>
    <w:rsid w:val="00A57D6A"/>
    <w:rsid w:val="00A57DF0"/>
    <w:rsid w:val="00A57E3A"/>
    <w:rsid w:val="00A57F7D"/>
    <w:rsid w:val="00A60454"/>
    <w:rsid w:val="00A60455"/>
    <w:rsid w:val="00A606B3"/>
    <w:rsid w:val="00A60766"/>
    <w:rsid w:val="00A60920"/>
    <w:rsid w:val="00A609B6"/>
    <w:rsid w:val="00A60DD3"/>
    <w:rsid w:val="00A60FC2"/>
    <w:rsid w:val="00A61A9C"/>
    <w:rsid w:val="00A61C0A"/>
    <w:rsid w:val="00A61E23"/>
    <w:rsid w:val="00A62420"/>
    <w:rsid w:val="00A624E9"/>
    <w:rsid w:val="00A625CB"/>
    <w:rsid w:val="00A62973"/>
    <w:rsid w:val="00A62A4E"/>
    <w:rsid w:val="00A62B74"/>
    <w:rsid w:val="00A62CAB"/>
    <w:rsid w:val="00A63653"/>
    <w:rsid w:val="00A636DD"/>
    <w:rsid w:val="00A639E6"/>
    <w:rsid w:val="00A63B6E"/>
    <w:rsid w:val="00A63C12"/>
    <w:rsid w:val="00A63F5E"/>
    <w:rsid w:val="00A64043"/>
    <w:rsid w:val="00A642E0"/>
    <w:rsid w:val="00A645A4"/>
    <w:rsid w:val="00A645C1"/>
    <w:rsid w:val="00A64A38"/>
    <w:rsid w:val="00A6532B"/>
    <w:rsid w:val="00A6544D"/>
    <w:rsid w:val="00A655DD"/>
    <w:rsid w:val="00A65615"/>
    <w:rsid w:val="00A65761"/>
    <w:rsid w:val="00A657E7"/>
    <w:rsid w:val="00A6588E"/>
    <w:rsid w:val="00A65BE5"/>
    <w:rsid w:val="00A65E53"/>
    <w:rsid w:val="00A66121"/>
    <w:rsid w:val="00A663F7"/>
    <w:rsid w:val="00A66496"/>
    <w:rsid w:val="00A664F9"/>
    <w:rsid w:val="00A665B7"/>
    <w:rsid w:val="00A665CB"/>
    <w:rsid w:val="00A669F3"/>
    <w:rsid w:val="00A66A00"/>
    <w:rsid w:val="00A66A2C"/>
    <w:rsid w:val="00A66CB9"/>
    <w:rsid w:val="00A672C2"/>
    <w:rsid w:val="00A673AA"/>
    <w:rsid w:val="00A67556"/>
    <w:rsid w:val="00A675B8"/>
    <w:rsid w:val="00A6764C"/>
    <w:rsid w:val="00A6772F"/>
    <w:rsid w:val="00A679BA"/>
    <w:rsid w:val="00A67DDB"/>
    <w:rsid w:val="00A70071"/>
    <w:rsid w:val="00A70551"/>
    <w:rsid w:val="00A708F4"/>
    <w:rsid w:val="00A70A0E"/>
    <w:rsid w:val="00A70A76"/>
    <w:rsid w:val="00A70E62"/>
    <w:rsid w:val="00A71281"/>
    <w:rsid w:val="00A71AC9"/>
    <w:rsid w:val="00A71BA2"/>
    <w:rsid w:val="00A71C9A"/>
    <w:rsid w:val="00A71CE4"/>
    <w:rsid w:val="00A71FF1"/>
    <w:rsid w:val="00A7205B"/>
    <w:rsid w:val="00A72199"/>
    <w:rsid w:val="00A72780"/>
    <w:rsid w:val="00A72A60"/>
    <w:rsid w:val="00A72AA8"/>
    <w:rsid w:val="00A72F68"/>
    <w:rsid w:val="00A737C4"/>
    <w:rsid w:val="00A737E6"/>
    <w:rsid w:val="00A7415B"/>
    <w:rsid w:val="00A7426B"/>
    <w:rsid w:val="00A74305"/>
    <w:rsid w:val="00A74662"/>
    <w:rsid w:val="00A7480D"/>
    <w:rsid w:val="00A748E8"/>
    <w:rsid w:val="00A752AB"/>
    <w:rsid w:val="00A758F4"/>
    <w:rsid w:val="00A75E01"/>
    <w:rsid w:val="00A76039"/>
    <w:rsid w:val="00A764CD"/>
    <w:rsid w:val="00A766E4"/>
    <w:rsid w:val="00A766F2"/>
    <w:rsid w:val="00A7673B"/>
    <w:rsid w:val="00A76903"/>
    <w:rsid w:val="00A76BBC"/>
    <w:rsid w:val="00A76BF6"/>
    <w:rsid w:val="00A76F23"/>
    <w:rsid w:val="00A76FB3"/>
    <w:rsid w:val="00A773EE"/>
    <w:rsid w:val="00A77586"/>
    <w:rsid w:val="00A77615"/>
    <w:rsid w:val="00A77642"/>
    <w:rsid w:val="00A77B8F"/>
    <w:rsid w:val="00A77CC7"/>
    <w:rsid w:val="00A801ED"/>
    <w:rsid w:val="00A80609"/>
    <w:rsid w:val="00A81624"/>
    <w:rsid w:val="00A81700"/>
    <w:rsid w:val="00A81881"/>
    <w:rsid w:val="00A81AFE"/>
    <w:rsid w:val="00A822B7"/>
    <w:rsid w:val="00A82461"/>
    <w:rsid w:val="00A82586"/>
    <w:rsid w:val="00A827CA"/>
    <w:rsid w:val="00A83725"/>
    <w:rsid w:val="00A8447E"/>
    <w:rsid w:val="00A84D7D"/>
    <w:rsid w:val="00A85097"/>
    <w:rsid w:val="00A85470"/>
    <w:rsid w:val="00A85C89"/>
    <w:rsid w:val="00A85EEC"/>
    <w:rsid w:val="00A85F6E"/>
    <w:rsid w:val="00A8603D"/>
    <w:rsid w:val="00A8604A"/>
    <w:rsid w:val="00A86114"/>
    <w:rsid w:val="00A863E0"/>
    <w:rsid w:val="00A86B2E"/>
    <w:rsid w:val="00A86C1C"/>
    <w:rsid w:val="00A86D4A"/>
    <w:rsid w:val="00A8728F"/>
    <w:rsid w:val="00A87387"/>
    <w:rsid w:val="00A874CB"/>
    <w:rsid w:val="00A876AB"/>
    <w:rsid w:val="00A87B8F"/>
    <w:rsid w:val="00A87D71"/>
    <w:rsid w:val="00A87D8F"/>
    <w:rsid w:val="00A87FFA"/>
    <w:rsid w:val="00A900A3"/>
    <w:rsid w:val="00A9043F"/>
    <w:rsid w:val="00A904B7"/>
    <w:rsid w:val="00A90692"/>
    <w:rsid w:val="00A907C2"/>
    <w:rsid w:val="00A9088C"/>
    <w:rsid w:val="00A909C5"/>
    <w:rsid w:val="00A90DA8"/>
    <w:rsid w:val="00A90EAB"/>
    <w:rsid w:val="00A90F13"/>
    <w:rsid w:val="00A911AF"/>
    <w:rsid w:val="00A91233"/>
    <w:rsid w:val="00A91496"/>
    <w:rsid w:val="00A916B3"/>
    <w:rsid w:val="00A916D5"/>
    <w:rsid w:val="00A91A54"/>
    <w:rsid w:val="00A91D04"/>
    <w:rsid w:val="00A922F7"/>
    <w:rsid w:val="00A92972"/>
    <w:rsid w:val="00A92C73"/>
    <w:rsid w:val="00A92E2D"/>
    <w:rsid w:val="00A92FAB"/>
    <w:rsid w:val="00A93599"/>
    <w:rsid w:val="00A93B2C"/>
    <w:rsid w:val="00A93C25"/>
    <w:rsid w:val="00A93E4A"/>
    <w:rsid w:val="00A93FAC"/>
    <w:rsid w:val="00A94098"/>
    <w:rsid w:val="00A94262"/>
    <w:rsid w:val="00A94514"/>
    <w:rsid w:val="00A94ABE"/>
    <w:rsid w:val="00A94ADC"/>
    <w:rsid w:val="00A94C18"/>
    <w:rsid w:val="00A94C1A"/>
    <w:rsid w:val="00A94E80"/>
    <w:rsid w:val="00A94FA7"/>
    <w:rsid w:val="00A954D1"/>
    <w:rsid w:val="00A95525"/>
    <w:rsid w:val="00A95658"/>
    <w:rsid w:val="00A95841"/>
    <w:rsid w:val="00A95909"/>
    <w:rsid w:val="00A95AAD"/>
    <w:rsid w:val="00A95B4F"/>
    <w:rsid w:val="00A95BCC"/>
    <w:rsid w:val="00A95E52"/>
    <w:rsid w:val="00A9653D"/>
    <w:rsid w:val="00A968DA"/>
    <w:rsid w:val="00A96ADA"/>
    <w:rsid w:val="00A96BDE"/>
    <w:rsid w:val="00A96E38"/>
    <w:rsid w:val="00A97335"/>
    <w:rsid w:val="00A974EE"/>
    <w:rsid w:val="00A9765D"/>
    <w:rsid w:val="00A97757"/>
    <w:rsid w:val="00A97961"/>
    <w:rsid w:val="00A97AA2"/>
    <w:rsid w:val="00A97AF8"/>
    <w:rsid w:val="00A97CDA"/>
    <w:rsid w:val="00AA0143"/>
    <w:rsid w:val="00AA02C1"/>
    <w:rsid w:val="00AA06E0"/>
    <w:rsid w:val="00AA0A37"/>
    <w:rsid w:val="00AA0FF3"/>
    <w:rsid w:val="00AA1008"/>
    <w:rsid w:val="00AA1134"/>
    <w:rsid w:val="00AA12EC"/>
    <w:rsid w:val="00AA14E7"/>
    <w:rsid w:val="00AA1DCB"/>
    <w:rsid w:val="00AA1F58"/>
    <w:rsid w:val="00AA2154"/>
    <w:rsid w:val="00AA2472"/>
    <w:rsid w:val="00AA29AA"/>
    <w:rsid w:val="00AA2C8E"/>
    <w:rsid w:val="00AA34C7"/>
    <w:rsid w:val="00AA35BC"/>
    <w:rsid w:val="00AA3637"/>
    <w:rsid w:val="00AA3884"/>
    <w:rsid w:val="00AA4166"/>
    <w:rsid w:val="00AA4394"/>
    <w:rsid w:val="00AA44D0"/>
    <w:rsid w:val="00AA49B9"/>
    <w:rsid w:val="00AA4AB7"/>
    <w:rsid w:val="00AA4AF8"/>
    <w:rsid w:val="00AA4B84"/>
    <w:rsid w:val="00AA4C71"/>
    <w:rsid w:val="00AA4D41"/>
    <w:rsid w:val="00AA509C"/>
    <w:rsid w:val="00AA50B1"/>
    <w:rsid w:val="00AA537C"/>
    <w:rsid w:val="00AA5915"/>
    <w:rsid w:val="00AA5A8B"/>
    <w:rsid w:val="00AA5AEC"/>
    <w:rsid w:val="00AA5DA8"/>
    <w:rsid w:val="00AA5F1E"/>
    <w:rsid w:val="00AA607B"/>
    <w:rsid w:val="00AA6094"/>
    <w:rsid w:val="00AA6165"/>
    <w:rsid w:val="00AA65F9"/>
    <w:rsid w:val="00AA66BA"/>
    <w:rsid w:val="00AA6877"/>
    <w:rsid w:val="00AA6897"/>
    <w:rsid w:val="00AA69CB"/>
    <w:rsid w:val="00AA6A77"/>
    <w:rsid w:val="00AA6B1F"/>
    <w:rsid w:val="00AA6BBB"/>
    <w:rsid w:val="00AA6CC2"/>
    <w:rsid w:val="00AA6DF5"/>
    <w:rsid w:val="00AA71AB"/>
    <w:rsid w:val="00AA7495"/>
    <w:rsid w:val="00AA76BF"/>
    <w:rsid w:val="00AA7769"/>
    <w:rsid w:val="00AA78CA"/>
    <w:rsid w:val="00AA7B0A"/>
    <w:rsid w:val="00AA7B8B"/>
    <w:rsid w:val="00AA7CEF"/>
    <w:rsid w:val="00AA7F05"/>
    <w:rsid w:val="00AB0100"/>
    <w:rsid w:val="00AB02DA"/>
    <w:rsid w:val="00AB0337"/>
    <w:rsid w:val="00AB0456"/>
    <w:rsid w:val="00AB04FE"/>
    <w:rsid w:val="00AB0511"/>
    <w:rsid w:val="00AB0987"/>
    <w:rsid w:val="00AB0E5A"/>
    <w:rsid w:val="00AB0FD2"/>
    <w:rsid w:val="00AB1036"/>
    <w:rsid w:val="00AB10F4"/>
    <w:rsid w:val="00AB1864"/>
    <w:rsid w:val="00AB19A1"/>
    <w:rsid w:val="00AB1A0F"/>
    <w:rsid w:val="00AB1B0F"/>
    <w:rsid w:val="00AB1F4E"/>
    <w:rsid w:val="00AB200B"/>
    <w:rsid w:val="00AB2219"/>
    <w:rsid w:val="00AB23CF"/>
    <w:rsid w:val="00AB25C1"/>
    <w:rsid w:val="00AB288C"/>
    <w:rsid w:val="00AB2FC8"/>
    <w:rsid w:val="00AB3216"/>
    <w:rsid w:val="00AB32E2"/>
    <w:rsid w:val="00AB341E"/>
    <w:rsid w:val="00AB36C3"/>
    <w:rsid w:val="00AB3B7C"/>
    <w:rsid w:val="00AB3D5E"/>
    <w:rsid w:val="00AB42BE"/>
    <w:rsid w:val="00AB474B"/>
    <w:rsid w:val="00AB4A39"/>
    <w:rsid w:val="00AB4C9C"/>
    <w:rsid w:val="00AB4D81"/>
    <w:rsid w:val="00AB50D9"/>
    <w:rsid w:val="00AB557C"/>
    <w:rsid w:val="00AB56B0"/>
    <w:rsid w:val="00AB5887"/>
    <w:rsid w:val="00AB59CC"/>
    <w:rsid w:val="00AB5D33"/>
    <w:rsid w:val="00AB6857"/>
    <w:rsid w:val="00AB6C08"/>
    <w:rsid w:val="00AB70B2"/>
    <w:rsid w:val="00AB74EC"/>
    <w:rsid w:val="00AB75D5"/>
    <w:rsid w:val="00AB7695"/>
    <w:rsid w:val="00AB77ED"/>
    <w:rsid w:val="00AB7DE2"/>
    <w:rsid w:val="00AC0275"/>
    <w:rsid w:val="00AC0311"/>
    <w:rsid w:val="00AC0512"/>
    <w:rsid w:val="00AC0624"/>
    <w:rsid w:val="00AC0785"/>
    <w:rsid w:val="00AC083E"/>
    <w:rsid w:val="00AC09D5"/>
    <w:rsid w:val="00AC1109"/>
    <w:rsid w:val="00AC121D"/>
    <w:rsid w:val="00AC1493"/>
    <w:rsid w:val="00AC1889"/>
    <w:rsid w:val="00AC1CA3"/>
    <w:rsid w:val="00AC2078"/>
    <w:rsid w:val="00AC2324"/>
    <w:rsid w:val="00AC26F9"/>
    <w:rsid w:val="00AC2752"/>
    <w:rsid w:val="00AC278D"/>
    <w:rsid w:val="00AC2843"/>
    <w:rsid w:val="00AC2887"/>
    <w:rsid w:val="00AC2C81"/>
    <w:rsid w:val="00AC2E9D"/>
    <w:rsid w:val="00AC3118"/>
    <w:rsid w:val="00AC3147"/>
    <w:rsid w:val="00AC3167"/>
    <w:rsid w:val="00AC352E"/>
    <w:rsid w:val="00AC3EE6"/>
    <w:rsid w:val="00AC3F77"/>
    <w:rsid w:val="00AC4088"/>
    <w:rsid w:val="00AC414F"/>
    <w:rsid w:val="00AC4239"/>
    <w:rsid w:val="00AC4345"/>
    <w:rsid w:val="00AC474C"/>
    <w:rsid w:val="00AC48C1"/>
    <w:rsid w:val="00AC48F0"/>
    <w:rsid w:val="00AC4909"/>
    <w:rsid w:val="00AC4B4E"/>
    <w:rsid w:val="00AC4F8F"/>
    <w:rsid w:val="00AC51F1"/>
    <w:rsid w:val="00AC5345"/>
    <w:rsid w:val="00AC53AB"/>
    <w:rsid w:val="00AC55BA"/>
    <w:rsid w:val="00AC55F8"/>
    <w:rsid w:val="00AC5D84"/>
    <w:rsid w:val="00AC5FA4"/>
    <w:rsid w:val="00AC631F"/>
    <w:rsid w:val="00AC6397"/>
    <w:rsid w:val="00AC63D3"/>
    <w:rsid w:val="00AC63DD"/>
    <w:rsid w:val="00AC6404"/>
    <w:rsid w:val="00AC6901"/>
    <w:rsid w:val="00AC6A4F"/>
    <w:rsid w:val="00AC6C6B"/>
    <w:rsid w:val="00AC6CC6"/>
    <w:rsid w:val="00AC70C0"/>
    <w:rsid w:val="00AC7412"/>
    <w:rsid w:val="00AC757B"/>
    <w:rsid w:val="00AC7637"/>
    <w:rsid w:val="00AC7CC1"/>
    <w:rsid w:val="00AC7DAF"/>
    <w:rsid w:val="00AC7FE9"/>
    <w:rsid w:val="00AD014F"/>
    <w:rsid w:val="00AD021D"/>
    <w:rsid w:val="00AD03AD"/>
    <w:rsid w:val="00AD03F4"/>
    <w:rsid w:val="00AD0733"/>
    <w:rsid w:val="00AD074C"/>
    <w:rsid w:val="00AD082E"/>
    <w:rsid w:val="00AD0A57"/>
    <w:rsid w:val="00AD0F75"/>
    <w:rsid w:val="00AD1625"/>
    <w:rsid w:val="00AD16AF"/>
    <w:rsid w:val="00AD1A43"/>
    <w:rsid w:val="00AD1A87"/>
    <w:rsid w:val="00AD1E3E"/>
    <w:rsid w:val="00AD2008"/>
    <w:rsid w:val="00AD20B5"/>
    <w:rsid w:val="00AD2571"/>
    <w:rsid w:val="00AD2665"/>
    <w:rsid w:val="00AD27BA"/>
    <w:rsid w:val="00AD27CA"/>
    <w:rsid w:val="00AD2962"/>
    <w:rsid w:val="00AD330E"/>
    <w:rsid w:val="00AD3347"/>
    <w:rsid w:val="00AD3434"/>
    <w:rsid w:val="00AD390F"/>
    <w:rsid w:val="00AD3F25"/>
    <w:rsid w:val="00AD402D"/>
    <w:rsid w:val="00AD43F3"/>
    <w:rsid w:val="00AD4E38"/>
    <w:rsid w:val="00AD4F91"/>
    <w:rsid w:val="00AD50D9"/>
    <w:rsid w:val="00AD5586"/>
    <w:rsid w:val="00AD56C0"/>
    <w:rsid w:val="00AD5C23"/>
    <w:rsid w:val="00AD5D55"/>
    <w:rsid w:val="00AD607E"/>
    <w:rsid w:val="00AD6252"/>
    <w:rsid w:val="00AD6506"/>
    <w:rsid w:val="00AD6BB0"/>
    <w:rsid w:val="00AD7416"/>
    <w:rsid w:val="00AD799E"/>
    <w:rsid w:val="00AD7AD6"/>
    <w:rsid w:val="00AD7B5D"/>
    <w:rsid w:val="00AD7F1B"/>
    <w:rsid w:val="00AE02B4"/>
    <w:rsid w:val="00AE0822"/>
    <w:rsid w:val="00AE0932"/>
    <w:rsid w:val="00AE0A23"/>
    <w:rsid w:val="00AE0BFD"/>
    <w:rsid w:val="00AE0D92"/>
    <w:rsid w:val="00AE0EA6"/>
    <w:rsid w:val="00AE1165"/>
    <w:rsid w:val="00AE13B2"/>
    <w:rsid w:val="00AE16B3"/>
    <w:rsid w:val="00AE19C2"/>
    <w:rsid w:val="00AE1A39"/>
    <w:rsid w:val="00AE1C55"/>
    <w:rsid w:val="00AE1F00"/>
    <w:rsid w:val="00AE244A"/>
    <w:rsid w:val="00AE2527"/>
    <w:rsid w:val="00AE26EE"/>
    <w:rsid w:val="00AE2717"/>
    <w:rsid w:val="00AE279F"/>
    <w:rsid w:val="00AE2945"/>
    <w:rsid w:val="00AE2AD0"/>
    <w:rsid w:val="00AE2CCB"/>
    <w:rsid w:val="00AE3013"/>
    <w:rsid w:val="00AE39E1"/>
    <w:rsid w:val="00AE3BE0"/>
    <w:rsid w:val="00AE3F5F"/>
    <w:rsid w:val="00AE4766"/>
    <w:rsid w:val="00AE483B"/>
    <w:rsid w:val="00AE4C14"/>
    <w:rsid w:val="00AE4D77"/>
    <w:rsid w:val="00AE4E6B"/>
    <w:rsid w:val="00AE50CB"/>
    <w:rsid w:val="00AE544D"/>
    <w:rsid w:val="00AE5566"/>
    <w:rsid w:val="00AE5BC9"/>
    <w:rsid w:val="00AE5D91"/>
    <w:rsid w:val="00AE61A9"/>
    <w:rsid w:val="00AE63ED"/>
    <w:rsid w:val="00AE6522"/>
    <w:rsid w:val="00AE65AA"/>
    <w:rsid w:val="00AE65DB"/>
    <w:rsid w:val="00AE6686"/>
    <w:rsid w:val="00AE6729"/>
    <w:rsid w:val="00AE672F"/>
    <w:rsid w:val="00AE67A7"/>
    <w:rsid w:val="00AE68F1"/>
    <w:rsid w:val="00AE6DF0"/>
    <w:rsid w:val="00AE70DB"/>
    <w:rsid w:val="00AE7266"/>
    <w:rsid w:val="00AE7375"/>
    <w:rsid w:val="00AE73E2"/>
    <w:rsid w:val="00AE745F"/>
    <w:rsid w:val="00AE7480"/>
    <w:rsid w:val="00AE74D8"/>
    <w:rsid w:val="00AE77E0"/>
    <w:rsid w:val="00AE78DE"/>
    <w:rsid w:val="00AE79E5"/>
    <w:rsid w:val="00AF02B5"/>
    <w:rsid w:val="00AF030F"/>
    <w:rsid w:val="00AF04EF"/>
    <w:rsid w:val="00AF0587"/>
    <w:rsid w:val="00AF05B0"/>
    <w:rsid w:val="00AF05BC"/>
    <w:rsid w:val="00AF060A"/>
    <w:rsid w:val="00AF076A"/>
    <w:rsid w:val="00AF0777"/>
    <w:rsid w:val="00AF0815"/>
    <w:rsid w:val="00AF096B"/>
    <w:rsid w:val="00AF0E93"/>
    <w:rsid w:val="00AF0EC0"/>
    <w:rsid w:val="00AF135C"/>
    <w:rsid w:val="00AF13D9"/>
    <w:rsid w:val="00AF1793"/>
    <w:rsid w:val="00AF1950"/>
    <w:rsid w:val="00AF1F02"/>
    <w:rsid w:val="00AF21D6"/>
    <w:rsid w:val="00AF21E2"/>
    <w:rsid w:val="00AF25A8"/>
    <w:rsid w:val="00AF262E"/>
    <w:rsid w:val="00AF28ED"/>
    <w:rsid w:val="00AF2AE4"/>
    <w:rsid w:val="00AF2BA7"/>
    <w:rsid w:val="00AF2CB8"/>
    <w:rsid w:val="00AF2D39"/>
    <w:rsid w:val="00AF361A"/>
    <w:rsid w:val="00AF390E"/>
    <w:rsid w:val="00AF41AB"/>
    <w:rsid w:val="00AF4398"/>
    <w:rsid w:val="00AF43B2"/>
    <w:rsid w:val="00AF4407"/>
    <w:rsid w:val="00AF47FA"/>
    <w:rsid w:val="00AF4838"/>
    <w:rsid w:val="00AF48CE"/>
    <w:rsid w:val="00AF4A7E"/>
    <w:rsid w:val="00AF4AF3"/>
    <w:rsid w:val="00AF4B4F"/>
    <w:rsid w:val="00AF4C88"/>
    <w:rsid w:val="00AF501B"/>
    <w:rsid w:val="00AF5032"/>
    <w:rsid w:val="00AF5059"/>
    <w:rsid w:val="00AF5190"/>
    <w:rsid w:val="00AF5377"/>
    <w:rsid w:val="00AF5792"/>
    <w:rsid w:val="00AF57B2"/>
    <w:rsid w:val="00AF5CCB"/>
    <w:rsid w:val="00AF65BA"/>
    <w:rsid w:val="00AF674F"/>
    <w:rsid w:val="00AF67C7"/>
    <w:rsid w:val="00AF6A43"/>
    <w:rsid w:val="00AF6C68"/>
    <w:rsid w:val="00AF6F57"/>
    <w:rsid w:val="00AF6FCB"/>
    <w:rsid w:val="00AF7425"/>
    <w:rsid w:val="00AF7770"/>
    <w:rsid w:val="00B0027D"/>
    <w:rsid w:val="00B00509"/>
    <w:rsid w:val="00B0057D"/>
    <w:rsid w:val="00B0069D"/>
    <w:rsid w:val="00B006FF"/>
    <w:rsid w:val="00B00A24"/>
    <w:rsid w:val="00B00EF7"/>
    <w:rsid w:val="00B00F32"/>
    <w:rsid w:val="00B014E6"/>
    <w:rsid w:val="00B015F7"/>
    <w:rsid w:val="00B01731"/>
    <w:rsid w:val="00B01796"/>
    <w:rsid w:val="00B01BE0"/>
    <w:rsid w:val="00B01FB1"/>
    <w:rsid w:val="00B020A6"/>
    <w:rsid w:val="00B022FF"/>
    <w:rsid w:val="00B02541"/>
    <w:rsid w:val="00B0272D"/>
    <w:rsid w:val="00B02B72"/>
    <w:rsid w:val="00B02DB7"/>
    <w:rsid w:val="00B030E9"/>
    <w:rsid w:val="00B031DF"/>
    <w:rsid w:val="00B0322C"/>
    <w:rsid w:val="00B03341"/>
    <w:rsid w:val="00B0337B"/>
    <w:rsid w:val="00B0354D"/>
    <w:rsid w:val="00B03614"/>
    <w:rsid w:val="00B03691"/>
    <w:rsid w:val="00B03722"/>
    <w:rsid w:val="00B03818"/>
    <w:rsid w:val="00B03881"/>
    <w:rsid w:val="00B03A98"/>
    <w:rsid w:val="00B03C76"/>
    <w:rsid w:val="00B03D29"/>
    <w:rsid w:val="00B03D77"/>
    <w:rsid w:val="00B03DF2"/>
    <w:rsid w:val="00B040BD"/>
    <w:rsid w:val="00B045D4"/>
    <w:rsid w:val="00B045E9"/>
    <w:rsid w:val="00B0460F"/>
    <w:rsid w:val="00B0468C"/>
    <w:rsid w:val="00B047BD"/>
    <w:rsid w:val="00B04801"/>
    <w:rsid w:val="00B04954"/>
    <w:rsid w:val="00B04D53"/>
    <w:rsid w:val="00B0550C"/>
    <w:rsid w:val="00B0560D"/>
    <w:rsid w:val="00B0597D"/>
    <w:rsid w:val="00B059BB"/>
    <w:rsid w:val="00B05BB2"/>
    <w:rsid w:val="00B06763"/>
    <w:rsid w:val="00B068F9"/>
    <w:rsid w:val="00B06B4E"/>
    <w:rsid w:val="00B070ED"/>
    <w:rsid w:val="00B07160"/>
    <w:rsid w:val="00B07740"/>
    <w:rsid w:val="00B078E3"/>
    <w:rsid w:val="00B07B51"/>
    <w:rsid w:val="00B07D82"/>
    <w:rsid w:val="00B07DF1"/>
    <w:rsid w:val="00B07F0A"/>
    <w:rsid w:val="00B10009"/>
    <w:rsid w:val="00B100F3"/>
    <w:rsid w:val="00B1022A"/>
    <w:rsid w:val="00B1051F"/>
    <w:rsid w:val="00B10730"/>
    <w:rsid w:val="00B10920"/>
    <w:rsid w:val="00B10C7D"/>
    <w:rsid w:val="00B10C7E"/>
    <w:rsid w:val="00B10C82"/>
    <w:rsid w:val="00B10CF6"/>
    <w:rsid w:val="00B1153E"/>
    <w:rsid w:val="00B118A0"/>
    <w:rsid w:val="00B1199B"/>
    <w:rsid w:val="00B119A2"/>
    <w:rsid w:val="00B119D9"/>
    <w:rsid w:val="00B11AC8"/>
    <w:rsid w:val="00B11C59"/>
    <w:rsid w:val="00B11D4D"/>
    <w:rsid w:val="00B11D5A"/>
    <w:rsid w:val="00B11E28"/>
    <w:rsid w:val="00B11FA0"/>
    <w:rsid w:val="00B11FD9"/>
    <w:rsid w:val="00B12325"/>
    <w:rsid w:val="00B12502"/>
    <w:rsid w:val="00B125DA"/>
    <w:rsid w:val="00B127B7"/>
    <w:rsid w:val="00B12B74"/>
    <w:rsid w:val="00B12FD0"/>
    <w:rsid w:val="00B130AE"/>
    <w:rsid w:val="00B13A34"/>
    <w:rsid w:val="00B13B70"/>
    <w:rsid w:val="00B142E9"/>
    <w:rsid w:val="00B14336"/>
    <w:rsid w:val="00B14617"/>
    <w:rsid w:val="00B14BBB"/>
    <w:rsid w:val="00B14BC0"/>
    <w:rsid w:val="00B1500D"/>
    <w:rsid w:val="00B15515"/>
    <w:rsid w:val="00B159D3"/>
    <w:rsid w:val="00B15A6B"/>
    <w:rsid w:val="00B15D4F"/>
    <w:rsid w:val="00B162ED"/>
    <w:rsid w:val="00B165CB"/>
    <w:rsid w:val="00B16A69"/>
    <w:rsid w:val="00B16DBA"/>
    <w:rsid w:val="00B16DF3"/>
    <w:rsid w:val="00B173C1"/>
    <w:rsid w:val="00B17802"/>
    <w:rsid w:val="00B1784C"/>
    <w:rsid w:val="00B17888"/>
    <w:rsid w:val="00B17BCA"/>
    <w:rsid w:val="00B17FB0"/>
    <w:rsid w:val="00B18A1C"/>
    <w:rsid w:val="00B2047A"/>
    <w:rsid w:val="00B2081E"/>
    <w:rsid w:val="00B209FB"/>
    <w:rsid w:val="00B209FC"/>
    <w:rsid w:val="00B20A09"/>
    <w:rsid w:val="00B20ADB"/>
    <w:rsid w:val="00B20D1B"/>
    <w:rsid w:val="00B20EA0"/>
    <w:rsid w:val="00B20F1E"/>
    <w:rsid w:val="00B2139F"/>
    <w:rsid w:val="00B2144E"/>
    <w:rsid w:val="00B216BA"/>
    <w:rsid w:val="00B217E0"/>
    <w:rsid w:val="00B217FC"/>
    <w:rsid w:val="00B2182A"/>
    <w:rsid w:val="00B21FB1"/>
    <w:rsid w:val="00B22099"/>
    <w:rsid w:val="00B220B1"/>
    <w:rsid w:val="00B222CB"/>
    <w:rsid w:val="00B22679"/>
    <w:rsid w:val="00B22BE4"/>
    <w:rsid w:val="00B23B6C"/>
    <w:rsid w:val="00B23C6B"/>
    <w:rsid w:val="00B24253"/>
    <w:rsid w:val="00B24312"/>
    <w:rsid w:val="00B2431A"/>
    <w:rsid w:val="00B2442A"/>
    <w:rsid w:val="00B2490D"/>
    <w:rsid w:val="00B2496C"/>
    <w:rsid w:val="00B24DA8"/>
    <w:rsid w:val="00B24E08"/>
    <w:rsid w:val="00B25167"/>
    <w:rsid w:val="00B26078"/>
    <w:rsid w:val="00B261AE"/>
    <w:rsid w:val="00B2623C"/>
    <w:rsid w:val="00B26350"/>
    <w:rsid w:val="00B26388"/>
    <w:rsid w:val="00B267BF"/>
    <w:rsid w:val="00B2699A"/>
    <w:rsid w:val="00B26FB9"/>
    <w:rsid w:val="00B27066"/>
    <w:rsid w:val="00B27306"/>
    <w:rsid w:val="00B277AB"/>
    <w:rsid w:val="00B3019B"/>
    <w:rsid w:val="00B3023E"/>
    <w:rsid w:val="00B30299"/>
    <w:rsid w:val="00B30384"/>
    <w:rsid w:val="00B30429"/>
    <w:rsid w:val="00B30785"/>
    <w:rsid w:val="00B308F6"/>
    <w:rsid w:val="00B30B56"/>
    <w:rsid w:val="00B30C6B"/>
    <w:rsid w:val="00B30C98"/>
    <w:rsid w:val="00B30E20"/>
    <w:rsid w:val="00B30F04"/>
    <w:rsid w:val="00B30F41"/>
    <w:rsid w:val="00B31007"/>
    <w:rsid w:val="00B310CA"/>
    <w:rsid w:val="00B310D3"/>
    <w:rsid w:val="00B31216"/>
    <w:rsid w:val="00B31708"/>
    <w:rsid w:val="00B31997"/>
    <w:rsid w:val="00B31DFF"/>
    <w:rsid w:val="00B320B5"/>
    <w:rsid w:val="00B32476"/>
    <w:rsid w:val="00B32516"/>
    <w:rsid w:val="00B3284A"/>
    <w:rsid w:val="00B32CCE"/>
    <w:rsid w:val="00B32D45"/>
    <w:rsid w:val="00B3300B"/>
    <w:rsid w:val="00B333DB"/>
    <w:rsid w:val="00B33637"/>
    <w:rsid w:val="00B33E54"/>
    <w:rsid w:val="00B33F77"/>
    <w:rsid w:val="00B34000"/>
    <w:rsid w:val="00B34179"/>
    <w:rsid w:val="00B34882"/>
    <w:rsid w:val="00B3490D"/>
    <w:rsid w:val="00B34AEB"/>
    <w:rsid w:val="00B34AF1"/>
    <w:rsid w:val="00B35073"/>
    <w:rsid w:val="00B351C4"/>
    <w:rsid w:val="00B35B1A"/>
    <w:rsid w:val="00B35CD7"/>
    <w:rsid w:val="00B35EB5"/>
    <w:rsid w:val="00B36400"/>
    <w:rsid w:val="00B36B21"/>
    <w:rsid w:val="00B36E2F"/>
    <w:rsid w:val="00B36E56"/>
    <w:rsid w:val="00B375DA"/>
    <w:rsid w:val="00B37774"/>
    <w:rsid w:val="00B37892"/>
    <w:rsid w:val="00B37BF3"/>
    <w:rsid w:val="00B37D01"/>
    <w:rsid w:val="00B37D5B"/>
    <w:rsid w:val="00B37EAA"/>
    <w:rsid w:val="00B400B6"/>
    <w:rsid w:val="00B407B1"/>
    <w:rsid w:val="00B4084D"/>
    <w:rsid w:val="00B4096E"/>
    <w:rsid w:val="00B415A7"/>
    <w:rsid w:val="00B4171B"/>
    <w:rsid w:val="00B41BCC"/>
    <w:rsid w:val="00B41C13"/>
    <w:rsid w:val="00B41E42"/>
    <w:rsid w:val="00B41ECA"/>
    <w:rsid w:val="00B41F15"/>
    <w:rsid w:val="00B423A0"/>
    <w:rsid w:val="00B426F7"/>
    <w:rsid w:val="00B428EA"/>
    <w:rsid w:val="00B4296F"/>
    <w:rsid w:val="00B42B1B"/>
    <w:rsid w:val="00B42B75"/>
    <w:rsid w:val="00B430D7"/>
    <w:rsid w:val="00B43276"/>
    <w:rsid w:val="00B433ED"/>
    <w:rsid w:val="00B4372B"/>
    <w:rsid w:val="00B44065"/>
    <w:rsid w:val="00B441E0"/>
    <w:rsid w:val="00B443F1"/>
    <w:rsid w:val="00B44543"/>
    <w:rsid w:val="00B4493E"/>
    <w:rsid w:val="00B44DB9"/>
    <w:rsid w:val="00B44EA1"/>
    <w:rsid w:val="00B44EB3"/>
    <w:rsid w:val="00B45289"/>
    <w:rsid w:val="00B45298"/>
    <w:rsid w:val="00B453E8"/>
    <w:rsid w:val="00B45691"/>
    <w:rsid w:val="00B45963"/>
    <w:rsid w:val="00B45C24"/>
    <w:rsid w:val="00B461BD"/>
    <w:rsid w:val="00B461DD"/>
    <w:rsid w:val="00B462A8"/>
    <w:rsid w:val="00B4644F"/>
    <w:rsid w:val="00B464B8"/>
    <w:rsid w:val="00B464D7"/>
    <w:rsid w:val="00B4650E"/>
    <w:rsid w:val="00B465C1"/>
    <w:rsid w:val="00B467D2"/>
    <w:rsid w:val="00B4697A"/>
    <w:rsid w:val="00B469B5"/>
    <w:rsid w:val="00B46E6C"/>
    <w:rsid w:val="00B4701B"/>
    <w:rsid w:val="00B471C0"/>
    <w:rsid w:val="00B478D7"/>
    <w:rsid w:val="00B47948"/>
    <w:rsid w:val="00B47AA9"/>
    <w:rsid w:val="00B47B99"/>
    <w:rsid w:val="00B47E0E"/>
    <w:rsid w:val="00B50047"/>
    <w:rsid w:val="00B500FC"/>
    <w:rsid w:val="00B50726"/>
    <w:rsid w:val="00B507E3"/>
    <w:rsid w:val="00B50AF9"/>
    <w:rsid w:val="00B50DB5"/>
    <w:rsid w:val="00B50EDD"/>
    <w:rsid w:val="00B51362"/>
    <w:rsid w:val="00B513AB"/>
    <w:rsid w:val="00B51AFF"/>
    <w:rsid w:val="00B51C5E"/>
    <w:rsid w:val="00B5225A"/>
    <w:rsid w:val="00B522DD"/>
    <w:rsid w:val="00B523D1"/>
    <w:rsid w:val="00B52739"/>
    <w:rsid w:val="00B528DD"/>
    <w:rsid w:val="00B52988"/>
    <w:rsid w:val="00B5298C"/>
    <w:rsid w:val="00B52FF9"/>
    <w:rsid w:val="00B5326B"/>
    <w:rsid w:val="00B53555"/>
    <w:rsid w:val="00B5372B"/>
    <w:rsid w:val="00B539C7"/>
    <w:rsid w:val="00B53B21"/>
    <w:rsid w:val="00B53C10"/>
    <w:rsid w:val="00B53E26"/>
    <w:rsid w:val="00B5434F"/>
    <w:rsid w:val="00B5446F"/>
    <w:rsid w:val="00B546E7"/>
    <w:rsid w:val="00B547F2"/>
    <w:rsid w:val="00B54A7D"/>
    <w:rsid w:val="00B54FDB"/>
    <w:rsid w:val="00B55256"/>
    <w:rsid w:val="00B558A0"/>
    <w:rsid w:val="00B558D8"/>
    <w:rsid w:val="00B55BA7"/>
    <w:rsid w:val="00B55DB8"/>
    <w:rsid w:val="00B56175"/>
    <w:rsid w:val="00B5617E"/>
    <w:rsid w:val="00B561CD"/>
    <w:rsid w:val="00B56753"/>
    <w:rsid w:val="00B567E3"/>
    <w:rsid w:val="00B56926"/>
    <w:rsid w:val="00B56DF6"/>
    <w:rsid w:val="00B56F7D"/>
    <w:rsid w:val="00B578FF"/>
    <w:rsid w:val="00B57BE4"/>
    <w:rsid w:val="00B57F5A"/>
    <w:rsid w:val="00B57F75"/>
    <w:rsid w:val="00B57F85"/>
    <w:rsid w:val="00B60212"/>
    <w:rsid w:val="00B605BC"/>
    <w:rsid w:val="00B607C2"/>
    <w:rsid w:val="00B60948"/>
    <w:rsid w:val="00B609CC"/>
    <w:rsid w:val="00B60AFE"/>
    <w:rsid w:val="00B60B62"/>
    <w:rsid w:val="00B60F3E"/>
    <w:rsid w:val="00B6106A"/>
    <w:rsid w:val="00B61512"/>
    <w:rsid w:val="00B61958"/>
    <w:rsid w:val="00B61F21"/>
    <w:rsid w:val="00B620C1"/>
    <w:rsid w:val="00B621E3"/>
    <w:rsid w:val="00B62306"/>
    <w:rsid w:val="00B625D4"/>
    <w:rsid w:val="00B62734"/>
    <w:rsid w:val="00B62A07"/>
    <w:rsid w:val="00B62DA8"/>
    <w:rsid w:val="00B62E95"/>
    <w:rsid w:val="00B632FD"/>
    <w:rsid w:val="00B63586"/>
    <w:rsid w:val="00B636C8"/>
    <w:rsid w:val="00B63A2C"/>
    <w:rsid w:val="00B63CA0"/>
    <w:rsid w:val="00B63D60"/>
    <w:rsid w:val="00B63ECE"/>
    <w:rsid w:val="00B63FB7"/>
    <w:rsid w:val="00B6402D"/>
    <w:rsid w:val="00B6421A"/>
    <w:rsid w:val="00B6432D"/>
    <w:rsid w:val="00B643FF"/>
    <w:rsid w:val="00B649AF"/>
    <w:rsid w:val="00B64A96"/>
    <w:rsid w:val="00B64DDB"/>
    <w:rsid w:val="00B65016"/>
    <w:rsid w:val="00B65366"/>
    <w:rsid w:val="00B65A53"/>
    <w:rsid w:val="00B65B8E"/>
    <w:rsid w:val="00B65B9D"/>
    <w:rsid w:val="00B65E34"/>
    <w:rsid w:val="00B65F2E"/>
    <w:rsid w:val="00B66381"/>
    <w:rsid w:val="00B66506"/>
    <w:rsid w:val="00B66C86"/>
    <w:rsid w:val="00B66E24"/>
    <w:rsid w:val="00B66FBC"/>
    <w:rsid w:val="00B67062"/>
    <w:rsid w:val="00B67150"/>
    <w:rsid w:val="00B6729E"/>
    <w:rsid w:val="00B6739D"/>
    <w:rsid w:val="00B67439"/>
    <w:rsid w:val="00B67591"/>
    <w:rsid w:val="00B6783A"/>
    <w:rsid w:val="00B678DC"/>
    <w:rsid w:val="00B67F2D"/>
    <w:rsid w:val="00B70185"/>
    <w:rsid w:val="00B70795"/>
    <w:rsid w:val="00B70F8C"/>
    <w:rsid w:val="00B71059"/>
    <w:rsid w:val="00B7130F"/>
    <w:rsid w:val="00B719B3"/>
    <w:rsid w:val="00B71A18"/>
    <w:rsid w:val="00B71A82"/>
    <w:rsid w:val="00B71BC3"/>
    <w:rsid w:val="00B71FB1"/>
    <w:rsid w:val="00B72326"/>
    <w:rsid w:val="00B72792"/>
    <w:rsid w:val="00B72A35"/>
    <w:rsid w:val="00B72A85"/>
    <w:rsid w:val="00B72DC9"/>
    <w:rsid w:val="00B73449"/>
    <w:rsid w:val="00B73558"/>
    <w:rsid w:val="00B739F4"/>
    <w:rsid w:val="00B73BBB"/>
    <w:rsid w:val="00B73CBD"/>
    <w:rsid w:val="00B741B0"/>
    <w:rsid w:val="00B7459F"/>
    <w:rsid w:val="00B74ABB"/>
    <w:rsid w:val="00B74F6F"/>
    <w:rsid w:val="00B751BE"/>
    <w:rsid w:val="00B76580"/>
    <w:rsid w:val="00B768F0"/>
    <w:rsid w:val="00B7691A"/>
    <w:rsid w:val="00B76D61"/>
    <w:rsid w:val="00B76E2F"/>
    <w:rsid w:val="00B76F65"/>
    <w:rsid w:val="00B773F9"/>
    <w:rsid w:val="00B77577"/>
    <w:rsid w:val="00B779F9"/>
    <w:rsid w:val="00B77E8A"/>
    <w:rsid w:val="00B8039A"/>
    <w:rsid w:val="00B80700"/>
    <w:rsid w:val="00B80AF1"/>
    <w:rsid w:val="00B80AF8"/>
    <w:rsid w:val="00B80B41"/>
    <w:rsid w:val="00B80C26"/>
    <w:rsid w:val="00B80D74"/>
    <w:rsid w:val="00B817B9"/>
    <w:rsid w:val="00B81868"/>
    <w:rsid w:val="00B82245"/>
    <w:rsid w:val="00B82262"/>
    <w:rsid w:val="00B8229A"/>
    <w:rsid w:val="00B8235F"/>
    <w:rsid w:val="00B82441"/>
    <w:rsid w:val="00B82487"/>
    <w:rsid w:val="00B8257C"/>
    <w:rsid w:val="00B82678"/>
    <w:rsid w:val="00B82A02"/>
    <w:rsid w:val="00B82CF2"/>
    <w:rsid w:val="00B82D03"/>
    <w:rsid w:val="00B82E1F"/>
    <w:rsid w:val="00B8308B"/>
    <w:rsid w:val="00B8309E"/>
    <w:rsid w:val="00B830B3"/>
    <w:rsid w:val="00B83201"/>
    <w:rsid w:val="00B83534"/>
    <w:rsid w:val="00B83549"/>
    <w:rsid w:val="00B8398A"/>
    <w:rsid w:val="00B83AC5"/>
    <w:rsid w:val="00B83C7C"/>
    <w:rsid w:val="00B83D0D"/>
    <w:rsid w:val="00B83E61"/>
    <w:rsid w:val="00B83E87"/>
    <w:rsid w:val="00B84043"/>
    <w:rsid w:val="00B842FA"/>
    <w:rsid w:val="00B84867"/>
    <w:rsid w:val="00B84877"/>
    <w:rsid w:val="00B84CFD"/>
    <w:rsid w:val="00B84D74"/>
    <w:rsid w:val="00B84DB7"/>
    <w:rsid w:val="00B84E88"/>
    <w:rsid w:val="00B85A47"/>
    <w:rsid w:val="00B85F94"/>
    <w:rsid w:val="00B86056"/>
    <w:rsid w:val="00B8677B"/>
    <w:rsid w:val="00B86891"/>
    <w:rsid w:val="00B86974"/>
    <w:rsid w:val="00B870B8"/>
    <w:rsid w:val="00B8715A"/>
    <w:rsid w:val="00B8748E"/>
    <w:rsid w:val="00B876A3"/>
    <w:rsid w:val="00B878CB"/>
    <w:rsid w:val="00B87E01"/>
    <w:rsid w:val="00B9005E"/>
    <w:rsid w:val="00B90092"/>
    <w:rsid w:val="00B90103"/>
    <w:rsid w:val="00B905DD"/>
    <w:rsid w:val="00B907DF"/>
    <w:rsid w:val="00B908A7"/>
    <w:rsid w:val="00B90B44"/>
    <w:rsid w:val="00B9113F"/>
    <w:rsid w:val="00B91564"/>
    <w:rsid w:val="00B9157D"/>
    <w:rsid w:val="00B91998"/>
    <w:rsid w:val="00B91AD9"/>
    <w:rsid w:val="00B91C31"/>
    <w:rsid w:val="00B91F8F"/>
    <w:rsid w:val="00B921CF"/>
    <w:rsid w:val="00B929B6"/>
    <w:rsid w:val="00B92D6E"/>
    <w:rsid w:val="00B930D8"/>
    <w:rsid w:val="00B93563"/>
    <w:rsid w:val="00B936ED"/>
    <w:rsid w:val="00B938AE"/>
    <w:rsid w:val="00B93B04"/>
    <w:rsid w:val="00B93C48"/>
    <w:rsid w:val="00B944CE"/>
    <w:rsid w:val="00B9461F"/>
    <w:rsid w:val="00B946CE"/>
    <w:rsid w:val="00B94701"/>
    <w:rsid w:val="00B94857"/>
    <w:rsid w:val="00B94B13"/>
    <w:rsid w:val="00B94BF6"/>
    <w:rsid w:val="00B94C39"/>
    <w:rsid w:val="00B95257"/>
    <w:rsid w:val="00B95454"/>
    <w:rsid w:val="00B95539"/>
    <w:rsid w:val="00B95667"/>
    <w:rsid w:val="00B95790"/>
    <w:rsid w:val="00B95C5E"/>
    <w:rsid w:val="00B96178"/>
    <w:rsid w:val="00B96318"/>
    <w:rsid w:val="00B964A3"/>
    <w:rsid w:val="00B967B6"/>
    <w:rsid w:val="00B9694B"/>
    <w:rsid w:val="00B96978"/>
    <w:rsid w:val="00B96BB1"/>
    <w:rsid w:val="00B96C22"/>
    <w:rsid w:val="00B96DAB"/>
    <w:rsid w:val="00B971F7"/>
    <w:rsid w:val="00B976B9"/>
    <w:rsid w:val="00B97807"/>
    <w:rsid w:val="00B978ED"/>
    <w:rsid w:val="00B97CFA"/>
    <w:rsid w:val="00B97EBF"/>
    <w:rsid w:val="00BA0045"/>
    <w:rsid w:val="00BA0125"/>
    <w:rsid w:val="00BA0310"/>
    <w:rsid w:val="00BA031A"/>
    <w:rsid w:val="00BA0B25"/>
    <w:rsid w:val="00BA0C0C"/>
    <w:rsid w:val="00BA0D38"/>
    <w:rsid w:val="00BA0E93"/>
    <w:rsid w:val="00BA0F9E"/>
    <w:rsid w:val="00BA0FDB"/>
    <w:rsid w:val="00BA1200"/>
    <w:rsid w:val="00BA146D"/>
    <w:rsid w:val="00BA159A"/>
    <w:rsid w:val="00BA161D"/>
    <w:rsid w:val="00BA1965"/>
    <w:rsid w:val="00BA1A49"/>
    <w:rsid w:val="00BA1C33"/>
    <w:rsid w:val="00BA1FC2"/>
    <w:rsid w:val="00BA20D8"/>
    <w:rsid w:val="00BA2228"/>
    <w:rsid w:val="00BA2BFF"/>
    <w:rsid w:val="00BA2E34"/>
    <w:rsid w:val="00BA2F4D"/>
    <w:rsid w:val="00BA386A"/>
    <w:rsid w:val="00BA3D78"/>
    <w:rsid w:val="00BA3DA6"/>
    <w:rsid w:val="00BA40AE"/>
    <w:rsid w:val="00BA46F1"/>
    <w:rsid w:val="00BA486C"/>
    <w:rsid w:val="00BA4B01"/>
    <w:rsid w:val="00BA4E95"/>
    <w:rsid w:val="00BA5620"/>
    <w:rsid w:val="00BA56E0"/>
    <w:rsid w:val="00BA58F2"/>
    <w:rsid w:val="00BA5B7B"/>
    <w:rsid w:val="00BA5DA5"/>
    <w:rsid w:val="00BA5F19"/>
    <w:rsid w:val="00BA6156"/>
    <w:rsid w:val="00BA6173"/>
    <w:rsid w:val="00BA620B"/>
    <w:rsid w:val="00BA6912"/>
    <w:rsid w:val="00BA6BEE"/>
    <w:rsid w:val="00BA7085"/>
    <w:rsid w:val="00BA710B"/>
    <w:rsid w:val="00BA75A6"/>
    <w:rsid w:val="00BA779F"/>
    <w:rsid w:val="00BA7E77"/>
    <w:rsid w:val="00BA7E81"/>
    <w:rsid w:val="00BB03CA"/>
    <w:rsid w:val="00BB03DC"/>
    <w:rsid w:val="00BB0518"/>
    <w:rsid w:val="00BB0660"/>
    <w:rsid w:val="00BB0712"/>
    <w:rsid w:val="00BB074A"/>
    <w:rsid w:val="00BB075C"/>
    <w:rsid w:val="00BB07C7"/>
    <w:rsid w:val="00BB1181"/>
    <w:rsid w:val="00BB1407"/>
    <w:rsid w:val="00BB14C8"/>
    <w:rsid w:val="00BB18C2"/>
    <w:rsid w:val="00BB1F49"/>
    <w:rsid w:val="00BB24F2"/>
    <w:rsid w:val="00BB29F9"/>
    <w:rsid w:val="00BB2D2C"/>
    <w:rsid w:val="00BB2DB9"/>
    <w:rsid w:val="00BB3299"/>
    <w:rsid w:val="00BB32C6"/>
    <w:rsid w:val="00BB3474"/>
    <w:rsid w:val="00BB38EF"/>
    <w:rsid w:val="00BB3A1A"/>
    <w:rsid w:val="00BB3D1F"/>
    <w:rsid w:val="00BB4091"/>
    <w:rsid w:val="00BB417F"/>
    <w:rsid w:val="00BB4863"/>
    <w:rsid w:val="00BB492D"/>
    <w:rsid w:val="00BB4CBC"/>
    <w:rsid w:val="00BB4D89"/>
    <w:rsid w:val="00BB5357"/>
    <w:rsid w:val="00BB53E6"/>
    <w:rsid w:val="00BB5586"/>
    <w:rsid w:val="00BB56B7"/>
    <w:rsid w:val="00BB585A"/>
    <w:rsid w:val="00BB59A6"/>
    <w:rsid w:val="00BB5D7B"/>
    <w:rsid w:val="00BB5E51"/>
    <w:rsid w:val="00BB5F31"/>
    <w:rsid w:val="00BB614C"/>
    <w:rsid w:val="00BB66E5"/>
    <w:rsid w:val="00BB69E5"/>
    <w:rsid w:val="00BB6A75"/>
    <w:rsid w:val="00BB6BAF"/>
    <w:rsid w:val="00BB6C4F"/>
    <w:rsid w:val="00BB6D43"/>
    <w:rsid w:val="00BB7021"/>
    <w:rsid w:val="00BB72CF"/>
    <w:rsid w:val="00BB74D9"/>
    <w:rsid w:val="00BB7A43"/>
    <w:rsid w:val="00BB7E97"/>
    <w:rsid w:val="00BB7F10"/>
    <w:rsid w:val="00BC05E9"/>
    <w:rsid w:val="00BC099E"/>
    <w:rsid w:val="00BC12C3"/>
    <w:rsid w:val="00BC13DD"/>
    <w:rsid w:val="00BC1701"/>
    <w:rsid w:val="00BC18E4"/>
    <w:rsid w:val="00BC1925"/>
    <w:rsid w:val="00BC1AFE"/>
    <w:rsid w:val="00BC1BEB"/>
    <w:rsid w:val="00BC1DAE"/>
    <w:rsid w:val="00BC1DC1"/>
    <w:rsid w:val="00BC1F7E"/>
    <w:rsid w:val="00BC23A6"/>
    <w:rsid w:val="00BC2610"/>
    <w:rsid w:val="00BC26EC"/>
    <w:rsid w:val="00BC2740"/>
    <w:rsid w:val="00BC2992"/>
    <w:rsid w:val="00BC2C76"/>
    <w:rsid w:val="00BC2CA0"/>
    <w:rsid w:val="00BC2CD0"/>
    <w:rsid w:val="00BC2DCE"/>
    <w:rsid w:val="00BC2E95"/>
    <w:rsid w:val="00BC311C"/>
    <w:rsid w:val="00BC362C"/>
    <w:rsid w:val="00BC3649"/>
    <w:rsid w:val="00BC3C4A"/>
    <w:rsid w:val="00BC4263"/>
    <w:rsid w:val="00BC4316"/>
    <w:rsid w:val="00BC4351"/>
    <w:rsid w:val="00BC44E6"/>
    <w:rsid w:val="00BC497C"/>
    <w:rsid w:val="00BC49EF"/>
    <w:rsid w:val="00BC4B68"/>
    <w:rsid w:val="00BC4DCA"/>
    <w:rsid w:val="00BC4E2A"/>
    <w:rsid w:val="00BC4EDC"/>
    <w:rsid w:val="00BC4F1B"/>
    <w:rsid w:val="00BC5297"/>
    <w:rsid w:val="00BC52DA"/>
    <w:rsid w:val="00BC5636"/>
    <w:rsid w:val="00BC56F1"/>
    <w:rsid w:val="00BC58B6"/>
    <w:rsid w:val="00BC58F6"/>
    <w:rsid w:val="00BC5CF0"/>
    <w:rsid w:val="00BC615B"/>
    <w:rsid w:val="00BC6A97"/>
    <w:rsid w:val="00BC6C85"/>
    <w:rsid w:val="00BC6F74"/>
    <w:rsid w:val="00BC6F84"/>
    <w:rsid w:val="00BC704D"/>
    <w:rsid w:val="00BC706A"/>
    <w:rsid w:val="00BC70D7"/>
    <w:rsid w:val="00BC72AA"/>
    <w:rsid w:val="00BC7305"/>
    <w:rsid w:val="00BC74B4"/>
    <w:rsid w:val="00BC7531"/>
    <w:rsid w:val="00BC759D"/>
    <w:rsid w:val="00BC7688"/>
    <w:rsid w:val="00BC770B"/>
    <w:rsid w:val="00BC79C1"/>
    <w:rsid w:val="00BC7ADD"/>
    <w:rsid w:val="00BC7BBC"/>
    <w:rsid w:val="00BD0319"/>
    <w:rsid w:val="00BD043B"/>
    <w:rsid w:val="00BD04A6"/>
    <w:rsid w:val="00BD0523"/>
    <w:rsid w:val="00BD0870"/>
    <w:rsid w:val="00BD0930"/>
    <w:rsid w:val="00BD0A3A"/>
    <w:rsid w:val="00BD0BA2"/>
    <w:rsid w:val="00BD0DA4"/>
    <w:rsid w:val="00BD10CF"/>
    <w:rsid w:val="00BD12E3"/>
    <w:rsid w:val="00BD151B"/>
    <w:rsid w:val="00BD1A14"/>
    <w:rsid w:val="00BD1D3F"/>
    <w:rsid w:val="00BD1E0F"/>
    <w:rsid w:val="00BD237A"/>
    <w:rsid w:val="00BD2471"/>
    <w:rsid w:val="00BD2488"/>
    <w:rsid w:val="00BD25BF"/>
    <w:rsid w:val="00BD283D"/>
    <w:rsid w:val="00BD2A2A"/>
    <w:rsid w:val="00BD2A8C"/>
    <w:rsid w:val="00BD2B86"/>
    <w:rsid w:val="00BD2BAA"/>
    <w:rsid w:val="00BD2F60"/>
    <w:rsid w:val="00BD31F5"/>
    <w:rsid w:val="00BD3928"/>
    <w:rsid w:val="00BD3CB6"/>
    <w:rsid w:val="00BD4446"/>
    <w:rsid w:val="00BD4693"/>
    <w:rsid w:val="00BD4CF7"/>
    <w:rsid w:val="00BD4EA7"/>
    <w:rsid w:val="00BD4F3A"/>
    <w:rsid w:val="00BD4F4C"/>
    <w:rsid w:val="00BD51E4"/>
    <w:rsid w:val="00BD53B2"/>
    <w:rsid w:val="00BD57C7"/>
    <w:rsid w:val="00BD5973"/>
    <w:rsid w:val="00BD5CC8"/>
    <w:rsid w:val="00BD5F07"/>
    <w:rsid w:val="00BD5FED"/>
    <w:rsid w:val="00BD627A"/>
    <w:rsid w:val="00BD63E2"/>
    <w:rsid w:val="00BD6473"/>
    <w:rsid w:val="00BD6D31"/>
    <w:rsid w:val="00BD7028"/>
    <w:rsid w:val="00BD7140"/>
    <w:rsid w:val="00BD73FD"/>
    <w:rsid w:val="00BD7AD5"/>
    <w:rsid w:val="00BD7CB9"/>
    <w:rsid w:val="00BD7EBC"/>
    <w:rsid w:val="00BE005B"/>
    <w:rsid w:val="00BE0419"/>
    <w:rsid w:val="00BE0510"/>
    <w:rsid w:val="00BE0756"/>
    <w:rsid w:val="00BE09C4"/>
    <w:rsid w:val="00BE0A24"/>
    <w:rsid w:val="00BE0A31"/>
    <w:rsid w:val="00BE0A86"/>
    <w:rsid w:val="00BE0F61"/>
    <w:rsid w:val="00BE1146"/>
    <w:rsid w:val="00BE1197"/>
    <w:rsid w:val="00BE1211"/>
    <w:rsid w:val="00BE178A"/>
    <w:rsid w:val="00BE1D9A"/>
    <w:rsid w:val="00BE1F61"/>
    <w:rsid w:val="00BE2673"/>
    <w:rsid w:val="00BE269B"/>
    <w:rsid w:val="00BE27E7"/>
    <w:rsid w:val="00BE2844"/>
    <w:rsid w:val="00BE2A8B"/>
    <w:rsid w:val="00BE2D12"/>
    <w:rsid w:val="00BE30A3"/>
    <w:rsid w:val="00BE3ABA"/>
    <w:rsid w:val="00BE3B66"/>
    <w:rsid w:val="00BE3D7A"/>
    <w:rsid w:val="00BE3D95"/>
    <w:rsid w:val="00BE3F6D"/>
    <w:rsid w:val="00BE4505"/>
    <w:rsid w:val="00BE4BD7"/>
    <w:rsid w:val="00BE4F25"/>
    <w:rsid w:val="00BE5086"/>
    <w:rsid w:val="00BE53B2"/>
    <w:rsid w:val="00BE566D"/>
    <w:rsid w:val="00BE56B6"/>
    <w:rsid w:val="00BE5B92"/>
    <w:rsid w:val="00BE5F67"/>
    <w:rsid w:val="00BE5FA1"/>
    <w:rsid w:val="00BE5FE2"/>
    <w:rsid w:val="00BE6A52"/>
    <w:rsid w:val="00BE7066"/>
    <w:rsid w:val="00BE745A"/>
    <w:rsid w:val="00BE7579"/>
    <w:rsid w:val="00BE7581"/>
    <w:rsid w:val="00BE794A"/>
    <w:rsid w:val="00BE79D5"/>
    <w:rsid w:val="00BE7D3D"/>
    <w:rsid w:val="00BE7DDE"/>
    <w:rsid w:val="00BE7EA5"/>
    <w:rsid w:val="00BE7F85"/>
    <w:rsid w:val="00BE7FFA"/>
    <w:rsid w:val="00BEA038"/>
    <w:rsid w:val="00BF0156"/>
    <w:rsid w:val="00BF05C1"/>
    <w:rsid w:val="00BF0919"/>
    <w:rsid w:val="00BF09D3"/>
    <w:rsid w:val="00BF09F2"/>
    <w:rsid w:val="00BF0A56"/>
    <w:rsid w:val="00BF0B36"/>
    <w:rsid w:val="00BF0F69"/>
    <w:rsid w:val="00BF1013"/>
    <w:rsid w:val="00BF1057"/>
    <w:rsid w:val="00BF10EA"/>
    <w:rsid w:val="00BF11BA"/>
    <w:rsid w:val="00BF13A6"/>
    <w:rsid w:val="00BF16AC"/>
    <w:rsid w:val="00BF181D"/>
    <w:rsid w:val="00BF1845"/>
    <w:rsid w:val="00BF1B43"/>
    <w:rsid w:val="00BF1BFB"/>
    <w:rsid w:val="00BF23A3"/>
    <w:rsid w:val="00BF23FE"/>
    <w:rsid w:val="00BF24C1"/>
    <w:rsid w:val="00BF2517"/>
    <w:rsid w:val="00BF26D6"/>
    <w:rsid w:val="00BF2AAC"/>
    <w:rsid w:val="00BF3200"/>
    <w:rsid w:val="00BF33BA"/>
    <w:rsid w:val="00BF3643"/>
    <w:rsid w:val="00BF38F1"/>
    <w:rsid w:val="00BF3EFD"/>
    <w:rsid w:val="00BF4101"/>
    <w:rsid w:val="00BF453B"/>
    <w:rsid w:val="00BF4885"/>
    <w:rsid w:val="00BF498E"/>
    <w:rsid w:val="00BF4C2B"/>
    <w:rsid w:val="00BF52AE"/>
    <w:rsid w:val="00BF5516"/>
    <w:rsid w:val="00BF5673"/>
    <w:rsid w:val="00BF5720"/>
    <w:rsid w:val="00BF57ED"/>
    <w:rsid w:val="00BF59B2"/>
    <w:rsid w:val="00BF5BD8"/>
    <w:rsid w:val="00BF5C6D"/>
    <w:rsid w:val="00BF5EED"/>
    <w:rsid w:val="00BF5EFC"/>
    <w:rsid w:val="00BF6031"/>
    <w:rsid w:val="00BF65A4"/>
    <w:rsid w:val="00BF6EFE"/>
    <w:rsid w:val="00BF718F"/>
    <w:rsid w:val="00BF7353"/>
    <w:rsid w:val="00BF740C"/>
    <w:rsid w:val="00BF77B6"/>
    <w:rsid w:val="00BF79AB"/>
    <w:rsid w:val="00BF7A8F"/>
    <w:rsid w:val="00BF7DF0"/>
    <w:rsid w:val="00C0034E"/>
    <w:rsid w:val="00C0059B"/>
    <w:rsid w:val="00C00BEA"/>
    <w:rsid w:val="00C00E49"/>
    <w:rsid w:val="00C00E71"/>
    <w:rsid w:val="00C013BF"/>
    <w:rsid w:val="00C01B92"/>
    <w:rsid w:val="00C01E75"/>
    <w:rsid w:val="00C01FF3"/>
    <w:rsid w:val="00C02208"/>
    <w:rsid w:val="00C02EC2"/>
    <w:rsid w:val="00C031B3"/>
    <w:rsid w:val="00C032A5"/>
    <w:rsid w:val="00C033E7"/>
    <w:rsid w:val="00C034CC"/>
    <w:rsid w:val="00C036D0"/>
    <w:rsid w:val="00C037D9"/>
    <w:rsid w:val="00C038DD"/>
    <w:rsid w:val="00C039CD"/>
    <w:rsid w:val="00C03DAF"/>
    <w:rsid w:val="00C04079"/>
    <w:rsid w:val="00C042DE"/>
    <w:rsid w:val="00C04480"/>
    <w:rsid w:val="00C0463E"/>
    <w:rsid w:val="00C046D6"/>
    <w:rsid w:val="00C04A21"/>
    <w:rsid w:val="00C04B68"/>
    <w:rsid w:val="00C04B98"/>
    <w:rsid w:val="00C04CF1"/>
    <w:rsid w:val="00C04E52"/>
    <w:rsid w:val="00C05099"/>
    <w:rsid w:val="00C0520B"/>
    <w:rsid w:val="00C05464"/>
    <w:rsid w:val="00C05D28"/>
    <w:rsid w:val="00C05E7A"/>
    <w:rsid w:val="00C05F8F"/>
    <w:rsid w:val="00C06118"/>
    <w:rsid w:val="00C0643E"/>
    <w:rsid w:val="00C06514"/>
    <w:rsid w:val="00C06756"/>
    <w:rsid w:val="00C06D25"/>
    <w:rsid w:val="00C07142"/>
    <w:rsid w:val="00C078D8"/>
    <w:rsid w:val="00C07910"/>
    <w:rsid w:val="00C10090"/>
    <w:rsid w:val="00C102CB"/>
    <w:rsid w:val="00C10551"/>
    <w:rsid w:val="00C10B9F"/>
    <w:rsid w:val="00C10C3B"/>
    <w:rsid w:val="00C1104A"/>
    <w:rsid w:val="00C115BA"/>
    <w:rsid w:val="00C11610"/>
    <w:rsid w:val="00C1175F"/>
    <w:rsid w:val="00C119DD"/>
    <w:rsid w:val="00C11A97"/>
    <w:rsid w:val="00C11E12"/>
    <w:rsid w:val="00C12102"/>
    <w:rsid w:val="00C124E3"/>
    <w:rsid w:val="00C126BB"/>
    <w:rsid w:val="00C12856"/>
    <w:rsid w:val="00C12895"/>
    <w:rsid w:val="00C12F49"/>
    <w:rsid w:val="00C130F3"/>
    <w:rsid w:val="00C1341B"/>
    <w:rsid w:val="00C136A1"/>
    <w:rsid w:val="00C138DD"/>
    <w:rsid w:val="00C138F2"/>
    <w:rsid w:val="00C13FD9"/>
    <w:rsid w:val="00C13FE2"/>
    <w:rsid w:val="00C14323"/>
    <w:rsid w:val="00C143A0"/>
    <w:rsid w:val="00C143A6"/>
    <w:rsid w:val="00C144B7"/>
    <w:rsid w:val="00C14A9D"/>
    <w:rsid w:val="00C14B7D"/>
    <w:rsid w:val="00C14D2E"/>
    <w:rsid w:val="00C14F1B"/>
    <w:rsid w:val="00C15119"/>
    <w:rsid w:val="00C15177"/>
    <w:rsid w:val="00C153EC"/>
    <w:rsid w:val="00C154AD"/>
    <w:rsid w:val="00C154C8"/>
    <w:rsid w:val="00C15668"/>
    <w:rsid w:val="00C157E5"/>
    <w:rsid w:val="00C15A3B"/>
    <w:rsid w:val="00C15A7D"/>
    <w:rsid w:val="00C15B83"/>
    <w:rsid w:val="00C15BC6"/>
    <w:rsid w:val="00C15C9D"/>
    <w:rsid w:val="00C15F45"/>
    <w:rsid w:val="00C16077"/>
    <w:rsid w:val="00C160BD"/>
    <w:rsid w:val="00C1620E"/>
    <w:rsid w:val="00C16278"/>
    <w:rsid w:val="00C16710"/>
    <w:rsid w:val="00C16822"/>
    <w:rsid w:val="00C16836"/>
    <w:rsid w:val="00C16848"/>
    <w:rsid w:val="00C16BA0"/>
    <w:rsid w:val="00C16CF9"/>
    <w:rsid w:val="00C172FC"/>
    <w:rsid w:val="00C173DB"/>
    <w:rsid w:val="00C176E6"/>
    <w:rsid w:val="00C17932"/>
    <w:rsid w:val="00C17D7A"/>
    <w:rsid w:val="00C2039B"/>
    <w:rsid w:val="00C20526"/>
    <w:rsid w:val="00C2066E"/>
    <w:rsid w:val="00C2093E"/>
    <w:rsid w:val="00C20CAA"/>
    <w:rsid w:val="00C20DC0"/>
    <w:rsid w:val="00C219B9"/>
    <w:rsid w:val="00C21BC3"/>
    <w:rsid w:val="00C21C3C"/>
    <w:rsid w:val="00C21E07"/>
    <w:rsid w:val="00C2242E"/>
    <w:rsid w:val="00C22E6E"/>
    <w:rsid w:val="00C231C6"/>
    <w:rsid w:val="00C235B7"/>
    <w:rsid w:val="00C235F4"/>
    <w:rsid w:val="00C23620"/>
    <w:rsid w:val="00C23686"/>
    <w:rsid w:val="00C239B6"/>
    <w:rsid w:val="00C24045"/>
    <w:rsid w:val="00C240DC"/>
    <w:rsid w:val="00C244DE"/>
    <w:rsid w:val="00C24593"/>
    <w:rsid w:val="00C24E66"/>
    <w:rsid w:val="00C24E92"/>
    <w:rsid w:val="00C24F3A"/>
    <w:rsid w:val="00C251B3"/>
    <w:rsid w:val="00C252FB"/>
    <w:rsid w:val="00C25444"/>
    <w:rsid w:val="00C259E7"/>
    <w:rsid w:val="00C25FA6"/>
    <w:rsid w:val="00C2610C"/>
    <w:rsid w:val="00C26257"/>
    <w:rsid w:val="00C263BA"/>
    <w:rsid w:val="00C2652A"/>
    <w:rsid w:val="00C2667F"/>
    <w:rsid w:val="00C26976"/>
    <w:rsid w:val="00C26AEC"/>
    <w:rsid w:val="00C26D50"/>
    <w:rsid w:val="00C26E3E"/>
    <w:rsid w:val="00C26F33"/>
    <w:rsid w:val="00C27398"/>
    <w:rsid w:val="00C27B02"/>
    <w:rsid w:val="00C30006"/>
    <w:rsid w:val="00C304B5"/>
    <w:rsid w:val="00C30919"/>
    <w:rsid w:val="00C30CC7"/>
    <w:rsid w:val="00C311F2"/>
    <w:rsid w:val="00C316D2"/>
    <w:rsid w:val="00C31B50"/>
    <w:rsid w:val="00C32409"/>
    <w:rsid w:val="00C32928"/>
    <w:rsid w:val="00C32C0C"/>
    <w:rsid w:val="00C32C58"/>
    <w:rsid w:val="00C32EE1"/>
    <w:rsid w:val="00C32FB1"/>
    <w:rsid w:val="00C33131"/>
    <w:rsid w:val="00C33151"/>
    <w:rsid w:val="00C33330"/>
    <w:rsid w:val="00C33544"/>
    <w:rsid w:val="00C33D7E"/>
    <w:rsid w:val="00C34485"/>
    <w:rsid w:val="00C345FF"/>
    <w:rsid w:val="00C34C30"/>
    <w:rsid w:val="00C34C5B"/>
    <w:rsid w:val="00C3549F"/>
    <w:rsid w:val="00C3551F"/>
    <w:rsid w:val="00C35591"/>
    <w:rsid w:val="00C3559C"/>
    <w:rsid w:val="00C35745"/>
    <w:rsid w:val="00C359D0"/>
    <w:rsid w:val="00C35C70"/>
    <w:rsid w:val="00C35CB4"/>
    <w:rsid w:val="00C35F54"/>
    <w:rsid w:val="00C3615E"/>
    <w:rsid w:val="00C36938"/>
    <w:rsid w:val="00C36A78"/>
    <w:rsid w:val="00C36CB4"/>
    <w:rsid w:val="00C36E92"/>
    <w:rsid w:val="00C36F7B"/>
    <w:rsid w:val="00C372F9"/>
    <w:rsid w:val="00C37445"/>
    <w:rsid w:val="00C374A3"/>
    <w:rsid w:val="00C3785E"/>
    <w:rsid w:val="00C379C6"/>
    <w:rsid w:val="00C379E4"/>
    <w:rsid w:val="00C37D3C"/>
    <w:rsid w:val="00C37DE8"/>
    <w:rsid w:val="00C37E83"/>
    <w:rsid w:val="00C37F76"/>
    <w:rsid w:val="00C40071"/>
    <w:rsid w:val="00C409B6"/>
    <w:rsid w:val="00C40FB5"/>
    <w:rsid w:val="00C40FDA"/>
    <w:rsid w:val="00C4106A"/>
    <w:rsid w:val="00C41087"/>
    <w:rsid w:val="00C411D6"/>
    <w:rsid w:val="00C41393"/>
    <w:rsid w:val="00C415C0"/>
    <w:rsid w:val="00C41902"/>
    <w:rsid w:val="00C41FB7"/>
    <w:rsid w:val="00C42052"/>
    <w:rsid w:val="00C42326"/>
    <w:rsid w:val="00C4253D"/>
    <w:rsid w:val="00C42874"/>
    <w:rsid w:val="00C42A50"/>
    <w:rsid w:val="00C42B92"/>
    <w:rsid w:val="00C42DCC"/>
    <w:rsid w:val="00C430C5"/>
    <w:rsid w:val="00C43AA7"/>
    <w:rsid w:val="00C43E34"/>
    <w:rsid w:val="00C43F6E"/>
    <w:rsid w:val="00C443F2"/>
    <w:rsid w:val="00C444EF"/>
    <w:rsid w:val="00C445BC"/>
    <w:rsid w:val="00C44709"/>
    <w:rsid w:val="00C448DD"/>
    <w:rsid w:val="00C44D17"/>
    <w:rsid w:val="00C451BC"/>
    <w:rsid w:val="00C451C7"/>
    <w:rsid w:val="00C4525C"/>
    <w:rsid w:val="00C452F2"/>
    <w:rsid w:val="00C455F3"/>
    <w:rsid w:val="00C4571B"/>
    <w:rsid w:val="00C45859"/>
    <w:rsid w:val="00C45AFD"/>
    <w:rsid w:val="00C45D2A"/>
    <w:rsid w:val="00C45EF7"/>
    <w:rsid w:val="00C4613D"/>
    <w:rsid w:val="00C46385"/>
    <w:rsid w:val="00C466BC"/>
    <w:rsid w:val="00C4672F"/>
    <w:rsid w:val="00C46BF5"/>
    <w:rsid w:val="00C46D6F"/>
    <w:rsid w:val="00C4751E"/>
    <w:rsid w:val="00C4783B"/>
    <w:rsid w:val="00C47921"/>
    <w:rsid w:val="00C47D09"/>
    <w:rsid w:val="00C47DBD"/>
    <w:rsid w:val="00C47EB1"/>
    <w:rsid w:val="00C5022D"/>
    <w:rsid w:val="00C50B29"/>
    <w:rsid w:val="00C50C60"/>
    <w:rsid w:val="00C51054"/>
    <w:rsid w:val="00C51579"/>
    <w:rsid w:val="00C51688"/>
    <w:rsid w:val="00C51765"/>
    <w:rsid w:val="00C51768"/>
    <w:rsid w:val="00C518AA"/>
    <w:rsid w:val="00C51FB2"/>
    <w:rsid w:val="00C5205F"/>
    <w:rsid w:val="00C52D41"/>
    <w:rsid w:val="00C52F60"/>
    <w:rsid w:val="00C5320A"/>
    <w:rsid w:val="00C53438"/>
    <w:rsid w:val="00C5396D"/>
    <w:rsid w:val="00C53B50"/>
    <w:rsid w:val="00C53B8B"/>
    <w:rsid w:val="00C53C24"/>
    <w:rsid w:val="00C53CFC"/>
    <w:rsid w:val="00C53D07"/>
    <w:rsid w:val="00C53E78"/>
    <w:rsid w:val="00C542EF"/>
    <w:rsid w:val="00C54405"/>
    <w:rsid w:val="00C546AA"/>
    <w:rsid w:val="00C54AD7"/>
    <w:rsid w:val="00C5521A"/>
    <w:rsid w:val="00C5583B"/>
    <w:rsid w:val="00C55B1E"/>
    <w:rsid w:val="00C55CAD"/>
    <w:rsid w:val="00C56020"/>
    <w:rsid w:val="00C5645D"/>
    <w:rsid w:val="00C56864"/>
    <w:rsid w:val="00C56C84"/>
    <w:rsid w:val="00C56D1C"/>
    <w:rsid w:val="00C56D81"/>
    <w:rsid w:val="00C56EED"/>
    <w:rsid w:val="00C57080"/>
    <w:rsid w:val="00C57668"/>
    <w:rsid w:val="00C57762"/>
    <w:rsid w:val="00C5788D"/>
    <w:rsid w:val="00C57903"/>
    <w:rsid w:val="00C57D97"/>
    <w:rsid w:val="00C600B4"/>
    <w:rsid w:val="00C602E8"/>
    <w:rsid w:val="00C603D2"/>
    <w:rsid w:val="00C60548"/>
    <w:rsid w:val="00C61505"/>
    <w:rsid w:val="00C618AC"/>
    <w:rsid w:val="00C619FC"/>
    <w:rsid w:val="00C61A17"/>
    <w:rsid w:val="00C61BB2"/>
    <w:rsid w:val="00C626FE"/>
    <w:rsid w:val="00C6273B"/>
    <w:rsid w:val="00C62AAD"/>
    <w:rsid w:val="00C62D22"/>
    <w:rsid w:val="00C63139"/>
    <w:rsid w:val="00C631BE"/>
    <w:rsid w:val="00C63677"/>
    <w:rsid w:val="00C636E5"/>
    <w:rsid w:val="00C637D5"/>
    <w:rsid w:val="00C6397A"/>
    <w:rsid w:val="00C639CC"/>
    <w:rsid w:val="00C63AE0"/>
    <w:rsid w:val="00C63B6B"/>
    <w:rsid w:val="00C63C25"/>
    <w:rsid w:val="00C63C45"/>
    <w:rsid w:val="00C644C0"/>
    <w:rsid w:val="00C644E1"/>
    <w:rsid w:val="00C64904"/>
    <w:rsid w:val="00C649E7"/>
    <w:rsid w:val="00C64B10"/>
    <w:rsid w:val="00C64C98"/>
    <w:rsid w:val="00C64D34"/>
    <w:rsid w:val="00C65303"/>
    <w:rsid w:val="00C653C2"/>
    <w:rsid w:val="00C6575F"/>
    <w:rsid w:val="00C657A7"/>
    <w:rsid w:val="00C65D17"/>
    <w:rsid w:val="00C660A0"/>
    <w:rsid w:val="00C66138"/>
    <w:rsid w:val="00C661C7"/>
    <w:rsid w:val="00C662D5"/>
    <w:rsid w:val="00C6698D"/>
    <w:rsid w:val="00C66BFF"/>
    <w:rsid w:val="00C66CD8"/>
    <w:rsid w:val="00C66DC3"/>
    <w:rsid w:val="00C6721F"/>
    <w:rsid w:val="00C6736E"/>
    <w:rsid w:val="00C67561"/>
    <w:rsid w:val="00C675F0"/>
    <w:rsid w:val="00C6778D"/>
    <w:rsid w:val="00C679E8"/>
    <w:rsid w:val="00C67B29"/>
    <w:rsid w:val="00C67BAF"/>
    <w:rsid w:val="00C70236"/>
    <w:rsid w:val="00C7081E"/>
    <w:rsid w:val="00C70CB9"/>
    <w:rsid w:val="00C70E14"/>
    <w:rsid w:val="00C70F3F"/>
    <w:rsid w:val="00C715C5"/>
    <w:rsid w:val="00C71648"/>
    <w:rsid w:val="00C71700"/>
    <w:rsid w:val="00C71743"/>
    <w:rsid w:val="00C71761"/>
    <w:rsid w:val="00C7188C"/>
    <w:rsid w:val="00C719CD"/>
    <w:rsid w:val="00C71AD2"/>
    <w:rsid w:val="00C721BF"/>
    <w:rsid w:val="00C72331"/>
    <w:rsid w:val="00C7234F"/>
    <w:rsid w:val="00C724D1"/>
    <w:rsid w:val="00C726A7"/>
    <w:rsid w:val="00C72857"/>
    <w:rsid w:val="00C72D36"/>
    <w:rsid w:val="00C72D90"/>
    <w:rsid w:val="00C731E8"/>
    <w:rsid w:val="00C73323"/>
    <w:rsid w:val="00C73D65"/>
    <w:rsid w:val="00C73F50"/>
    <w:rsid w:val="00C7420F"/>
    <w:rsid w:val="00C743BA"/>
    <w:rsid w:val="00C748B3"/>
    <w:rsid w:val="00C74962"/>
    <w:rsid w:val="00C751FF"/>
    <w:rsid w:val="00C752C5"/>
    <w:rsid w:val="00C75354"/>
    <w:rsid w:val="00C7585A"/>
    <w:rsid w:val="00C758E9"/>
    <w:rsid w:val="00C75B26"/>
    <w:rsid w:val="00C75B4C"/>
    <w:rsid w:val="00C75C50"/>
    <w:rsid w:val="00C76038"/>
    <w:rsid w:val="00C76363"/>
    <w:rsid w:val="00C764E2"/>
    <w:rsid w:val="00C76679"/>
    <w:rsid w:val="00C769EC"/>
    <w:rsid w:val="00C76BA0"/>
    <w:rsid w:val="00C76BFB"/>
    <w:rsid w:val="00C76C29"/>
    <w:rsid w:val="00C76FD5"/>
    <w:rsid w:val="00C770D7"/>
    <w:rsid w:val="00C774A1"/>
    <w:rsid w:val="00C775D4"/>
    <w:rsid w:val="00C77763"/>
    <w:rsid w:val="00C77808"/>
    <w:rsid w:val="00C778D0"/>
    <w:rsid w:val="00C77F67"/>
    <w:rsid w:val="00C802DF"/>
    <w:rsid w:val="00C80435"/>
    <w:rsid w:val="00C8058D"/>
    <w:rsid w:val="00C80AF3"/>
    <w:rsid w:val="00C80D35"/>
    <w:rsid w:val="00C810C7"/>
    <w:rsid w:val="00C8142F"/>
    <w:rsid w:val="00C81506"/>
    <w:rsid w:val="00C815E9"/>
    <w:rsid w:val="00C816A8"/>
    <w:rsid w:val="00C818B3"/>
    <w:rsid w:val="00C81931"/>
    <w:rsid w:val="00C819C6"/>
    <w:rsid w:val="00C81A5F"/>
    <w:rsid w:val="00C81EAF"/>
    <w:rsid w:val="00C81F00"/>
    <w:rsid w:val="00C82171"/>
    <w:rsid w:val="00C8236B"/>
    <w:rsid w:val="00C827B1"/>
    <w:rsid w:val="00C82866"/>
    <w:rsid w:val="00C82DC6"/>
    <w:rsid w:val="00C83117"/>
    <w:rsid w:val="00C83315"/>
    <w:rsid w:val="00C833C4"/>
    <w:rsid w:val="00C838C0"/>
    <w:rsid w:val="00C83907"/>
    <w:rsid w:val="00C83AB3"/>
    <w:rsid w:val="00C83C86"/>
    <w:rsid w:val="00C83E6C"/>
    <w:rsid w:val="00C83EF6"/>
    <w:rsid w:val="00C844C6"/>
    <w:rsid w:val="00C847D1"/>
    <w:rsid w:val="00C84961"/>
    <w:rsid w:val="00C84BDC"/>
    <w:rsid w:val="00C84D5F"/>
    <w:rsid w:val="00C853AE"/>
    <w:rsid w:val="00C853F5"/>
    <w:rsid w:val="00C85C98"/>
    <w:rsid w:val="00C85E2E"/>
    <w:rsid w:val="00C86392"/>
    <w:rsid w:val="00C867C8"/>
    <w:rsid w:val="00C86854"/>
    <w:rsid w:val="00C8690C"/>
    <w:rsid w:val="00C869FF"/>
    <w:rsid w:val="00C86AA4"/>
    <w:rsid w:val="00C86DC0"/>
    <w:rsid w:val="00C87004"/>
    <w:rsid w:val="00C8727D"/>
    <w:rsid w:val="00C877E9"/>
    <w:rsid w:val="00C87853"/>
    <w:rsid w:val="00C879A4"/>
    <w:rsid w:val="00C87AA1"/>
    <w:rsid w:val="00C87C40"/>
    <w:rsid w:val="00C87EB8"/>
    <w:rsid w:val="00C87EBC"/>
    <w:rsid w:val="00C901C2"/>
    <w:rsid w:val="00C901EE"/>
    <w:rsid w:val="00C90300"/>
    <w:rsid w:val="00C90360"/>
    <w:rsid w:val="00C905C4"/>
    <w:rsid w:val="00C906FE"/>
    <w:rsid w:val="00C909D0"/>
    <w:rsid w:val="00C90C34"/>
    <w:rsid w:val="00C90DF4"/>
    <w:rsid w:val="00C91309"/>
    <w:rsid w:val="00C91394"/>
    <w:rsid w:val="00C916BF"/>
    <w:rsid w:val="00C9190A"/>
    <w:rsid w:val="00C91A60"/>
    <w:rsid w:val="00C91B1B"/>
    <w:rsid w:val="00C921CA"/>
    <w:rsid w:val="00C922A3"/>
    <w:rsid w:val="00C9239B"/>
    <w:rsid w:val="00C923D3"/>
    <w:rsid w:val="00C924A4"/>
    <w:rsid w:val="00C9261D"/>
    <w:rsid w:val="00C926D2"/>
    <w:rsid w:val="00C928D3"/>
    <w:rsid w:val="00C92936"/>
    <w:rsid w:val="00C92AF1"/>
    <w:rsid w:val="00C92F3F"/>
    <w:rsid w:val="00C93216"/>
    <w:rsid w:val="00C93607"/>
    <w:rsid w:val="00C93972"/>
    <w:rsid w:val="00C939BA"/>
    <w:rsid w:val="00C93C4A"/>
    <w:rsid w:val="00C93CBD"/>
    <w:rsid w:val="00C93DA3"/>
    <w:rsid w:val="00C94035"/>
    <w:rsid w:val="00C94088"/>
    <w:rsid w:val="00C94175"/>
    <w:rsid w:val="00C9441B"/>
    <w:rsid w:val="00C945F6"/>
    <w:rsid w:val="00C94E65"/>
    <w:rsid w:val="00C95008"/>
    <w:rsid w:val="00C95B61"/>
    <w:rsid w:val="00C95BE7"/>
    <w:rsid w:val="00C95DA2"/>
    <w:rsid w:val="00C95E3E"/>
    <w:rsid w:val="00C95F3D"/>
    <w:rsid w:val="00C9645E"/>
    <w:rsid w:val="00C96620"/>
    <w:rsid w:val="00C96643"/>
    <w:rsid w:val="00C96647"/>
    <w:rsid w:val="00C96962"/>
    <w:rsid w:val="00C9738E"/>
    <w:rsid w:val="00C9750E"/>
    <w:rsid w:val="00C97BAD"/>
    <w:rsid w:val="00C97F53"/>
    <w:rsid w:val="00CA0968"/>
    <w:rsid w:val="00CA0A69"/>
    <w:rsid w:val="00CA100B"/>
    <w:rsid w:val="00CA109C"/>
    <w:rsid w:val="00CA1443"/>
    <w:rsid w:val="00CA17F7"/>
    <w:rsid w:val="00CA199D"/>
    <w:rsid w:val="00CA1A9A"/>
    <w:rsid w:val="00CA1B6E"/>
    <w:rsid w:val="00CA1C2A"/>
    <w:rsid w:val="00CA1C4B"/>
    <w:rsid w:val="00CA1C86"/>
    <w:rsid w:val="00CA1CE3"/>
    <w:rsid w:val="00CA1DD7"/>
    <w:rsid w:val="00CA233A"/>
    <w:rsid w:val="00CA24FF"/>
    <w:rsid w:val="00CA28C2"/>
    <w:rsid w:val="00CA2C41"/>
    <w:rsid w:val="00CA3052"/>
    <w:rsid w:val="00CA3BA0"/>
    <w:rsid w:val="00CA3BE1"/>
    <w:rsid w:val="00CA3FC8"/>
    <w:rsid w:val="00CA3FF9"/>
    <w:rsid w:val="00CA4356"/>
    <w:rsid w:val="00CA49C5"/>
    <w:rsid w:val="00CA49D7"/>
    <w:rsid w:val="00CA4BD9"/>
    <w:rsid w:val="00CA4D2A"/>
    <w:rsid w:val="00CA4F91"/>
    <w:rsid w:val="00CA5374"/>
    <w:rsid w:val="00CA5836"/>
    <w:rsid w:val="00CA58B1"/>
    <w:rsid w:val="00CA5E23"/>
    <w:rsid w:val="00CA5F84"/>
    <w:rsid w:val="00CA5F8F"/>
    <w:rsid w:val="00CA609F"/>
    <w:rsid w:val="00CA60BB"/>
    <w:rsid w:val="00CA6334"/>
    <w:rsid w:val="00CA6731"/>
    <w:rsid w:val="00CA67F6"/>
    <w:rsid w:val="00CA6B55"/>
    <w:rsid w:val="00CA711F"/>
    <w:rsid w:val="00CA73F7"/>
    <w:rsid w:val="00CA7533"/>
    <w:rsid w:val="00CA7DC3"/>
    <w:rsid w:val="00CA7E15"/>
    <w:rsid w:val="00CB005F"/>
    <w:rsid w:val="00CB0261"/>
    <w:rsid w:val="00CB06B5"/>
    <w:rsid w:val="00CB0BE3"/>
    <w:rsid w:val="00CB0C22"/>
    <w:rsid w:val="00CB0E72"/>
    <w:rsid w:val="00CB13B9"/>
    <w:rsid w:val="00CB143D"/>
    <w:rsid w:val="00CB1541"/>
    <w:rsid w:val="00CB1608"/>
    <w:rsid w:val="00CB1701"/>
    <w:rsid w:val="00CB185B"/>
    <w:rsid w:val="00CB1997"/>
    <w:rsid w:val="00CB1F05"/>
    <w:rsid w:val="00CB1F0B"/>
    <w:rsid w:val="00CB2064"/>
    <w:rsid w:val="00CB2273"/>
    <w:rsid w:val="00CB22FE"/>
    <w:rsid w:val="00CB25BF"/>
    <w:rsid w:val="00CB26B1"/>
    <w:rsid w:val="00CB29D8"/>
    <w:rsid w:val="00CB2B45"/>
    <w:rsid w:val="00CB2E56"/>
    <w:rsid w:val="00CB316B"/>
    <w:rsid w:val="00CB332F"/>
    <w:rsid w:val="00CB3707"/>
    <w:rsid w:val="00CB3A33"/>
    <w:rsid w:val="00CB3BAE"/>
    <w:rsid w:val="00CB3E1F"/>
    <w:rsid w:val="00CB3EE4"/>
    <w:rsid w:val="00CB3F05"/>
    <w:rsid w:val="00CB4143"/>
    <w:rsid w:val="00CB420C"/>
    <w:rsid w:val="00CB43A3"/>
    <w:rsid w:val="00CB47D4"/>
    <w:rsid w:val="00CB4AC8"/>
    <w:rsid w:val="00CB53F7"/>
    <w:rsid w:val="00CB570D"/>
    <w:rsid w:val="00CB589D"/>
    <w:rsid w:val="00CB58EA"/>
    <w:rsid w:val="00CB5D34"/>
    <w:rsid w:val="00CB623C"/>
    <w:rsid w:val="00CB64A4"/>
    <w:rsid w:val="00CB6664"/>
    <w:rsid w:val="00CB66EB"/>
    <w:rsid w:val="00CB6889"/>
    <w:rsid w:val="00CB6C54"/>
    <w:rsid w:val="00CB6EC9"/>
    <w:rsid w:val="00CB6EF8"/>
    <w:rsid w:val="00CB6F2B"/>
    <w:rsid w:val="00CB70F8"/>
    <w:rsid w:val="00CB7329"/>
    <w:rsid w:val="00CB7A2F"/>
    <w:rsid w:val="00CB7A78"/>
    <w:rsid w:val="00CB7B07"/>
    <w:rsid w:val="00CB7DE7"/>
    <w:rsid w:val="00CB7DE9"/>
    <w:rsid w:val="00CB7EA2"/>
    <w:rsid w:val="00CC000B"/>
    <w:rsid w:val="00CC01CC"/>
    <w:rsid w:val="00CC0628"/>
    <w:rsid w:val="00CC07B1"/>
    <w:rsid w:val="00CC09DB"/>
    <w:rsid w:val="00CC0F03"/>
    <w:rsid w:val="00CC107C"/>
    <w:rsid w:val="00CC11DA"/>
    <w:rsid w:val="00CC1585"/>
    <w:rsid w:val="00CC1636"/>
    <w:rsid w:val="00CC1896"/>
    <w:rsid w:val="00CC1AA2"/>
    <w:rsid w:val="00CC1B12"/>
    <w:rsid w:val="00CC1BD8"/>
    <w:rsid w:val="00CC1EE0"/>
    <w:rsid w:val="00CC2523"/>
    <w:rsid w:val="00CC262F"/>
    <w:rsid w:val="00CC26F6"/>
    <w:rsid w:val="00CC2C76"/>
    <w:rsid w:val="00CC2D98"/>
    <w:rsid w:val="00CC305A"/>
    <w:rsid w:val="00CC32FA"/>
    <w:rsid w:val="00CC3D0E"/>
    <w:rsid w:val="00CC3D24"/>
    <w:rsid w:val="00CC3EE5"/>
    <w:rsid w:val="00CC4074"/>
    <w:rsid w:val="00CC4748"/>
    <w:rsid w:val="00CC4965"/>
    <w:rsid w:val="00CC4BB6"/>
    <w:rsid w:val="00CC4F03"/>
    <w:rsid w:val="00CC54CB"/>
    <w:rsid w:val="00CC56BC"/>
    <w:rsid w:val="00CC5890"/>
    <w:rsid w:val="00CC5891"/>
    <w:rsid w:val="00CC5C18"/>
    <w:rsid w:val="00CC5C7F"/>
    <w:rsid w:val="00CC5DA0"/>
    <w:rsid w:val="00CC641D"/>
    <w:rsid w:val="00CC651C"/>
    <w:rsid w:val="00CC6CE1"/>
    <w:rsid w:val="00CC6D81"/>
    <w:rsid w:val="00CC717C"/>
    <w:rsid w:val="00CC730C"/>
    <w:rsid w:val="00CC73E9"/>
    <w:rsid w:val="00CC75D5"/>
    <w:rsid w:val="00CC79A0"/>
    <w:rsid w:val="00CC7B1A"/>
    <w:rsid w:val="00CC7E92"/>
    <w:rsid w:val="00CC7FB4"/>
    <w:rsid w:val="00CD0240"/>
    <w:rsid w:val="00CD06B3"/>
    <w:rsid w:val="00CD07FC"/>
    <w:rsid w:val="00CD0819"/>
    <w:rsid w:val="00CD087F"/>
    <w:rsid w:val="00CD0A4C"/>
    <w:rsid w:val="00CD0CE8"/>
    <w:rsid w:val="00CD1209"/>
    <w:rsid w:val="00CD120A"/>
    <w:rsid w:val="00CD1B99"/>
    <w:rsid w:val="00CD201E"/>
    <w:rsid w:val="00CD2084"/>
    <w:rsid w:val="00CD22D1"/>
    <w:rsid w:val="00CD23B9"/>
    <w:rsid w:val="00CD2786"/>
    <w:rsid w:val="00CD29EB"/>
    <w:rsid w:val="00CD3133"/>
    <w:rsid w:val="00CD3178"/>
    <w:rsid w:val="00CD329E"/>
    <w:rsid w:val="00CD33BC"/>
    <w:rsid w:val="00CD33DA"/>
    <w:rsid w:val="00CD341A"/>
    <w:rsid w:val="00CD3711"/>
    <w:rsid w:val="00CD3753"/>
    <w:rsid w:val="00CD389C"/>
    <w:rsid w:val="00CD3BEE"/>
    <w:rsid w:val="00CD3DAA"/>
    <w:rsid w:val="00CD3EA0"/>
    <w:rsid w:val="00CD3F8B"/>
    <w:rsid w:val="00CD4069"/>
    <w:rsid w:val="00CD4922"/>
    <w:rsid w:val="00CD4A20"/>
    <w:rsid w:val="00CD4D21"/>
    <w:rsid w:val="00CD51BA"/>
    <w:rsid w:val="00CD5346"/>
    <w:rsid w:val="00CD592E"/>
    <w:rsid w:val="00CD5A54"/>
    <w:rsid w:val="00CD5E94"/>
    <w:rsid w:val="00CD5F7E"/>
    <w:rsid w:val="00CD6329"/>
    <w:rsid w:val="00CD6431"/>
    <w:rsid w:val="00CD643F"/>
    <w:rsid w:val="00CD65AC"/>
    <w:rsid w:val="00CD6806"/>
    <w:rsid w:val="00CD692E"/>
    <w:rsid w:val="00CD6ABD"/>
    <w:rsid w:val="00CD6B7B"/>
    <w:rsid w:val="00CD6DCC"/>
    <w:rsid w:val="00CD6EF5"/>
    <w:rsid w:val="00CD6F5A"/>
    <w:rsid w:val="00CD7342"/>
    <w:rsid w:val="00CD7AF7"/>
    <w:rsid w:val="00CD7B11"/>
    <w:rsid w:val="00CD7C1F"/>
    <w:rsid w:val="00CE0486"/>
    <w:rsid w:val="00CE06FC"/>
    <w:rsid w:val="00CE0743"/>
    <w:rsid w:val="00CE0A9D"/>
    <w:rsid w:val="00CE0C61"/>
    <w:rsid w:val="00CE0E0D"/>
    <w:rsid w:val="00CE12B0"/>
    <w:rsid w:val="00CE12B5"/>
    <w:rsid w:val="00CE14F8"/>
    <w:rsid w:val="00CE164F"/>
    <w:rsid w:val="00CE1680"/>
    <w:rsid w:val="00CE19E8"/>
    <w:rsid w:val="00CE2267"/>
    <w:rsid w:val="00CE23B9"/>
    <w:rsid w:val="00CE265D"/>
    <w:rsid w:val="00CE266B"/>
    <w:rsid w:val="00CE282B"/>
    <w:rsid w:val="00CE2B10"/>
    <w:rsid w:val="00CE2BFD"/>
    <w:rsid w:val="00CE3580"/>
    <w:rsid w:val="00CE3748"/>
    <w:rsid w:val="00CE3A60"/>
    <w:rsid w:val="00CE3F13"/>
    <w:rsid w:val="00CE4116"/>
    <w:rsid w:val="00CE45D6"/>
    <w:rsid w:val="00CE46F7"/>
    <w:rsid w:val="00CE4725"/>
    <w:rsid w:val="00CE4B5D"/>
    <w:rsid w:val="00CE4C40"/>
    <w:rsid w:val="00CE5252"/>
    <w:rsid w:val="00CE5356"/>
    <w:rsid w:val="00CE57B7"/>
    <w:rsid w:val="00CE5BF1"/>
    <w:rsid w:val="00CE5C35"/>
    <w:rsid w:val="00CE60B0"/>
    <w:rsid w:val="00CE60FA"/>
    <w:rsid w:val="00CE6135"/>
    <w:rsid w:val="00CE6344"/>
    <w:rsid w:val="00CE6380"/>
    <w:rsid w:val="00CE638B"/>
    <w:rsid w:val="00CE6392"/>
    <w:rsid w:val="00CE63DF"/>
    <w:rsid w:val="00CE64BA"/>
    <w:rsid w:val="00CE6E14"/>
    <w:rsid w:val="00CE74D6"/>
    <w:rsid w:val="00CE76C6"/>
    <w:rsid w:val="00CE76EA"/>
    <w:rsid w:val="00CE7747"/>
    <w:rsid w:val="00CE7878"/>
    <w:rsid w:val="00CE7A02"/>
    <w:rsid w:val="00CF0132"/>
    <w:rsid w:val="00CF0172"/>
    <w:rsid w:val="00CF0191"/>
    <w:rsid w:val="00CF036D"/>
    <w:rsid w:val="00CF0611"/>
    <w:rsid w:val="00CF0BFE"/>
    <w:rsid w:val="00CF0C52"/>
    <w:rsid w:val="00CF10EE"/>
    <w:rsid w:val="00CF11E2"/>
    <w:rsid w:val="00CF11F6"/>
    <w:rsid w:val="00CF12CE"/>
    <w:rsid w:val="00CF16AD"/>
    <w:rsid w:val="00CF1A8F"/>
    <w:rsid w:val="00CF1CE0"/>
    <w:rsid w:val="00CF1E9C"/>
    <w:rsid w:val="00CF215C"/>
    <w:rsid w:val="00CF2227"/>
    <w:rsid w:val="00CF227F"/>
    <w:rsid w:val="00CF262D"/>
    <w:rsid w:val="00CF2714"/>
    <w:rsid w:val="00CF2D07"/>
    <w:rsid w:val="00CF2ED6"/>
    <w:rsid w:val="00CF2FD9"/>
    <w:rsid w:val="00CF34B1"/>
    <w:rsid w:val="00CF3AB2"/>
    <w:rsid w:val="00CF3B4A"/>
    <w:rsid w:val="00CF4137"/>
    <w:rsid w:val="00CF4658"/>
    <w:rsid w:val="00CF4701"/>
    <w:rsid w:val="00CF488F"/>
    <w:rsid w:val="00CF48CC"/>
    <w:rsid w:val="00CF4DE6"/>
    <w:rsid w:val="00CF4F72"/>
    <w:rsid w:val="00CF5B42"/>
    <w:rsid w:val="00CF5BAE"/>
    <w:rsid w:val="00CF5C38"/>
    <w:rsid w:val="00CF6118"/>
    <w:rsid w:val="00CF6150"/>
    <w:rsid w:val="00CF64B0"/>
    <w:rsid w:val="00CF6532"/>
    <w:rsid w:val="00CF653F"/>
    <w:rsid w:val="00CF66AF"/>
    <w:rsid w:val="00CF6CD8"/>
    <w:rsid w:val="00CF6EB1"/>
    <w:rsid w:val="00CF6FFA"/>
    <w:rsid w:val="00CF72F7"/>
    <w:rsid w:val="00CF7459"/>
    <w:rsid w:val="00CF7775"/>
    <w:rsid w:val="00CF779F"/>
    <w:rsid w:val="00CF7CE5"/>
    <w:rsid w:val="00CF7DCF"/>
    <w:rsid w:val="00CF7E56"/>
    <w:rsid w:val="00D0019F"/>
    <w:rsid w:val="00D0079B"/>
    <w:rsid w:val="00D00D05"/>
    <w:rsid w:val="00D00DF3"/>
    <w:rsid w:val="00D00ED7"/>
    <w:rsid w:val="00D00F59"/>
    <w:rsid w:val="00D01A8B"/>
    <w:rsid w:val="00D01AD3"/>
    <w:rsid w:val="00D0210C"/>
    <w:rsid w:val="00D022E6"/>
    <w:rsid w:val="00D0248B"/>
    <w:rsid w:val="00D028E7"/>
    <w:rsid w:val="00D02B35"/>
    <w:rsid w:val="00D02B56"/>
    <w:rsid w:val="00D03074"/>
    <w:rsid w:val="00D03208"/>
    <w:rsid w:val="00D0336A"/>
    <w:rsid w:val="00D03485"/>
    <w:rsid w:val="00D034E1"/>
    <w:rsid w:val="00D03570"/>
    <w:rsid w:val="00D0363F"/>
    <w:rsid w:val="00D0369F"/>
    <w:rsid w:val="00D037AA"/>
    <w:rsid w:val="00D03A78"/>
    <w:rsid w:val="00D03AAC"/>
    <w:rsid w:val="00D03BD1"/>
    <w:rsid w:val="00D03F26"/>
    <w:rsid w:val="00D0431D"/>
    <w:rsid w:val="00D0476A"/>
    <w:rsid w:val="00D04870"/>
    <w:rsid w:val="00D04B8D"/>
    <w:rsid w:val="00D056D7"/>
    <w:rsid w:val="00D0578F"/>
    <w:rsid w:val="00D057B8"/>
    <w:rsid w:val="00D057BF"/>
    <w:rsid w:val="00D057F4"/>
    <w:rsid w:val="00D05B53"/>
    <w:rsid w:val="00D05CDF"/>
    <w:rsid w:val="00D06466"/>
    <w:rsid w:val="00D06791"/>
    <w:rsid w:val="00D06ECC"/>
    <w:rsid w:val="00D06F13"/>
    <w:rsid w:val="00D06F2C"/>
    <w:rsid w:val="00D06FAA"/>
    <w:rsid w:val="00D0706A"/>
    <w:rsid w:val="00D07173"/>
    <w:rsid w:val="00D07960"/>
    <w:rsid w:val="00D07B0E"/>
    <w:rsid w:val="00D10516"/>
    <w:rsid w:val="00D109E1"/>
    <w:rsid w:val="00D10C7D"/>
    <w:rsid w:val="00D10D1A"/>
    <w:rsid w:val="00D10D56"/>
    <w:rsid w:val="00D11038"/>
    <w:rsid w:val="00D110E9"/>
    <w:rsid w:val="00D11253"/>
    <w:rsid w:val="00D1144C"/>
    <w:rsid w:val="00D115ED"/>
    <w:rsid w:val="00D11C67"/>
    <w:rsid w:val="00D11C70"/>
    <w:rsid w:val="00D12401"/>
    <w:rsid w:val="00D12B04"/>
    <w:rsid w:val="00D12ED3"/>
    <w:rsid w:val="00D12F20"/>
    <w:rsid w:val="00D1369D"/>
    <w:rsid w:val="00D13785"/>
    <w:rsid w:val="00D13A0E"/>
    <w:rsid w:val="00D13B23"/>
    <w:rsid w:val="00D14027"/>
    <w:rsid w:val="00D142E1"/>
    <w:rsid w:val="00D14564"/>
    <w:rsid w:val="00D149D3"/>
    <w:rsid w:val="00D14AA9"/>
    <w:rsid w:val="00D14D4E"/>
    <w:rsid w:val="00D14F88"/>
    <w:rsid w:val="00D14FDC"/>
    <w:rsid w:val="00D150D3"/>
    <w:rsid w:val="00D1520B"/>
    <w:rsid w:val="00D152DB"/>
    <w:rsid w:val="00D15422"/>
    <w:rsid w:val="00D15CB1"/>
    <w:rsid w:val="00D15D2D"/>
    <w:rsid w:val="00D1601D"/>
    <w:rsid w:val="00D16034"/>
    <w:rsid w:val="00D161E5"/>
    <w:rsid w:val="00D166B3"/>
    <w:rsid w:val="00D16B9D"/>
    <w:rsid w:val="00D16B9E"/>
    <w:rsid w:val="00D16DA3"/>
    <w:rsid w:val="00D17D6E"/>
    <w:rsid w:val="00D17F4A"/>
    <w:rsid w:val="00D2023E"/>
    <w:rsid w:val="00D20456"/>
    <w:rsid w:val="00D204A5"/>
    <w:rsid w:val="00D20A2F"/>
    <w:rsid w:val="00D20BAF"/>
    <w:rsid w:val="00D20BB2"/>
    <w:rsid w:val="00D20C93"/>
    <w:rsid w:val="00D20E0F"/>
    <w:rsid w:val="00D2108A"/>
    <w:rsid w:val="00D212FA"/>
    <w:rsid w:val="00D216B7"/>
    <w:rsid w:val="00D2180B"/>
    <w:rsid w:val="00D219E4"/>
    <w:rsid w:val="00D219EA"/>
    <w:rsid w:val="00D21B12"/>
    <w:rsid w:val="00D21B44"/>
    <w:rsid w:val="00D21B90"/>
    <w:rsid w:val="00D21DEB"/>
    <w:rsid w:val="00D21DFA"/>
    <w:rsid w:val="00D22784"/>
    <w:rsid w:val="00D228C1"/>
    <w:rsid w:val="00D22C02"/>
    <w:rsid w:val="00D22DE0"/>
    <w:rsid w:val="00D22EBB"/>
    <w:rsid w:val="00D22FBE"/>
    <w:rsid w:val="00D232F4"/>
    <w:rsid w:val="00D23718"/>
    <w:rsid w:val="00D23768"/>
    <w:rsid w:val="00D23836"/>
    <w:rsid w:val="00D23967"/>
    <w:rsid w:val="00D23E11"/>
    <w:rsid w:val="00D24054"/>
    <w:rsid w:val="00D24B9F"/>
    <w:rsid w:val="00D24BBD"/>
    <w:rsid w:val="00D24F15"/>
    <w:rsid w:val="00D25277"/>
    <w:rsid w:val="00D25321"/>
    <w:rsid w:val="00D255E5"/>
    <w:rsid w:val="00D25879"/>
    <w:rsid w:val="00D25998"/>
    <w:rsid w:val="00D25AE9"/>
    <w:rsid w:val="00D25BA3"/>
    <w:rsid w:val="00D26174"/>
    <w:rsid w:val="00D2648D"/>
    <w:rsid w:val="00D26ACA"/>
    <w:rsid w:val="00D26F44"/>
    <w:rsid w:val="00D275E8"/>
    <w:rsid w:val="00D2772B"/>
    <w:rsid w:val="00D27742"/>
    <w:rsid w:val="00D27814"/>
    <w:rsid w:val="00D279DA"/>
    <w:rsid w:val="00D27B72"/>
    <w:rsid w:val="00D27DCD"/>
    <w:rsid w:val="00D27F6E"/>
    <w:rsid w:val="00D27F76"/>
    <w:rsid w:val="00D300B8"/>
    <w:rsid w:val="00D30346"/>
    <w:rsid w:val="00D30425"/>
    <w:rsid w:val="00D3057F"/>
    <w:rsid w:val="00D30848"/>
    <w:rsid w:val="00D30FA9"/>
    <w:rsid w:val="00D31450"/>
    <w:rsid w:val="00D3154B"/>
    <w:rsid w:val="00D315F0"/>
    <w:rsid w:val="00D317A0"/>
    <w:rsid w:val="00D31933"/>
    <w:rsid w:val="00D3199D"/>
    <w:rsid w:val="00D326AB"/>
    <w:rsid w:val="00D32712"/>
    <w:rsid w:val="00D32AA9"/>
    <w:rsid w:val="00D332EC"/>
    <w:rsid w:val="00D33452"/>
    <w:rsid w:val="00D334FF"/>
    <w:rsid w:val="00D33575"/>
    <w:rsid w:val="00D33A21"/>
    <w:rsid w:val="00D33E0B"/>
    <w:rsid w:val="00D3419F"/>
    <w:rsid w:val="00D34272"/>
    <w:rsid w:val="00D342D8"/>
    <w:rsid w:val="00D34315"/>
    <w:rsid w:val="00D344CE"/>
    <w:rsid w:val="00D34505"/>
    <w:rsid w:val="00D34B1D"/>
    <w:rsid w:val="00D34E20"/>
    <w:rsid w:val="00D35054"/>
    <w:rsid w:val="00D3516C"/>
    <w:rsid w:val="00D351DF"/>
    <w:rsid w:val="00D3564D"/>
    <w:rsid w:val="00D35E38"/>
    <w:rsid w:val="00D35F49"/>
    <w:rsid w:val="00D36403"/>
    <w:rsid w:val="00D36720"/>
    <w:rsid w:val="00D36BD9"/>
    <w:rsid w:val="00D36CAE"/>
    <w:rsid w:val="00D36D94"/>
    <w:rsid w:val="00D36E4C"/>
    <w:rsid w:val="00D36E79"/>
    <w:rsid w:val="00D37254"/>
    <w:rsid w:val="00D376DB"/>
    <w:rsid w:val="00D3795F"/>
    <w:rsid w:val="00D37A3E"/>
    <w:rsid w:val="00D37C4F"/>
    <w:rsid w:val="00D4014A"/>
    <w:rsid w:val="00D4054B"/>
    <w:rsid w:val="00D40B22"/>
    <w:rsid w:val="00D41031"/>
    <w:rsid w:val="00D410BF"/>
    <w:rsid w:val="00D411C1"/>
    <w:rsid w:val="00D41208"/>
    <w:rsid w:val="00D413F1"/>
    <w:rsid w:val="00D414BB"/>
    <w:rsid w:val="00D41C34"/>
    <w:rsid w:val="00D41E02"/>
    <w:rsid w:val="00D41E24"/>
    <w:rsid w:val="00D422DF"/>
    <w:rsid w:val="00D425B4"/>
    <w:rsid w:val="00D42609"/>
    <w:rsid w:val="00D428A2"/>
    <w:rsid w:val="00D42A79"/>
    <w:rsid w:val="00D42D71"/>
    <w:rsid w:val="00D431A4"/>
    <w:rsid w:val="00D43620"/>
    <w:rsid w:val="00D437BA"/>
    <w:rsid w:val="00D437D6"/>
    <w:rsid w:val="00D4386F"/>
    <w:rsid w:val="00D43AD4"/>
    <w:rsid w:val="00D43AD7"/>
    <w:rsid w:val="00D43E94"/>
    <w:rsid w:val="00D441FB"/>
    <w:rsid w:val="00D44715"/>
    <w:rsid w:val="00D4476F"/>
    <w:rsid w:val="00D448FA"/>
    <w:rsid w:val="00D44A50"/>
    <w:rsid w:val="00D44B1F"/>
    <w:rsid w:val="00D44BC6"/>
    <w:rsid w:val="00D44BF5"/>
    <w:rsid w:val="00D44D90"/>
    <w:rsid w:val="00D450AF"/>
    <w:rsid w:val="00D4545C"/>
    <w:rsid w:val="00D459E7"/>
    <w:rsid w:val="00D45A91"/>
    <w:rsid w:val="00D45BF9"/>
    <w:rsid w:val="00D45C58"/>
    <w:rsid w:val="00D45D0A"/>
    <w:rsid w:val="00D46215"/>
    <w:rsid w:val="00D46401"/>
    <w:rsid w:val="00D464AA"/>
    <w:rsid w:val="00D46545"/>
    <w:rsid w:val="00D468B6"/>
    <w:rsid w:val="00D46905"/>
    <w:rsid w:val="00D469B6"/>
    <w:rsid w:val="00D469BD"/>
    <w:rsid w:val="00D46F89"/>
    <w:rsid w:val="00D46FEF"/>
    <w:rsid w:val="00D47232"/>
    <w:rsid w:val="00D474D8"/>
    <w:rsid w:val="00D479AD"/>
    <w:rsid w:val="00D47A61"/>
    <w:rsid w:val="00D503FE"/>
    <w:rsid w:val="00D504C7"/>
    <w:rsid w:val="00D50CCD"/>
    <w:rsid w:val="00D50F6D"/>
    <w:rsid w:val="00D5119B"/>
    <w:rsid w:val="00D511F3"/>
    <w:rsid w:val="00D5126F"/>
    <w:rsid w:val="00D512B4"/>
    <w:rsid w:val="00D518A6"/>
    <w:rsid w:val="00D51937"/>
    <w:rsid w:val="00D51AAD"/>
    <w:rsid w:val="00D51B35"/>
    <w:rsid w:val="00D52090"/>
    <w:rsid w:val="00D523EC"/>
    <w:rsid w:val="00D52596"/>
    <w:rsid w:val="00D52748"/>
    <w:rsid w:val="00D527D2"/>
    <w:rsid w:val="00D529DE"/>
    <w:rsid w:val="00D52AF1"/>
    <w:rsid w:val="00D52B2D"/>
    <w:rsid w:val="00D52D20"/>
    <w:rsid w:val="00D52F31"/>
    <w:rsid w:val="00D53826"/>
    <w:rsid w:val="00D53957"/>
    <w:rsid w:val="00D542BA"/>
    <w:rsid w:val="00D543BA"/>
    <w:rsid w:val="00D54672"/>
    <w:rsid w:val="00D54A48"/>
    <w:rsid w:val="00D54AC8"/>
    <w:rsid w:val="00D54CDE"/>
    <w:rsid w:val="00D55060"/>
    <w:rsid w:val="00D55129"/>
    <w:rsid w:val="00D556BF"/>
    <w:rsid w:val="00D55ADB"/>
    <w:rsid w:val="00D55B67"/>
    <w:rsid w:val="00D55D70"/>
    <w:rsid w:val="00D55E08"/>
    <w:rsid w:val="00D55ECF"/>
    <w:rsid w:val="00D5622F"/>
    <w:rsid w:val="00D567EE"/>
    <w:rsid w:val="00D56C61"/>
    <w:rsid w:val="00D56CA3"/>
    <w:rsid w:val="00D56DA8"/>
    <w:rsid w:val="00D570D6"/>
    <w:rsid w:val="00D57107"/>
    <w:rsid w:val="00D57124"/>
    <w:rsid w:val="00D57403"/>
    <w:rsid w:val="00D57718"/>
    <w:rsid w:val="00D57ACB"/>
    <w:rsid w:val="00D60340"/>
    <w:rsid w:val="00D60687"/>
    <w:rsid w:val="00D6093F"/>
    <w:rsid w:val="00D60B5B"/>
    <w:rsid w:val="00D61008"/>
    <w:rsid w:val="00D61455"/>
    <w:rsid w:val="00D616FE"/>
    <w:rsid w:val="00D617A9"/>
    <w:rsid w:val="00D61B53"/>
    <w:rsid w:val="00D61B8F"/>
    <w:rsid w:val="00D61EE4"/>
    <w:rsid w:val="00D622A0"/>
    <w:rsid w:val="00D622D1"/>
    <w:rsid w:val="00D62A64"/>
    <w:rsid w:val="00D63102"/>
    <w:rsid w:val="00D63158"/>
    <w:rsid w:val="00D63369"/>
    <w:rsid w:val="00D63453"/>
    <w:rsid w:val="00D63545"/>
    <w:rsid w:val="00D636A6"/>
    <w:rsid w:val="00D6372F"/>
    <w:rsid w:val="00D63A51"/>
    <w:rsid w:val="00D63D26"/>
    <w:rsid w:val="00D64225"/>
    <w:rsid w:val="00D6453F"/>
    <w:rsid w:val="00D64816"/>
    <w:rsid w:val="00D6486A"/>
    <w:rsid w:val="00D64C96"/>
    <w:rsid w:val="00D64E40"/>
    <w:rsid w:val="00D64E9D"/>
    <w:rsid w:val="00D64FF4"/>
    <w:rsid w:val="00D650F3"/>
    <w:rsid w:val="00D651B8"/>
    <w:rsid w:val="00D654F2"/>
    <w:rsid w:val="00D65623"/>
    <w:rsid w:val="00D6577D"/>
    <w:rsid w:val="00D65CB4"/>
    <w:rsid w:val="00D65FE8"/>
    <w:rsid w:val="00D6617E"/>
    <w:rsid w:val="00D666EA"/>
    <w:rsid w:val="00D66852"/>
    <w:rsid w:val="00D66A17"/>
    <w:rsid w:val="00D66E61"/>
    <w:rsid w:val="00D6714F"/>
    <w:rsid w:val="00D67632"/>
    <w:rsid w:val="00D676D0"/>
    <w:rsid w:val="00D678E9"/>
    <w:rsid w:val="00D67AA8"/>
    <w:rsid w:val="00D67BD2"/>
    <w:rsid w:val="00D67D39"/>
    <w:rsid w:val="00D70202"/>
    <w:rsid w:val="00D703BE"/>
    <w:rsid w:val="00D706B9"/>
    <w:rsid w:val="00D707B0"/>
    <w:rsid w:val="00D707C6"/>
    <w:rsid w:val="00D70C0E"/>
    <w:rsid w:val="00D70C53"/>
    <w:rsid w:val="00D70C7C"/>
    <w:rsid w:val="00D71B03"/>
    <w:rsid w:val="00D71B15"/>
    <w:rsid w:val="00D71D66"/>
    <w:rsid w:val="00D71F16"/>
    <w:rsid w:val="00D721AB"/>
    <w:rsid w:val="00D7220A"/>
    <w:rsid w:val="00D722EF"/>
    <w:rsid w:val="00D725B1"/>
    <w:rsid w:val="00D7262A"/>
    <w:rsid w:val="00D7264E"/>
    <w:rsid w:val="00D72668"/>
    <w:rsid w:val="00D726E0"/>
    <w:rsid w:val="00D726E2"/>
    <w:rsid w:val="00D72799"/>
    <w:rsid w:val="00D72A07"/>
    <w:rsid w:val="00D72C56"/>
    <w:rsid w:val="00D72F01"/>
    <w:rsid w:val="00D73088"/>
    <w:rsid w:val="00D73695"/>
    <w:rsid w:val="00D739AB"/>
    <w:rsid w:val="00D73A84"/>
    <w:rsid w:val="00D73BA4"/>
    <w:rsid w:val="00D73D31"/>
    <w:rsid w:val="00D73DDE"/>
    <w:rsid w:val="00D73F2A"/>
    <w:rsid w:val="00D74046"/>
    <w:rsid w:val="00D74435"/>
    <w:rsid w:val="00D744AF"/>
    <w:rsid w:val="00D74627"/>
    <w:rsid w:val="00D74E02"/>
    <w:rsid w:val="00D74EB4"/>
    <w:rsid w:val="00D74F98"/>
    <w:rsid w:val="00D74FC0"/>
    <w:rsid w:val="00D75517"/>
    <w:rsid w:val="00D758D1"/>
    <w:rsid w:val="00D75CCD"/>
    <w:rsid w:val="00D75DC2"/>
    <w:rsid w:val="00D763B7"/>
    <w:rsid w:val="00D7654F"/>
    <w:rsid w:val="00D76556"/>
    <w:rsid w:val="00D765AB"/>
    <w:rsid w:val="00D76E84"/>
    <w:rsid w:val="00D7709C"/>
    <w:rsid w:val="00D770DE"/>
    <w:rsid w:val="00D77977"/>
    <w:rsid w:val="00D77B19"/>
    <w:rsid w:val="00D77D67"/>
    <w:rsid w:val="00D77FDE"/>
    <w:rsid w:val="00D8001A"/>
    <w:rsid w:val="00D80031"/>
    <w:rsid w:val="00D80804"/>
    <w:rsid w:val="00D80B3B"/>
    <w:rsid w:val="00D80B66"/>
    <w:rsid w:val="00D80BB8"/>
    <w:rsid w:val="00D80D93"/>
    <w:rsid w:val="00D80EF0"/>
    <w:rsid w:val="00D80F34"/>
    <w:rsid w:val="00D81055"/>
    <w:rsid w:val="00D8140C"/>
    <w:rsid w:val="00D81858"/>
    <w:rsid w:val="00D818C5"/>
    <w:rsid w:val="00D82312"/>
    <w:rsid w:val="00D82347"/>
    <w:rsid w:val="00D82452"/>
    <w:rsid w:val="00D82891"/>
    <w:rsid w:val="00D82E0B"/>
    <w:rsid w:val="00D833B6"/>
    <w:rsid w:val="00D842FC"/>
    <w:rsid w:val="00D84524"/>
    <w:rsid w:val="00D8458F"/>
    <w:rsid w:val="00D847A5"/>
    <w:rsid w:val="00D84C43"/>
    <w:rsid w:val="00D84C6A"/>
    <w:rsid w:val="00D85098"/>
    <w:rsid w:val="00D85132"/>
    <w:rsid w:val="00D8544A"/>
    <w:rsid w:val="00D8561F"/>
    <w:rsid w:val="00D85669"/>
    <w:rsid w:val="00D856B3"/>
    <w:rsid w:val="00D85762"/>
    <w:rsid w:val="00D85878"/>
    <w:rsid w:val="00D85B15"/>
    <w:rsid w:val="00D85CD0"/>
    <w:rsid w:val="00D85DAD"/>
    <w:rsid w:val="00D85E64"/>
    <w:rsid w:val="00D85FEE"/>
    <w:rsid w:val="00D86234"/>
    <w:rsid w:val="00D869AD"/>
    <w:rsid w:val="00D86F38"/>
    <w:rsid w:val="00D876BD"/>
    <w:rsid w:val="00D87D28"/>
    <w:rsid w:val="00D87E69"/>
    <w:rsid w:val="00D90027"/>
    <w:rsid w:val="00D90864"/>
    <w:rsid w:val="00D90E23"/>
    <w:rsid w:val="00D90F2C"/>
    <w:rsid w:val="00D913FD"/>
    <w:rsid w:val="00D91516"/>
    <w:rsid w:val="00D91CAC"/>
    <w:rsid w:val="00D9242E"/>
    <w:rsid w:val="00D92454"/>
    <w:rsid w:val="00D92A16"/>
    <w:rsid w:val="00D92AF4"/>
    <w:rsid w:val="00D92C99"/>
    <w:rsid w:val="00D92FA5"/>
    <w:rsid w:val="00D92FFD"/>
    <w:rsid w:val="00D93060"/>
    <w:rsid w:val="00D9330C"/>
    <w:rsid w:val="00D9339D"/>
    <w:rsid w:val="00D9342A"/>
    <w:rsid w:val="00D934CD"/>
    <w:rsid w:val="00D9358B"/>
    <w:rsid w:val="00D9364B"/>
    <w:rsid w:val="00D9378E"/>
    <w:rsid w:val="00D93C4D"/>
    <w:rsid w:val="00D93E3C"/>
    <w:rsid w:val="00D941B8"/>
    <w:rsid w:val="00D941D2"/>
    <w:rsid w:val="00D942A6"/>
    <w:rsid w:val="00D94443"/>
    <w:rsid w:val="00D946A7"/>
    <w:rsid w:val="00D9487C"/>
    <w:rsid w:val="00D94896"/>
    <w:rsid w:val="00D94A47"/>
    <w:rsid w:val="00D94BC8"/>
    <w:rsid w:val="00D951BE"/>
    <w:rsid w:val="00D95290"/>
    <w:rsid w:val="00D9546F"/>
    <w:rsid w:val="00D954E1"/>
    <w:rsid w:val="00D958A4"/>
    <w:rsid w:val="00D958E1"/>
    <w:rsid w:val="00D9596F"/>
    <w:rsid w:val="00D95BD8"/>
    <w:rsid w:val="00D96019"/>
    <w:rsid w:val="00D9631A"/>
    <w:rsid w:val="00D9692C"/>
    <w:rsid w:val="00D96998"/>
    <w:rsid w:val="00D96AF5"/>
    <w:rsid w:val="00D96CDE"/>
    <w:rsid w:val="00D973D8"/>
    <w:rsid w:val="00D97531"/>
    <w:rsid w:val="00D97583"/>
    <w:rsid w:val="00D9786B"/>
    <w:rsid w:val="00D978B9"/>
    <w:rsid w:val="00D97B07"/>
    <w:rsid w:val="00D97EEF"/>
    <w:rsid w:val="00DA0168"/>
    <w:rsid w:val="00DA05BB"/>
    <w:rsid w:val="00DA0D35"/>
    <w:rsid w:val="00DA0FF5"/>
    <w:rsid w:val="00DA12B6"/>
    <w:rsid w:val="00DA1372"/>
    <w:rsid w:val="00DA13DE"/>
    <w:rsid w:val="00DA1746"/>
    <w:rsid w:val="00DA1848"/>
    <w:rsid w:val="00DA1ACB"/>
    <w:rsid w:val="00DA1B88"/>
    <w:rsid w:val="00DA1D6C"/>
    <w:rsid w:val="00DA27CC"/>
    <w:rsid w:val="00DA2877"/>
    <w:rsid w:val="00DA29AF"/>
    <w:rsid w:val="00DA2F29"/>
    <w:rsid w:val="00DA3334"/>
    <w:rsid w:val="00DA3360"/>
    <w:rsid w:val="00DA3726"/>
    <w:rsid w:val="00DA37F4"/>
    <w:rsid w:val="00DA38AB"/>
    <w:rsid w:val="00DA3D9C"/>
    <w:rsid w:val="00DA3EC2"/>
    <w:rsid w:val="00DA3FB6"/>
    <w:rsid w:val="00DA405F"/>
    <w:rsid w:val="00DA4228"/>
    <w:rsid w:val="00DA4305"/>
    <w:rsid w:val="00DA46B9"/>
    <w:rsid w:val="00DA47EA"/>
    <w:rsid w:val="00DA4979"/>
    <w:rsid w:val="00DA49D2"/>
    <w:rsid w:val="00DA4A3D"/>
    <w:rsid w:val="00DA4B97"/>
    <w:rsid w:val="00DA4C9B"/>
    <w:rsid w:val="00DA4CBB"/>
    <w:rsid w:val="00DA519A"/>
    <w:rsid w:val="00DA523D"/>
    <w:rsid w:val="00DA527E"/>
    <w:rsid w:val="00DA5985"/>
    <w:rsid w:val="00DA59AE"/>
    <w:rsid w:val="00DA6049"/>
    <w:rsid w:val="00DA62DC"/>
    <w:rsid w:val="00DA6683"/>
    <w:rsid w:val="00DA670D"/>
    <w:rsid w:val="00DA6832"/>
    <w:rsid w:val="00DA6C1A"/>
    <w:rsid w:val="00DA6DAB"/>
    <w:rsid w:val="00DA6E17"/>
    <w:rsid w:val="00DA6E1E"/>
    <w:rsid w:val="00DA7306"/>
    <w:rsid w:val="00DA73C4"/>
    <w:rsid w:val="00DA77F9"/>
    <w:rsid w:val="00DA7905"/>
    <w:rsid w:val="00DA79C6"/>
    <w:rsid w:val="00DA7F3F"/>
    <w:rsid w:val="00DB02C3"/>
    <w:rsid w:val="00DB0BD6"/>
    <w:rsid w:val="00DB0C99"/>
    <w:rsid w:val="00DB0E0C"/>
    <w:rsid w:val="00DB1471"/>
    <w:rsid w:val="00DB15EA"/>
    <w:rsid w:val="00DB16E3"/>
    <w:rsid w:val="00DB1B15"/>
    <w:rsid w:val="00DB1E79"/>
    <w:rsid w:val="00DB21BB"/>
    <w:rsid w:val="00DB234C"/>
    <w:rsid w:val="00DB2469"/>
    <w:rsid w:val="00DB24FF"/>
    <w:rsid w:val="00DB250A"/>
    <w:rsid w:val="00DB2CC5"/>
    <w:rsid w:val="00DB2D18"/>
    <w:rsid w:val="00DB2E34"/>
    <w:rsid w:val="00DB2E41"/>
    <w:rsid w:val="00DB3473"/>
    <w:rsid w:val="00DB3725"/>
    <w:rsid w:val="00DB3B63"/>
    <w:rsid w:val="00DB4191"/>
    <w:rsid w:val="00DB4308"/>
    <w:rsid w:val="00DB44BE"/>
    <w:rsid w:val="00DB4518"/>
    <w:rsid w:val="00DB4B11"/>
    <w:rsid w:val="00DB4BC4"/>
    <w:rsid w:val="00DB4DD6"/>
    <w:rsid w:val="00DB4E88"/>
    <w:rsid w:val="00DB52D9"/>
    <w:rsid w:val="00DB53A5"/>
    <w:rsid w:val="00DB54DD"/>
    <w:rsid w:val="00DB5587"/>
    <w:rsid w:val="00DB57AF"/>
    <w:rsid w:val="00DB5856"/>
    <w:rsid w:val="00DB59B7"/>
    <w:rsid w:val="00DB5A0A"/>
    <w:rsid w:val="00DB5B30"/>
    <w:rsid w:val="00DB5C98"/>
    <w:rsid w:val="00DB62CF"/>
    <w:rsid w:val="00DB62F2"/>
    <w:rsid w:val="00DB638B"/>
    <w:rsid w:val="00DB64D4"/>
    <w:rsid w:val="00DB65F0"/>
    <w:rsid w:val="00DB6C35"/>
    <w:rsid w:val="00DB6FBD"/>
    <w:rsid w:val="00DB7176"/>
    <w:rsid w:val="00DB71BE"/>
    <w:rsid w:val="00DB74F1"/>
    <w:rsid w:val="00DB78C2"/>
    <w:rsid w:val="00DB7D8C"/>
    <w:rsid w:val="00DC038B"/>
    <w:rsid w:val="00DC06CA"/>
    <w:rsid w:val="00DC086A"/>
    <w:rsid w:val="00DC08AA"/>
    <w:rsid w:val="00DC0B66"/>
    <w:rsid w:val="00DC1064"/>
    <w:rsid w:val="00DC111C"/>
    <w:rsid w:val="00DC11DC"/>
    <w:rsid w:val="00DC11E3"/>
    <w:rsid w:val="00DC141C"/>
    <w:rsid w:val="00DC1C4D"/>
    <w:rsid w:val="00DC1C71"/>
    <w:rsid w:val="00DC1D9A"/>
    <w:rsid w:val="00DC1F1B"/>
    <w:rsid w:val="00DC20B2"/>
    <w:rsid w:val="00DC2183"/>
    <w:rsid w:val="00DC23DC"/>
    <w:rsid w:val="00DC2791"/>
    <w:rsid w:val="00DC2B56"/>
    <w:rsid w:val="00DC2E34"/>
    <w:rsid w:val="00DC32B4"/>
    <w:rsid w:val="00DC35D8"/>
    <w:rsid w:val="00DC37D6"/>
    <w:rsid w:val="00DC39E9"/>
    <w:rsid w:val="00DC3AC2"/>
    <w:rsid w:val="00DC460B"/>
    <w:rsid w:val="00DC4757"/>
    <w:rsid w:val="00DC47FC"/>
    <w:rsid w:val="00DC4C80"/>
    <w:rsid w:val="00DC4FBC"/>
    <w:rsid w:val="00DC504A"/>
    <w:rsid w:val="00DC55DA"/>
    <w:rsid w:val="00DC5BAF"/>
    <w:rsid w:val="00DC5D37"/>
    <w:rsid w:val="00DC5DC3"/>
    <w:rsid w:val="00DC5E19"/>
    <w:rsid w:val="00DC5E3B"/>
    <w:rsid w:val="00DC5EBA"/>
    <w:rsid w:val="00DC609D"/>
    <w:rsid w:val="00DC6218"/>
    <w:rsid w:val="00DC641F"/>
    <w:rsid w:val="00DC6BEA"/>
    <w:rsid w:val="00DC6D45"/>
    <w:rsid w:val="00DC75D5"/>
    <w:rsid w:val="00DC7BD6"/>
    <w:rsid w:val="00DC7BDA"/>
    <w:rsid w:val="00DC7C50"/>
    <w:rsid w:val="00DC7CDA"/>
    <w:rsid w:val="00DC7DAF"/>
    <w:rsid w:val="00DC7E13"/>
    <w:rsid w:val="00DD0278"/>
    <w:rsid w:val="00DD0307"/>
    <w:rsid w:val="00DD050D"/>
    <w:rsid w:val="00DD0553"/>
    <w:rsid w:val="00DD0729"/>
    <w:rsid w:val="00DD0898"/>
    <w:rsid w:val="00DD08E7"/>
    <w:rsid w:val="00DD09EB"/>
    <w:rsid w:val="00DD0A94"/>
    <w:rsid w:val="00DD0E23"/>
    <w:rsid w:val="00DD11D7"/>
    <w:rsid w:val="00DD15F7"/>
    <w:rsid w:val="00DD17D6"/>
    <w:rsid w:val="00DD1B0F"/>
    <w:rsid w:val="00DD1B39"/>
    <w:rsid w:val="00DD218C"/>
    <w:rsid w:val="00DD2196"/>
    <w:rsid w:val="00DD21A5"/>
    <w:rsid w:val="00DD21A8"/>
    <w:rsid w:val="00DD222F"/>
    <w:rsid w:val="00DD22F9"/>
    <w:rsid w:val="00DD2744"/>
    <w:rsid w:val="00DD2CCF"/>
    <w:rsid w:val="00DD35F8"/>
    <w:rsid w:val="00DD36A2"/>
    <w:rsid w:val="00DD3D2A"/>
    <w:rsid w:val="00DD3E7F"/>
    <w:rsid w:val="00DD43C0"/>
    <w:rsid w:val="00DD43C8"/>
    <w:rsid w:val="00DD4BD4"/>
    <w:rsid w:val="00DD4C71"/>
    <w:rsid w:val="00DD4F56"/>
    <w:rsid w:val="00DD5500"/>
    <w:rsid w:val="00DD55AB"/>
    <w:rsid w:val="00DD5634"/>
    <w:rsid w:val="00DD5AB2"/>
    <w:rsid w:val="00DD5AE6"/>
    <w:rsid w:val="00DD5AED"/>
    <w:rsid w:val="00DD62ED"/>
    <w:rsid w:val="00DD6326"/>
    <w:rsid w:val="00DD6428"/>
    <w:rsid w:val="00DD66DC"/>
    <w:rsid w:val="00DD6AAF"/>
    <w:rsid w:val="00DD6C7D"/>
    <w:rsid w:val="00DD6D1F"/>
    <w:rsid w:val="00DD6F39"/>
    <w:rsid w:val="00DD71EA"/>
    <w:rsid w:val="00DD7B41"/>
    <w:rsid w:val="00DD7BA0"/>
    <w:rsid w:val="00DD7DDB"/>
    <w:rsid w:val="00DE0567"/>
    <w:rsid w:val="00DE0568"/>
    <w:rsid w:val="00DE059B"/>
    <w:rsid w:val="00DE0FC2"/>
    <w:rsid w:val="00DE1013"/>
    <w:rsid w:val="00DE10F1"/>
    <w:rsid w:val="00DE14C7"/>
    <w:rsid w:val="00DE15A3"/>
    <w:rsid w:val="00DE16E5"/>
    <w:rsid w:val="00DE1B3D"/>
    <w:rsid w:val="00DE21C0"/>
    <w:rsid w:val="00DE2286"/>
    <w:rsid w:val="00DE2466"/>
    <w:rsid w:val="00DE2824"/>
    <w:rsid w:val="00DE2A94"/>
    <w:rsid w:val="00DE2AB9"/>
    <w:rsid w:val="00DE2C0B"/>
    <w:rsid w:val="00DE3120"/>
    <w:rsid w:val="00DE328D"/>
    <w:rsid w:val="00DE329C"/>
    <w:rsid w:val="00DE33A2"/>
    <w:rsid w:val="00DE347B"/>
    <w:rsid w:val="00DE3647"/>
    <w:rsid w:val="00DE3D01"/>
    <w:rsid w:val="00DE408D"/>
    <w:rsid w:val="00DE41C6"/>
    <w:rsid w:val="00DE41D4"/>
    <w:rsid w:val="00DE49CE"/>
    <w:rsid w:val="00DE4AC9"/>
    <w:rsid w:val="00DE4C5D"/>
    <w:rsid w:val="00DE4CDC"/>
    <w:rsid w:val="00DE4FC3"/>
    <w:rsid w:val="00DE5283"/>
    <w:rsid w:val="00DE53C7"/>
    <w:rsid w:val="00DE56D3"/>
    <w:rsid w:val="00DE56DF"/>
    <w:rsid w:val="00DE58DB"/>
    <w:rsid w:val="00DE59F2"/>
    <w:rsid w:val="00DE5CC1"/>
    <w:rsid w:val="00DE5FE4"/>
    <w:rsid w:val="00DE616D"/>
    <w:rsid w:val="00DE643D"/>
    <w:rsid w:val="00DE6D5C"/>
    <w:rsid w:val="00DE72B6"/>
    <w:rsid w:val="00DE756F"/>
    <w:rsid w:val="00DE7A32"/>
    <w:rsid w:val="00DE7ADD"/>
    <w:rsid w:val="00DE7D2B"/>
    <w:rsid w:val="00DE7E4C"/>
    <w:rsid w:val="00DF0102"/>
    <w:rsid w:val="00DF01DA"/>
    <w:rsid w:val="00DF0305"/>
    <w:rsid w:val="00DF06D5"/>
    <w:rsid w:val="00DF097B"/>
    <w:rsid w:val="00DF0A16"/>
    <w:rsid w:val="00DF0A8A"/>
    <w:rsid w:val="00DF13D3"/>
    <w:rsid w:val="00DF1728"/>
    <w:rsid w:val="00DF1877"/>
    <w:rsid w:val="00DF1AD4"/>
    <w:rsid w:val="00DF1F54"/>
    <w:rsid w:val="00DF27DC"/>
    <w:rsid w:val="00DF2A4F"/>
    <w:rsid w:val="00DF3188"/>
    <w:rsid w:val="00DF3304"/>
    <w:rsid w:val="00DF353B"/>
    <w:rsid w:val="00DF361A"/>
    <w:rsid w:val="00DF38DA"/>
    <w:rsid w:val="00DF3942"/>
    <w:rsid w:val="00DF3A62"/>
    <w:rsid w:val="00DF3CAC"/>
    <w:rsid w:val="00DF3CEE"/>
    <w:rsid w:val="00DF3D09"/>
    <w:rsid w:val="00DF3DD6"/>
    <w:rsid w:val="00DF3EB8"/>
    <w:rsid w:val="00DF424B"/>
    <w:rsid w:val="00DF435B"/>
    <w:rsid w:val="00DF47BB"/>
    <w:rsid w:val="00DF486F"/>
    <w:rsid w:val="00DF4CF3"/>
    <w:rsid w:val="00DF5029"/>
    <w:rsid w:val="00DF53D0"/>
    <w:rsid w:val="00DF55FB"/>
    <w:rsid w:val="00DF562D"/>
    <w:rsid w:val="00DF56D2"/>
    <w:rsid w:val="00DF59DC"/>
    <w:rsid w:val="00DF59EF"/>
    <w:rsid w:val="00DF5AC4"/>
    <w:rsid w:val="00DF5BB6"/>
    <w:rsid w:val="00DF5D8B"/>
    <w:rsid w:val="00DF5E7B"/>
    <w:rsid w:val="00DF6116"/>
    <w:rsid w:val="00DF62BA"/>
    <w:rsid w:val="00DF6359"/>
    <w:rsid w:val="00DF6673"/>
    <w:rsid w:val="00DF6946"/>
    <w:rsid w:val="00DF6A1B"/>
    <w:rsid w:val="00DF6A9B"/>
    <w:rsid w:val="00DF6BB9"/>
    <w:rsid w:val="00DF6FE7"/>
    <w:rsid w:val="00DF7014"/>
    <w:rsid w:val="00DF71F9"/>
    <w:rsid w:val="00DF7574"/>
    <w:rsid w:val="00DF7670"/>
    <w:rsid w:val="00DF7B3E"/>
    <w:rsid w:val="00DF7C56"/>
    <w:rsid w:val="00E001B4"/>
    <w:rsid w:val="00E0048B"/>
    <w:rsid w:val="00E00BB3"/>
    <w:rsid w:val="00E00F86"/>
    <w:rsid w:val="00E0107B"/>
    <w:rsid w:val="00E01096"/>
    <w:rsid w:val="00E012F6"/>
    <w:rsid w:val="00E013E6"/>
    <w:rsid w:val="00E0161C"/>
    <w:rsid w:val="00E0175A"/>
    <w:rsid w:val="00E017B9"/>
    <w:rsid w:val="00E01C49"/>
    <w:rsid w:val="00E01D59"/>
    <w:rsid w:val="00E02042"/>
    <w:rsid w:val="00E02087"/>
    <w:rsid w:val="00E024C2"/>
    <w:rsid w:val="00E025C0"/>
    <w:rsid w:val="00E026B8"/>
    <w:rsid w:val="00E02AF1"/>
    <w:rsid w:val="00E02B6A"/>
    <w:rsid w:val="00E02C83"/>
    <w:rsid w:val="00E02D47"/>
    <w:rsid w:val="00E02E98"/>
    <w:rsid w:val="00E0330B"/>
    <w:rsid w:val="00E03378"/>
    <w:rsid w:val="00E037F5"/>
    <w:rsid w:val="00E03A29"/>
    <w:rsid w:val="00E03C25"/>
    <w:rsid w:val="00E04381"/>
    <w:rsid w:val="00E043CF"/>
    <w:rsid w:val="00E045E3"/>
    <w:rsid w:val="00E047DB"/>
    <w:rsid w:val="00E04E8A"/>
    <w:rsid w:val="00E04FB7"/>
    <w:rsid w:val="00E0529A"/>
    <w:rsid w:val="00E0554F"/>
    <w:rsid w:val="00E05664"/>
    <w:rsid w:val="00E05976"/>
    <w:rsid w:val="00E05A39"/>
    <w:rsid w:val="00E05B51"/>
    <w:rsid w:val="00E05EAA"/>
    <w:rsid w:val="00E06411"/>
    <w:rsid w:val="00E06446"/>
    <w:rsid w:val="00E06515"/>
    <w:rsid w:val="00E06C90"/>
    <w:rsid w:val="00E06CE9"/>
    <w:rsid w:val="00E06EEC"/>
    <w:rsid w:val="00E070E9"/>
    <w:rsid w:val="00E07460"/>
    <w:rsid w:val="00E074B5"/>
    <w:rsid w:val="00E0764A"/>
    <w:rsid w:val="00E076FB"/>
    <w:rsid w:val="00E07800"/>
    <w:rsid w:val="00E07D3D"/>
    <w:rsid w:val="00E07DAA"/>
    <w:rsid w:val="00E07F0D"/>
    <w:rsid w:val="00E10095"/>
    <w:rsid w:val="00E10A08"/>
    <w:rsid w:val="00E10F66"/>
    <w:rsid w:val="00E1141F"/>
    <w:rsid w:val="00E114C7"/>
    <w:rsid w:val="00E11564"/>
    <w:rsid w:val="00E115F8"/>
    <w:rsid w:val="00E11607"/>
    <w:rsid w:val="00E116F5"/>
    <w:rsid w:val="00E11E10"/>
    <w:rsid w:val="00E12070"/>
    <w:rsid w:val="00E12130"/>
    <w:rsid w:val="00E123CD"/>
    <w:rsid w:val="00E127A9"/>
    <w:rsid w:val="00E12A3C"/>
    <w:rsid w:val="00E13817"/>
    <w:rsid w:val="00E13946"/>
    <w:rsid w:val="00E13B6A"/>
    <w:rsid w:val="00E13BA4"/>
    <w:rsid w:val="00E13E42"/>
    <w:rsid w:val="00E13E6E"/>
    <w:rsid w:val="00E13FB9"/>
    <w:rsid w:val="00E1402C"/>
    <w:rsid w:val="00E140D4"/>
    <w:rsid w:val="00E1413F"/>
    <w:rsid w:val="00E141C5"/>
    <w:rsid w:val="00E14430"/>
    <w:rsid w:val="00E1462C"/>
    <w:rsid w:val="00E14A8F"/>
    <w:rsid w:val="00E150AC"/>
    <w:rsid w:val="00E152DD"/>
    <w:rsid w:val="00E15397"/>
    <w:rsid w:val="00E15715"/>
    <w:rsid w:val="00E15CD4"/>
    <w:rsid w:val="00E15E9A"/>
    <w:rsid w:val="00E15F67"/>
    <w:rsid w:val="00E16249"/>
    <w:rsid w:val="00E165CE"/>
    <w:rsid w:val="00E1681F"/>
    <w:rsid w:val="00E16A42"/>
    <w:rsid w:val="00E16FCC"/>
    <w:rsid w:val="00E172B2"/>
    <w:rsid w:val="00E17385"/>
    <w:rsid w:val="00E17892"/>
    <w:rsid w:val="00E178C7"/>
    <w:rsid w:val="00E17D3F"/>
    <w:rsid w:val="00E2035F"/>
    <w:rsid w:val="00E2077F"/>
    <w:rsid w:val="00E20D24"/>
    <w:rsid w:val="00E20E2C"/>
    <w:rsid w:val="00E2109A"/>
    <w:rsid w:val="00E212A8"/>
    <w:rsid w:val="00E212F3"/>
    <w:rsid w:val="00E2134B"/>
    <w:rsid w:val="00E21542"/>
    <w:rsid w:val="00E215A1"/>
    <w:rsid w:val="00E21678"/>
    <w:rsid w:val="00E218B0"/>
    <w:rsid w:val="00E219A0"/>
    <w:rsid w:val="00E21F13"/>
    <w:rsid w:val="00E221B0"/>
    <w:rsid w:val="00E221E7"/>
    <w:rsid w:val="00E225D5"/>
    <w:rsid w:val="00E22742"/>
    <w:rsid w:val="00E22A7F"/>
    <w:rsid w:val="00E22D1A"/>
    <w:rsid w:val="00E23313"/>
    <w:rsid w:val="00E23430"/>
    <w:rsid w:val="00E23499"/>
    <w:rsid w:val="00E2382E"/>
    <w:rsid w:val="00E23AFA"/>
    <w:rsid w:val="00E2455D"/>
    <w:rsid w:val="00E24DFE"/>
    <w:rsid w:val="00E25316"/>
    <w:rsid w:val="00E2532C"/>
    <w:rsid w:val="00E2533B"/>
    <w:rsid w:val="00E25527"/>
    <w:rsid w:val="00E2552F"/>
    <w:rsid w:val="00E25881"/>
    <w:rsid w:val="00E25CEC"/>
    <w:rsid w:val="00E25EF9"/>
    <w:rsid w:val="00E25F06"/>
    <w:rsid w:val="00E25FD6"/>
    <w:rsid w:val="00E26242"/>
    <w:rsid w:val="00E263D5"/>
    <w:rsid w:val="00E266F5"/>
    <w:rsid w:val="00E267E4"/>
    <w:rsid w:val="00E269E8"/>
    <w:rsid w:val="00E26AC5"/>
    <w:rsid w:val="00E26B3C"/>
    <w:rsid w:val="00E26BDB"/>
    <w:rsid w:val="00E26C35"/>
    <w:rsid w:val="00E26E66"/>
    <w:rsid w:val="00E26ED3"/>
    <w:rsid w:val="00E26F25"/>
    <w:rsid w:val="00E27026"/>
    <w:rsid w:val="00E2716D"/>
    <w:rsid w:val="00E27309"/>
    <w:rsid w:val="00E275D7"/>
    <w:rsid w:val="00E27762"/>
    <w:rsid w:val="00E27B2E"/>
    <w:rsid w:val="00E27F21"/>
    <w:rsid w:val="00E3003B"/>
    <w:rsid w:val="00E30044"/>
    <w:rsid w:val="00E302E1"/>
    <w:rsid w:val="00E30475"/>
    <w:rsid w:val="00E304BD"/>
    <w:rsid w:val="00E30649"/>
    <w:rsid w:val="00E30838"/>
    <w:rsid w:val="00E30A2C"/>
    <w:rsid w:val="00E30C72"/>
    <w:rsid w:val="00E31255"/>
    <w:rsid w:val="00E31941"/>
    <w:rsid w:val="00E320A3"/>
    <w:rsid w:val="00E321CC"/>
    <w:rsid w:val="00E3234F"/>
    <w:rsid w:val="00E32398"/>
    <w:rsid w:val="00E3241A"/>
    <w:rsid w:val="00E328F0"/>
    <w:rsid w:val="00E32BFD"/>
    <w:rsid w:val="00E3304C"/>
    <w:rsid w:val="00E331FE"/>
    <w:rsid w:val="00E332C8"/>
    <w:rsid w:val="00E3343F"/>
    <w:rsid w:val="00E339FF"/>
    <w:rsid w:val="00E33ECD"/>
    <w:rsid w:val="00E34003"/>
    <w:rsid w:val="00E340C5"/>
    <w:rsid w:val="00E3426B"/>
    <w:rsid w:val="00E342C4"/>
    <w:rsid w:val="00E3447D"/>
    <w:rsid w:val="00E34C7C"/>
    <w:rsid w:val="00E34CEA"/>
    <w:rsid w:val="00E3501D"/>
    <w:rsid w:val="00E350B3"/>
    <w:rsid w:val="00E35527"/>
    <w:rsid w:val="00E360F4"/>
    <w:rsid w:val="00E362D4"/>
    <w:rsid w:val="00E365E1"/>
    <w:rsid w:val="00E366BA"/>
    <w:rsid w:val="00E36916"/>
    <w:rsid w:val="00E36D3F"/>
    <w:rsid w:val="00E36D7B"/>
    <w:rsid w:val="00E3731F"/>
    <w:rsid w:val="00E37537"/>
    <w:rsid w:val="00E3764C"/>
    <w:rsid w:val="00E377BB"/>
    <w:rsid w:val="00E37C69"/>
    <w:rsid w:val="00E37D50"/>
    <w:rsid w:val="00E37D5B"/>
    <w:rsid w:val="00E4037F"/>
    <w:rsid w:val="00E4050A"/>
    <w:rsid w:val="00E405F7"/>
    <w:rsid w:val="00E40756"/>
    <w:rsid w:val="00E40CA5"/>
    <w:rsid w:val="00E40E71"/>
    <w:rsid w:val="00E40F56"/>
    <w:rsid w:val="00E41106"/>
    <w:rsid w:val="00E41509"/>
    <w:rsid w:val="00E41587"/>
    <w:rsid w:val="00E41733"/>
    <w:rsid w:val="00E41C0C"/>
    <w:rsid w:val="00E41CBD"/>
    <w:rsid w:val="00E41ED4"/>
    <w:rsid w:val="00E421B0"/>
    <w:rsid w:val="00E422B4"/>
    <w:rsid w:val="00E42532"/>
    <w:rsid w:val="00E426B7"/>
    <w:rsid w:val="00E426D8"/>
    <w:rsid w:val="00E42B1D"/>
    <w:rsid w:val="00E42FE6"/>
    <w:rsid w:val="00E436FC"/>
    <w:rsid w:val="00E4397D"/>
    <w:rsid w:val="00E43CFD"/>
    <w:rsid w:val="00E43D62"/>
    <w:rsid w:val="00E43F0E"/>
    <w:rsid w:val="00E44014"/>
    <w:rsid w:val="00E44576"/>
    <w:rsid w:val="00E44678"/>
    <w:rsid w:val="00E44766"/>
    <w:rsid w:val="00E4478D"/>
    <w:rsid w:val="00E44849"/>
    <w:rsid w:val="00E44E11"/>
    <w:rsid w:val="00E44E14"/>
    <w:rsid w:val="00E44E19"/>
    <w:rsid w:val="00E45046"/>
    <w:rsid w:val="00E452AD"/>
    <w:rsid w:val="00E453F9"/>
    <w:rsid w:val="00E454FB"/>
    <w:rsid w:val="00E456FA"/>
    <w:rsid w:val="00E4583C"/>
    <w:rsid w:val="00E45850"/>
    <w:rsid w:val="00E45A68"/>
    <w:rsid w:val="00E45BA4"/>
    <w:rsid w:val="00E45D44"/>
    <w:rsid w:val="00E45F3D"/>
    <w:rsid w:val="00E463FF"/>
    <w:rsid w:val="00E46748"/>
    <w:rsid w:val="00E467F5"/>
    <w:rsid w:val="00E46E3E"/>
    <w:rsid w:val="00E46F2F"/>
    <w:rsid w:val="00E476DE"/>
    <w:rsid w:val="00E4772D"/>
    <w:rsid w:val="00E47B7D"/>
    <w:rsid w:val="00E47D4B"/>
    <w:rsid w:val="00E47E74"/>
    <w:rsid w:val="00E47EF3"/>
    <w:rsid w:val="00E47F79"/>
    <w:rsid w:val="00E50926"/>
    <w:rsid w:val="00E509B9"/>
    <w:rsid w:val="00E51602"/>
    <w:rsid w:val="00E5187A"/>
    <w:rsid w:val="00E51A54"/>
    <w:rsid w:val="00E51F27"/>
    <w:rsid w:val="00E52005"/>
    <w:rsid w:val="00E52173"/>
    <w:rsid w:val="00E5224C"/>
    <w:rsid w:val="00E525C2"/>
    <w:rsid w:val="00E52702"/>
    <w:rsid w:val="00E5286F"/>
    <w:rsid w:val="00E529A9"/>
    <w:rsid w:val="00E52E01"/>
    <w:rsid w:val="00E53333"/>
    <w:rsid w:val="00E5345A"/>
    <w:rsid w:val="00E53551"/>
    <w:rsid w:val="00E53E0E"/>
    <w:rsid w:val="00E53E39"/>
    <w:rsid w:val="00E53ECD"/>
    <w:rsid w:val="00E540E9"/>
    <w:rsid w:val="00E54321"/>
    <w:rsid w:val="00E54484"/>
    <w:rsid w:val="00E55112"/>
    <w:rsid w:val="00E5519B"/>
    <w:rsid w:val="00E55233"/>
    <w:rsid w:val="00E5541C"/>
    <w:rsid w:val="00E5552E"/>
    <w:rsid w:val="00E557E3"/>
    <w:rsid w:val="00E5581B"/>
    <w:rsid w:val="00E558B9"/>
    <w:rsid w:val="00E55BA0"/>
    <w:rsid w:val="00E55C8D"/>
    <w:rsid w:val="00E55E35"/>
    <w:rsid w:val="00E55F7C"/>
    <w:rsid w:val="00E5633C"/>
    <w:rsid w:val="00E566D0"/>
    <w:rsid w:val="00E56A7B"/>
    <w:rsid w:val="00E56C21"/>
    <w:rsid w:val="00E56C87"/>
    <w:rsid w:val="00E56DF7"/>
    <w:rsid w:val="00E56EA6"/>
    <w:rsid w:val="00E56F4F"/>
    <w:rsid w:val="00E5702F"/>
    <w:rsid w:val="00E5717A"/>
    <w:rsid w:val="00E57314"/>
    <w:rsid w:val="00E57C57"/>
    <w:rsid w:val="00E57E38"/>
    <w:rsid w:val="00E57E39"/>
    <w:rsid w:val="00E6042A"/>
    <w:rsid w:val="00E60497"/>
    <w:rsid w:val="00E604DE"/>
    <w:rsid w:val="00E6077A"/>
    <w:rsid w:val="00E6086F"/>
    <w:rsid w:val="00E60D10"/>
    <w:rsid w:val="00E60F37"/>
    <w:rsid w:val="00E61110"/>
    <w:rsid w:val="00E61406"/>
    <w:rsid w:val="00E614DB"/>
    <w:rsid w:val="00E6188C"/>
    <w:rsid w:val="00E618C0"/>
    <w:rsid w:val="00E61B73"/>
    <w:rsid w:val="00E61B8F"/>
    <w:rsid w:val="00E61D3B"/>
    <w:rsid w:val="00E61E80"/>
    <w:rsid w:val="00E61EAF"/>
    <w:rsid w:val="00E620A8"/>
    <w:rsid w:val="00E62463"/>
    <w:rsid w:val="00E628AB"/>
    <w:rsid w:val="00E628EA"/>
    <w:rsid w:val="00E62C90"/>
    <w:rsid w:val="00E62D1F"/>
    <w:rsid w:val="00E62FC7"/>
    <w:rsid w:val="00E63050"/>
    <w:rsid w:val="00E63628"/>
    <w:rsid w:val="00E63A00"/>
    <w:rsid w:val="00E63A32"/>
    <w:rsid w:val="00E63D0C"/>
    <w:rsid w:val="00E64040"/>
    <w:rsid w:val="00E64214"/>
    <w:rsid w:val="00E642E5"/>
    <w:rsid w:val="00E64679"/>
    <w:rsid w:val="00E646E3"/>
    <w:rsid w:val="00E648F6"/>
    <w:rsid w:val="00E64920"/>
    <w:rsid w:val="00E64A58"/>
    <w:rsid w:val="00E65030"/>
    <w:rsid w:val="00E653DB"/>
    <w:rsid w:val="00E65524"/>
    <w:rsid w:val="00E6562E"/>
    <w:rsid w:val="00E65731"/>
    <w:rsid w:val="00E65823"/>
    <w:rsid w:val="00E65954"/>
    <w:rsid w:val="00E65BEB"/>
    <w:rsid w:val="00E65CA8"/>
    <w:rsid w:val="00E660F2"/>
    <w:rsid w:val="00E666F7"/>
    <w:rsid w:val="00E66751"/>
    <w:rsid w:val="00E6684E"/>
    <w:rsid w:val="00E66B09"/>
    <w:rsid w:val="00E66B4D"/>
    <w:rsid w:val="00E66F21"/>
    <w:rsid w:val="00E66F73"/>
    <w:rsid w:val="00E66F83"/>
    <w:rsid w:val="00E67039"/>
    <w:rsid w:val="00E670C7"/>
    <w:rsid w:val="00E672D0"/>
    <w:rsid w:val="00E67610"/>
    <w:rsid w:val="00E67AC6"/>
    <w:rsid w:val="00E67C27"/>
    <w:rsid w:val="00E67D9B"/>
    <w:rsid w:val="00E701C2"/>
    <w:rsid w:val="00E701F3"/>
    <w:rsid w:val="00E706C3"/>
    <w:rsid w:val="00E706C4"/>
    <w:rsid w:val="00E707E3"/>
    <w:rsid w:val="00E709E4"/>
    <w:rsid w:val="00E70BDB"/>
    <w:rsid w:val="00E70E51"/>
    <w:rsid w:val="00E712E5"/>
    <w:rsid w:val="00E71767"/>
    <w:rsid w:val="00E7178A"/>
    <w:rsid w:val="00E71A0B"/>
    <w:rsid w:val="00E71E16"/>
    <w:rsid w:val="00E7238C"/>
    <w:rsid w:val="00E728DE"/>
    <w:rsid w:val="00E729C2"/>
    <w:rsid w:val="00E72C9A"/>
    <w:rsid w:val="00E72DA9"/>
    <w:rsid w:val="00E72DB4"/>
    <w:rsid w:val="00E72E99"/>
    <w:rsid w:val="00E73072"/>
    <w:rsid w:val="00E73411"/>
    <w:rsid w:val="00E73841"/>
    <w:rsid w:val="00E73889"/>
    <w:rsid w:val="00E738D3"/>
    <w:rsid w:val="00E73A2F"/>
    <w:rsid w:val="00E7409D"/>
    <w:rsid w:val="00E741D8"/>
    <w:rsid w:val="00E7423E"/>
    <w:rsid w:val="00E74265"/>
    <w:rsid w:val="00E7461B"/>
    <w:rsid w:val="00E74721"/>
    <w:rsid w:val="00E7480E"/>
    <w:rsid w:val="00E74D86"/>
    <w:rsid w:val="00E74F1C"/>
    <w:rsid w:val="00E74FA3"/>
    <w:rsid w:val="00E75264"/>
    <w:rsid w:val="00E753A0"/>
    <w:rsid w:val="00E753D2"/>
    <w:rsid w:val="00E754B3"/>
    <w:rsid w:val="00E7558C"/>
    <w:rsid w:val="00E75613"/>
    <w:rsid w:val="00E75709"/>
    <w:rsid w:val="00E75979"/>
    <w:rsid w:val="00E759B8"/>
    <w:rsid w:val="00E75A3F"/>
    <w:rsid w:val="00E75A9B"/>
    <w:rsid w:val="00E75AB5"/>
    <w:rsid w:val="00E75E6B"/>
    <w:rsid w:val="00E75EF4"/>
    <w:rsid w:val="00E7624D"/>
    <w:rsid w:val="00E76A4B"/>
    <w:rsid w:val="00E76A90"/>
    <w:rsid w:val="00E76AF2"/>
    <w:rsid w:val="00E76D2E"/>
    <w:rsid w:val="00E76D45"/>
    <w:rsid w:val="00E77036"/>
    <w:rsid w:val="00E770DE"/>
    <w:rsid w:val="00E770EC"/>
    <w:rsid w:val="00E77957"/>
    <w:rsid w:val="00E80428"/>
    <w:rsid w:val="00E804C9"/>
    <w:rsid w:val="00E80561"/>
    <w:rsid w:val="00E80BD4"/>
    <w:rsid w:val="00E80E4D"/>
    <w:rsid w:val="00E81142"/>
    <w:rsid w:val="00E8116E"/>
    <w:rsid w:val="00E81285"/>
    <w:rsid w:val="00E8151B"/>
    <w:rsid w:val="00E81889"/>
    <w:rsid w:val="00E81A4E"/>
    <w:rsid w:val="00E81ACD"/>
    <w:rsid w:val="00E81BB5"/>
    <w:rsid w:val="00E81E4D"/>
    <w:rsid w:val="00E821E7"/>
    <w:rsid w:val="00E822AC"/>
    <w:rsid w:val="00E824C0"/>
    <w:rsid w:val="00E825F8"/>
    <w:rsid w:val="00E8269C"/>
    <w:rsid w:val="00E82A41"/>
    <w:rsid w:val="00E82A6D"/>
    <w:rsid w:val="00E82E2A"/>
    <w:rsid w:val="00E83307"/>
    <w:rsid w:val="00E8354C"/>
    <w:rsid w:val="00E83669"/>
    <w:rsid w:val="00E837E6"/>
    <w:rsid w:val="00E839EF"/>
    <w:rsid w:val="00E83B92"/>
    <w:rsid w:val="00E8406E"/>
    <w:rsid w:val="00E84273"/>
    <w:rsid w:val="00E8427E"/>
    <w:rsid w:val="00E8446E"/>
    <w:rsid w:val="00E8460C"/>
    <w:rsid w:val="00E84846"/>
    <w:rsid w:val="00E84871"/>
    <w:rsid w:val="00E84962"/>
    <w:rsid w:val="00E84BCA"/>
    <w:rsid w:val="00E84C6E"/>
    <w:rsid w:val="00E84CEE"/>
    <w:rsid w:val="00E85272"/>
    <w:rsid w:val="00E8530C"/>
    <w:rsid w:val="00E85421"/>
    <w:rsid w:val="00E856BC"/>
    <w:rsid w:val="00E858E8"/>
    <w:rsid w:val="00E85C0B"/>
    <w:rsid w:val="00E85E04"/>
    <w:rsid w:val="00E85EE3"/>
    <w:rsid w:val="00E86015"/>
    <w:rsid w:val="00E86041"/>
    <w:rsid w:val="00E8670E"/>
    <w:rsid w:val="00E867C7"/>
    <w:rsid w:val="00E86C51"/>
    <w:rsid w:val="00E86E17"/>
    <w:rsid w:val="00E870FA"/>
    <w:rsid w:val="00E872AB"/>
    <w:rsid w:val="00E874B9"/>
    <w:rsid w:val="00E8772F"/>
    <w:rsid w:val="00E879A4"/>
    <w:rsid w:val="00E87D65"/>
    <w:rsid w:val="00E87DCB"/>
    <w:rsid w:val="00E9032C"/>
    <w:rsid w:val="00E906CB"/>
    <w:rsid w:val="00E90815"/>
    <w:rsid w:val="00E908E4"/>
    <w:rsid w:val="00E90908"/>
    <w:rsid w:val="00E90A1B"/>
    <w:rsid w:val="00E90A9C"/>
    <w:rsid w:val="00E90AD3"/>
    <w:rsid w:val="00E90AE9"/>
    <w:rsid w:val="00E90B36"/>
    <w:rsid w:val="00E90C44"/>
    <w:rsid w:val="00E90F9D"/>
    <w:rsid w:val="00E91116"/>
    <w:rsid w:val="00E914A6"/>
    <w:rsid w:val="00E917EA"/>
    <w:rsid w:val="00E9187D"/>
    <w:rsid w:val="00E91A4D"/>
    <w:rsid w:val="00E91C6A"/>
    <w:rsid w:val="00E91FBB"/>
    <w:rsid w:val="00E92379"/>
    <w:rsid w:val="00E9237D"/>
    <w:rsid w:val="00E92395"/>
    <w:rsid w:val="00E92483"/>
    <w:rsid w:val="00E92564"/>
    <w:rsid w:val="00E92ED7"/>
    <w:rsid w:val="00E9318A"/>
    <w:rsid w:val="00E93390"/>
    <w:rsid w:val="00E933F8"/>
    <w:rsid w:val="00E934B6"/>
    <w:rsid w:val="00E936E0"/>
    <w:rsid w:val="00E9377A"/>
    <w:rsid w:val="00E9379D"/>
    <w:rsid w:val="00E93DB8"/>
    <w:rsid w:val="00E94818"/>
    <w:rsid w:val="00E9489A"/>
    <w:rsid w:val="00E94AD5"/>
    <w:rsid w:val="00E94D23"/>
    <w:rsid w:val="00E94EA0"/>
    <w:rsid w:val="00E951C6"/>
    <w:rsid w:val="00E954BC"/>
    <w:rsid w:val="00E95A54"/>
    <w:rsid w:val="00E95B6A"/>
    <w:rsid w:val="00E95C08"/>
    <w:rsid w:val="00E95C89"/>
    <w:rsid w:val="00E95D76"/>
    <w:rsid w:val="00E95E0E"/>
    <w:rsid w:val="00E95F57"/>
    <w:rsid w:val="00E96019"/>
    <w:rsid w:val="00E96351"/>
    <w:rsid w:val="00E964BC"/>
    <w:rsid w:val="00E9662C"/>
    <w:rsid w:val="00E96757"/>
    <w:rsid w:val="00E967F6"/>
    <w:rsid w:val="00E96BB2"/>
    <w:rsid w:val="00E96C35"/>
    <w:rsid w:val="00E97056"/>
    <w:rsid w:val="00E97117"/>
    <w:rsid w:val="00E971C6"/>
    <w:rsid w:val="00E9792F"/>
    <w:rsid w:val="00E97C75"/>
    <w:rsid w:val="00EA000A"/>
    <w:rsid w:val="00EA0018"/>
    <w:rsid w:val="00EA0172"/>
    <w:rsid w:val="00EA0222"/>
    <w:rsid w:val="00EA079B"/>
    <w:rsid w:val="00EA085E"/>
    <w:rsid w:val="00EA0ACB"/>
    <w:rsid w:val="00EA0B5B"/>
    <w:rsid w:val="00EA0BFD"/>
    <w:rsid w:val="00EA0FA4"/>
    <w:rsid w:val="00EA12B0"/>
    <w:rsid w:val="00EA136E"/>
    <w:rsid w:val="00EA15A9"/>
    <w:rsid w:val="00EA1649"/>
    <w:rsid w:val="00EA1C36"/>
    <w:rsid w:val="00EA1C98"/>
    <w:rsid w:val="00EA1D18"/>
    <w:rsid w:val="00EA1D92"/>
    <w:rsid w:val="00EA1F13"/>
    <w:rsid w:val="00EA2300"/>
    <w:rsid w:val="00EA2475"/>
    <w:rsid w:val="00EA2509"/>
    <w:rsid w:val="00EA2CEC"/>
    <w:rsid w:val="00EA2EB8"/>
    <w:rsid w:val="00EA2FAE"/>
    <w:rsid w:val="00EA32BB"/>
    <w:rsid w:val="00EA3C36"/>
    <w:rsid w:val="00EA3C5D"/>
    <w:rsid w:val="00EA3CAF"/>
    <w:rsid w:val="00EA3DBB"/>
    <w:rsid w:val="00EA3E17"/>
    <w:rsid w:val="00EA4173"/>
    <w:rsid w:val="00EA46F5"/>
    <w:rsid w:val="00EA488D"/>
    <w:rsid w:val="00EA495A"/>
    <w:rsid w:val="00EA49A0"/>
    <w:rsid w:val="00EA4A23"/>
    <w:rsid w:val="00EA4AB9"/>
    <w:rsid w:val="00EA524C"/>
    <w:rsid w:val="00EA52F4"/>
    <w:rsid w:val="00EA5825"/>
    <w:rsid w:val="00EA5A32"/>
    <w:rsid w:val="00EA6506"/>
    <w:rsid w:val="00EA65AB"/>
    <w:rsid w:val="00EA6652"/>
    <w:rsid w:val="00EA72BD"/>
    <w:rsid w:val="00EA73FE"/>
    <w:rsid w:val="00EA76E0"/>
    <w:rsid w:val="00EA77B0"/>
    <w:rsid w:val="00EA77F8"/>
    <w:rsid w:val="00EA7CC4"/>
    <w:rsid w:val="00EA7E07"/>
    <w:rsid w:val="00EA7E14"/>
    <w:rsid w:val="00EA7F43"/>
    <w:rsid w:val="00EB031A"/>
    <w:rsid w:val="00EB085E"/>
    <w:rsid w:val="00EB08DC"/>
    <w:rsid w:val="00EB0AE7"/>
    <w:rsid w:val="00EB1081"/>
    <w:rsid w:val="00EB11C3"/>
    <w:rsid w:val="00EB12EC"/>
    <w:rsid w:val="00EB1520"/>
    <w:rsid w:val="00EB15ED"/>
    <w:rsid w:val="00EB1884"/>
    <w:rsid w:val="00EB1B12"/>
    <w:rsid w:val="00EB1E59"/>
    <w:rsid w:val="00EB1F5C"/>
    <w:rsid w:val="00EB211C"/>
    <w:rsid w:val="00EB2375"/>
    <w:rsid w:val="00EB2952"/>
    <w:rsid w:val="00EB3317"/>
    <w:rsid w:val="00EB3918"/>
    <w:rsid w:val="00EB3DF8"/>
    <w:rsid w:val="00EB40E8"/>
    <w:rsid w:val="00EB428D"/>
    <w:rsid w:val="00EB45F8"/>
    <w:rsid w:val="00EB468E"/>
    <w:rsid w:val="00EB4943"/>
    <w:rsid w:val="00EB4A21"/>
    <w:rsid w:val="00EB4E25"/>
    <w:rsid w:val="00EB4E4D"/>
    <w:rsid w:val="00EB4FEF"/>
    <w:rsid w:val="00EB50BF"/>
    <w:rsid w:val="00EB5214"/>
    <w:rsid w:val="00EB52E9"/>
    <w:rsid w:val="00EB5347"/>
    <w:rsid w:val="00EB5491"/>
    <w:rsid w:val="00EB5976"/>
    <w:rsid w:val="00EB5BB1"/>
    <w:rsid w:val="00EB5F35"/>
    <w:rsid w:val="00EB61A5"/>
    <w:rsid w:val="00EB640C"/>
    <w:rsid w:val="00EB6487"/>
    <w:rsid w:val="00EB648B"/>
    <w:rsid w:val="00EB6526"/>
    <w:rsid w:val="00EB6528"/>
    <w:rsid w:val="00EB669A"/>
    <w:rsid w:val="00EB6D12"/>
    <w:rsid w:val="00EB6F6C"/>
    <w:rsid w:val="00EB76FE"/>
    <w:rsid w:val="00EB7718"/>
    <w:rsid w:val="00EB7777"/>
    <w:rsid w:val="00EB7D0F"/>
    <w:rsid w:val="00EC031F"/>
    <w:rsid w:val="00EC05D0"/>
    <w:rsid w:val="00EC0A76"/>
    <w:rsid w:val="00EC0ACB"/>
    <w:rsid w:val="00EC0D05"/>
    <w:rsid w:val="00EC0DA8"/>
    <w:rsid w:val="00EC0F9E"/>
    <w:rsid w:val="00EC1130"/>
    <w:rsid w:val="00EC124D"/>
    <w:rsid w:val="00EC12B6"/>
    <w:rsid w:val="00EC1380"/>
    <w:rsid w:val="00EC1500"/>
    <w:rsid w:val="00EC1AB8"/>
    <w:rsid w:val="00EC1DE9"/>
    <w:rsid w:val="00EC1FBB"/>
    <w:rsid w:val="00EC221A"/>
    <w:rsid w:val="00EC22E6"/>
    <w:rsid w:val="00EC24E5"/>
    <w:rsid w:val="00EC26AC"/>
    <w:rsid w:val="00EC27CE"/>
    <w:rsid w:val="00EC2B7F"/>
    <w:rsid w:val="00EC2C0C"/>
    <w:rsid w:val="00EC2F73"/>
    <w:rsid w:val="00EC3097"/>
    <w:rsid w:val="00EC396F"/>
    <w:rsid w:val="00EC3A76"/>
    <w:rsid w:val="00EC3B15"/>
    <w:rsid w:val="00EC3C16"/>
    <w:rsid w:val="00EC4036"/>
    <w:rsid w:val="00EC4318"/>
    <w:rsid w:val="00EC445D"/>
    <w:rsid w:val="00EC45B6"/>
    <w:rsid w:val="00EC49B8"/>
    <w:rsid w:val="00EC4CB0"/>
    <w:rsid w:val="00EC5067"/>
    <w:rsid w:val="00EC5205"/>
    <w:rsid w:val="00EC5673"/>
    <w:rsid w:val="00EC581B"/>
    <w:rsid w:val="00EC585B"/>
    <w:rsid w:val="00EC59F4"/>
    <w:rsid w:val="00EC5A7B"/>
    <w:rsid w:val="00EC61AA"/>
    <w:rsid w:val="00EC66A5"/>
    <w:rsid w:val="00EC6E53"/>
    <w:rsid w:val="00EC7094"/>
    <w:rsid w:val="00EC7333"/>
    <w:rsid w:val="00EC74DE"/>
    <w:rsid w:val="00EC793C"/>
    <w:rsid w:val="00EC7A2E"/>
    <w:rsid w:val="00ED0102"/>
    <w:rsid w:val="00ED02EA"/>
    <w:rsid w:val="00ED03EF"/>
    <w:rsid w:val="00ED05B3"/>
    <w:rsid w:val="00ED066B"/>
    <w:rsid w:val="00ED074B"/>
    <w:rsid w:val="00ED0D8F"/>
    <w:rsid w:val="00ED0D92"/>
    <w:rsid w:val="00ED0F56"/>
    <w:rsid w:val="00ED116C"/>
    <w:rsid w:val="00ED12A5"/>
    <w:rsid w:val="00ED1B4D"/>
    <w:rsid w:val="00ED1D32"/>
    <w:rsid w:val="00ED1D52"/>
    <w:rsid w:val="00ED1DDB"/>
    <w:rsid w:val="00ED2153"/>
    <w:rsid w:val="00ED21E1"/>
    <w:rsid w:val="00ED227F"/>
    <w:rsid w:val="00ED28BE"/>
    <w:rsid w:val="00ED2A04"/>
    <w:rsid w:val="00ED2B4F"/>
    <w:rsid w:val="00ED2E11"/>
    <w:rsid w:val="00ED2FAF"/>
    <w:rsid w:val="00ED2FB8"/>
    <w:rsid w:val="00ED30DF"/>
    <w:rsid w:val="00ED31D6"/>
    <w:rsid w:val="00ED3374"/>
    <w:rsid w:val="00ED366E"/>
    <w:rsid w:val="00ED3AB6"/>
    <w:rsid w:val="00ED3AC8"/>
    <w:rsid w:val="00ED3CB1"/>
    <w:rsid w:val="00ED415F"/>
    <w:rsid w:val="00ED4342"/>
    <w:rsid w:val="00ED43E3"/>
    <w:rsid w:val="00ED44D6"/>
    <w:rsid w:val="00ED47F3"/>
    <w:rsid w:val="00ED497B"/>
    <w:rsid w:val="00ED4AAC"/>
    <w:rsid w:val="00ED4D46"/>
    <w:rsid w:val="00ED4EE2"/>
    <w:rsid w:val="00ED5438"/>
    <w:rsid w:val="00ED55B2"/>
    <w:rsid w:val="00ED579A"/>
    <w:rsid w:val="00ED5878"/>
    <w:rsid w:val="00ED59DC"/>
    <w:rsid w:val="00ED5AC5"/>
    <w:rsid w:val="00ED5E98"/>
    <w:rsid w:val="00ED60BF"/>
    <w:rsid w:val="00ED6253"/>
    <w:rsid w:val="00ED6358"/>
    <w:rsid w:val="00ED64E9"/>
    <w:rsid w:val="00ED65C6"/>
    <w:rsid w:val="00ED683E"/>
    <w:rsid w:val="00ED6905"/>
    <w:rsid w:val="00ED6B42"/>
    <w:rsid w:val="00ED6F57"/>
    <w:rsid w:val="00ED7535"/>
    <w:rsid w:val="00ED766A"/>
    <w:rsid w:val="00ED79C0"/>
    <w:rsid w:val="00ED7AE3"/>
    <w:rsid w:val="00ED7D2F"/>
    <w:rsid w:val="00ED7F94"/>
    <w:rsid w:val="00EE0948"/>
    <w:rsid w:val="00EE0B57"/>
    <w:rsid w:val="00EE0CCE"/>
    <w:rsid w:val="00EE12D8"/>
    <w:rsid w:val="00EE12F4"/>
    <w:rsid w:val="00EE1669"/>
    <w:rsid w:val="00EE1783"/>
    <w:rsid w:val="00EE183E"/>
    <w:rsid w:val="00EE1F81"/>
    <w:rsid w:val="00EE1FC1"/>
    <w:rsid w:val="00EE21B0"/>
    <w:rsid w:val="00EE221B"/>
    <w:rsid w:val="00EE22C8"/>
    <w:rsid w:val="00EE236F"/>
    <w:rsid w:val="00EE238D"/>
    <w:rsid w:val="00EE23EF"/>
    <w:rsid w:val="00EE27A0"/>
    <w:rsid w:val="00EE2802"/>
    <w:rsid w:val="00EE2B67"/>
    <w:rsid w:val="00EE3431"/>
    <w:rsid w:val="00EE383B"/>
    <w:rsid w:val="00EE3865"/>
    <w:rsid w:val="00EE38A5"/>
    <w:rsid w:val="00EE3A44"/>
    <w:rsid w:val="00EE3B07"/>
    <w:rsid w:val="00EE3E6F"/>
    <w:rsid w:val="00EE3FCB"/>
    <w:rsid w:val="00EE400D"/>
    <w:rsid w:val="00EE402A"/>
    <w:rsid w:val="00EE43F7"/>
    <w:rsid w:val="00EE46A8"/>
    <w:rsid w:val="00EE4713"/>
    <w:rsid w:val="00EE4951"/>
    <w:rsid w:val="00EE4D07"/>
    <w:rsid w:val="00EE508A"/>
    <w:rsid w:val="00EE5596"/>
    <w:rsid w:val="00EE579A"/>
    <w:rsid w:val="00EE5ADE"/>
    <w:rsid w:val="00EE6179"/>
    <w:rsid w:val="00EE6F13"/>
    <w:rsid w:val="00EE7198"/>
    <w:rsid w:val="00EE7439"/>
    <w:rsid w:val="00EE74C6"/>
    <w:rsid w:val="00EE7547"/>
    <w:rsid w:val="00EE7B99"/>
    <w:rsid w:val="00EE7BB8"/>
    <w:rsid w:val="00EE7E9A"/>
    <w:rsid w:val="00EE7EC6"/>
    <w:rsid w:val="00EE7F68"/>
    <w:rsid w:val="00EF0076"/>
    <w:rsid w:val="00EF015D"/>
    <w:rsid w:val="00EF0717"/>
    <w:rsid w:val="00EF08D0"/>
    <w:rsid w:val="00EF09CA"/>
    <w:rsid w:val="00EF0BA1"/>
    <w:rsid w:val="00EF0D2F"/>
    <w:rsid w:val="00EF0EB8"/>
    <w:rsid w:val="00EF0FC4"/>
    <w:rsid w:val="00EF11F9"/>
    <w:rsid w:val="00EF126A"/>
    <w:rsid w:val="00EF14B9"/>
    <w:rsid w:val="00EF199F"/>
    <w:rsid w:val="00EF1BAC"/>
    <w:rsid w:val="00EF1CE3"/>
    <w:rsid w:val="00EF1CFE"/>
    <w:rsid w:val="00EF1F0F"/>
    <w:rsid w:val="00EF242D"/>
    <w:rsid w:val="00EF267C"/>
    <w:rsid w:val="00EF26EB"/>
    <w:rsid w:val="00EF280E"/>
    <w:rsid w:val="00EF2A24"/>
    <w:rsid w:val="00EF2E00"/>
    <w:rsid w:val="00EF345B"/>
    <w:rsid w:val="00EF3589"/>
    <w:rsid w:val="00EF39A6"/>
    <w:rsid w:val="00EF39BC"/>
    <w:rsid w:val="00EF3B04"/>
    <w:rsid w:val="00EF3C44"/>
    <w:rsid w:val="00EF43FD"/>
    <w:rsid w:val="00EF47CB"/>
    <w:rsid w:val="00EF494E"/>
    <w:rsid w:val="00EF4B1F"/>
    <w:rsid w:val="00EF4DB8"/>
    <w:rsid w:val="00EF4E32"/>
    <w:rsid w:val="00EF54D8"/>
    <w:rsid w:val="00EF559C"/>
    <w:rsid w:val="00EF57C7"/>
    <w:rsid w:val="00EF58A3"/>
    <w:rsid w:val="00EF5CEB"/>
    <w:rsid w:val="00EF641D"/>
    <w:rsid w:val="00EF66DA"/>
    <w:rsid w:val="00EF67AB"/>
    <w:rsid w:val="00EF6B81"/>
    <w:rsid w:val="00EF6BD3"/>
    <w:rsid w:val="00EF6C14"/>
    <w:rsid w:val="00EF6DEE"/>
    <w:rsid w:val="00EF6E3A"/>
    <w:rsid w:val="00EF7101"/>
    <w:rsid w:val="00EF7993"/>
    <w:rsid w:val="00EF7DBE"/>
    <w:rsid w:val="00F00040"/>
    <w:rsid w:val="00F0036A"/>
    <w:rsid w:val="00F0036D"/>
    <w:rsid w:val="00F003B7"/>
    <w:rsid w:val="00F006C6"/>
    <w:rsid w:val="00F008D6"/>
    <w:rsid w:val="00F009FE"/>
    <w:rsid w:val="00F00A02"/>
    <w:rsid w:val="00F00C02"/>
    <w:rsid w:val="00F00D8E"/>
    <w:rsid w:val="00F014CE"/>
    <w:rsid w:val="00F016CB"/>
    <w:rsid w:val="00F01773"/>
    <w:rsid w:val="00F017D2"/>
    <w:rsid w:val="00F019FC"/>
    <w:rsid w:val="00F02B67"/>
    <w:rsid w:val="00F03444"/>
    <w:rsid w:val="00F0350C"/>
    <w:rsid w:val="00F03672"/>
    <w:rsid w:val="00F03734"/>
    <w:rsid w:val="00F037E0"/>
    <w:rsid w:val="00F038E2"/>
    <w:rsid w:val="00F03913"/>
    <w:rsid w:val="00F03D45"/>
    <w:rsid w:val="00F03DA4"/>
    <w:rsid w:val="00F04041"/>
    <w:rsid w:val="00F04A5C"/>
    <w:rsid w:val="00F04AAD"/>
    <w:rsid w:val="00F04ABF"/>
    <w:rsid w:val="00F04B97"/>
    <w:rsid w:val="00F04CCD"/>
    <w:rsid w:val="00F04D8E"/>
    <w:rsid w:val="00F054F3"/>
    <w:rsid w:val="00F05885"/>
    <w:rsid w:val="00F0597D"/>
    <w:rsid w:val="00F059FE"/>
    <w:rsid w:val="00F05A53"/>
    <w:rsid w:val="00F05ED7"/>
    <w:rsid w:val="00F0633B"/>
    <w:rsid w:val="00F06465"/>
    <w:rsid w:val="00F06487"/>
    <w:rsid w:val="00F065DD"/>
    <w:rsid w:val="00F0678F"/>
    <w:rsid w:val="00F06926"/>
    <w:rsid w:val="00F06DF6"/>
    <w:rsid w:val="00F06E9D"/>
    <w:rsid w:val="00F06F85"/>
    <w:rsid w:val="00F07438"/>
    <w:rsid w:val="00F0759C"/>
    <w:rsid w:val="00F077B1"/>
    <w:rsid w:val="00F07B3A"/>
    <w:rsid w:val="00F07CAF"/>
    <w:rsid w:val="00F07F79"/>
    <w:rsid w:val="00F101E2"/>
    <w:rsid w:val="00F10B9F"/>
    <w:rsid w:val="00F10C80"/>
    <w:rsid w:val="00F10CA0"/>
    <w:rsid w:val="00F10DC2"/>
    <w:rsid w:val="00F11577"/>
    <w:rsid w:val="00F115DA"/>
    <w:rsid w:val="00F11622"/>
    <w:rsid w:val="00F119C4"/>
    <w:rsid w:val="00F11FB3"/>
    <w:rsid w:val="00F12161"/>
    <w:rsid w:val="00F121EF"/>
    <w:rsid w:val="00F122D2"/>
    <w:rsid w:val="00F123F2"/>
    <w:rsid w:val="00F1248E"/>
    <w:rsid w:val="00F1282D"/>
    <w:rsid w:val="00F128BF"/>
    <w:rsid w:val="00F12C8D"/>
    <w:rsid w:val="00F12DD3"/>
    <w:rsid w:val="00F132D2"/>
    <w:rsid w:val="00F137C9"/>
    <w:rsid w:val="00F139C0"/>
    <w:rsid w:val="00F13BA6"/>
    <w:rsid w:val="00F13E1F"/>
    <w:rsid w:val="00F13EBE"/>
    <w:rsid w:val="00F13FAE"/>
    <w:rsid w:val="00F14225"/>
    <w:rsid w:val="00F1428B"/>
    <w:rsid w:val="00F143FE"/>
    <w:rsid w:val="00F14608"/>
    <w:rsid w:val="00F14642"/>
    <w:rsid w:val="00F1481F"/>
    <w:rsid w:val="00F14918"/>
    <w:rsid w:val="00F14F4E"/>
    <w:rsid w:val="00F14F60"/>
    <w:rsid w:val="00F153A2"/>
    <w:rsid w:val="00F15587"/>
    <w:rsid w:val="00F157CC"/>
    <w:rsid w:val="00F16142"/>
    <w:rsid w:val="00F16629"/>
    <w:rsid w:val="00F16685"/>
    <w:rsid w:val="00F16AA4"/>
    <w:rsid w:val="00F16F03"/>
    <w:rsid w:val="00F170EB"/>
    <w:rsid w:val="00F1716F"/>
    <w:rsid w:val="00F172C9"/>
    <w:rsid w:val="00F1733D"/>
    <w:rsid w:val="00F17735"/>
    <w:rsid w:val="00F17770"/>
    <w:rsid w:val="00F17C47"/>
    <w:rsid w:val="00F17DC5"/>
    <w:rsid w:val="00F17E69"/>
    <w:rsid w:val="00F17F6E"/>
    <w:rsid w:val="00F20120"/>
    <w:rsid w:val="00F20657"/>
    <w:rsid w:val="00F20823"/>
    <w:rsid w:val="00F208DA"/>
    <w:rsid w:val="00F20A22"/>
    <w:rsid w:val="00F2122B"/>
    <w:rsid w:val="00F2156D"/>
    <w:rsid w:val="00F21583"/>
    <w:rsid w:val="00F21826"/>
    <w:rsid w:val="00F21970"/>
    <w:rsid w:val="00F219E1"/>
    <w:rsid w:val="00F21AF3"/>
    <w:rsid w:val="00F21C57"/>
    <w:rsid w:val="00F220FC"/>
    <w:rsid w:val="00F22222"/>
    <w:rsid w:val="00F22447"/>
    <w:rsid w:val="00F22771"/>
    <w:rsid w:val="00F229F1"/>
    <w:rsid w:val="00F22BA5"/>
    <w:rsid w:val="00F22EA2"/>
    <w:rsid w:val="00F22EF4"/>
    <w:rsid w:val="00F233CD"/>
    <w:rsid w:val="00F23471"/>
    <w:rsid w:val="00F23DB2"/>
    <w:rsid w:val="00F23E31"/>
    <w:rsid w:val="00F24087"/>
    <w:rsid w:val="00F241FD"/>
    <w:rsid w:val="00F2421C"/>
    <w:rsid w:val="00F24360"/>
    <w:rsid w:val="00F244C6"/>
    <w:rsid w:val="00F24609"/>
    <w:rsid w:val="00F24B60"/>
    <w:rsid w:val="00F24C3A"/>
    <w:rsid w:val="00F24E67"/>
    <w:rsid w:val="00F24EA7"/>
    <w:rsid w:val="00F25683"/>
    <w:rsid w:val="00F25763"/>
    <w:rsid w:val="00F25D7B"/>
    <w:rsid w:val="00F25DE8"/>
    <w:rsid w:val="00F26039"/>
    <w:rsid w:val="00F26714"/>
    <w:rsid w:val="00F26E4D"/>
    <w:rsid w:val="00F26E68"/>
    <w:rsid w:val="00F26F3F"/>
    <w:rsid w:val="00F27029"/>
    <w:rsid w:val="00F27CA7"/>
    <w:rsid w:val="00F27D6D"/>
    <w:rsid w:val="00F27F3B"/>
    <w:rsid w:val="00F304B7"/>
    <w:rsid w:val="00F30509"/>
    <w:rsid w:val="00F30561"/>
    <w:rsid w:val="00F306AA"/>
    <w:rsid w:val="00F308FB"/>
    <w:rsid w:val="00F30A12"/>
    <w:rsid w:val="00F30AC7"/>
    <w:rsid w:val="00F30F8A"/>
    <w:rsid w:val="00F31258"/>
    <w:rsid w:val="00F313F9"/>
    <w:rsid w:val="00F315F6"/>
    <w:rsid w:val="00F31631"/>
    <w:rsid w:val="00F31670"/>
    <w:rsid w:val="00F317A8"/>
    <w:rsid w:val="00F3184A"/>
    <w:rsid w:val="00F32072"/>
    <w:rsid w:val="00F32232"/>
    <w:rsid w:val="00F32369"/>
    <w:rsid w:val="00F327EF"/>
    <w:rsid w:val="00F328A6"/>
    <w:rsid w:val="00F32909"/>
    <w:rsid w:val="00F32C55"/>
    <w:rsid w:val="00F3320F"/>
    <w:rsid w:val="00F33335"/>
    <w:rsid w:val="00F33BAF"/>
    <w:rsid w:val="00F33CFB"/>
    <w:rsid w:val="00F342C0"/>
    <w:rsid w:val="00F342E4"/>
    <w:rsid w:val="00F344E6"/>
    <w:rsid w:val="00F347D8"/>
    <w:rsid w:val="00F3494A"/>
    <w:rsid w:val="00F349BB"/>
    <w:rsid w:val="00F34B64"/>
    <w:rsid w:val="00F34E4D"/>
    <w:rsid w:val="00F3549C"/>
    <w:rsid w:val="00F354FE"/>
    <w:rsid w:val="00F3561E"/>
    <w:rsid w:val="00F356B8"/>
    <w:rsid w:val="00F3590D"/>
    <w:rsid w:val="00F35967"/>
    <w:rsid w:val="00F35BB9"/>
    <w:rsid w:val="00F35C01"/>
    <w:rsid w:val="00F35D00"/>
    <w:rsid w:val="00F35EC6"/>
    <w:rsid w:val="00F35FCD"/>
    <w:rsid w:val="00F3608D"/>
    <w:rsid w:val="00F36111"/>
    <w:rsid w:val="00F3616D"/>
    <w:rsid w:val="00F3637D"/>
    <w:rsid w:val="00F3683E"/>
    <w:rsid w:val="00F36916"/>
    <w:rsid w:val="00F36970"/>
    <w:rsid w:val="00F369FC"/>
    <w:rsid w:val="00F36BC3"/>
    <w:rsid w:val="00F371E2"/>
    <w:rsid w:val="00F3762D"/>
    <w:rsid w:val="00F37BCA"/>
    <w:rsid w:val="00F37F1E"/>
    <w:rsid w:val="00F40078"/>
    <w:rsid w:val="00F40514"/>
    <w:rsid w:val="00F40612"/>
    <w:rsid w:val="00F408B8"/>
    <w:rsid w:val="00F40B70"/>
    <w:rsid w:val="00F41075"/>
    <w:rsid w:val="00F412D7"/>
    <w:rsid w:val="00F4175C"/>
    <w:rsid w:val="00F4193E"/>
    <w:rsid w:val="00F41F86"/>
    <w:rsid w:val="00F4211B"/>
    <w:rsid w:val="00F42126"/>
    <w:rsid w:val="00F42285"/>
    <w:rsid w:val="00F423D1"/>
    <w:rsid w:val="00F426AD"/>
    <w:rsid w:val="00F42936"/>
    <w:rsid w:val="00F42C23"/>
    <w:rsid w:val="00F42CA1"/>
    <w:rsid w:val="00F42F38"/>
    <w:rsid w:val="00F430BD"/>
    <w:rsid w:val="00F436D8"/>
    <w:rsid w:val="00F43DC4"/>
    <w:rsid w:val="00F4406E"/>
    <w:rsid w:val="00F44248"/>
    <w:rsid w:val="00F44352"/>
    <w:rsid w:val="00F44396"/>
    <w:rsid w:val="00F443CF"/>
    <w:rsid w:val="00F446EF"/>
    <w:rsid w:val="00F4491C"/>
    <w:rsid w:val="00F4493B"/>
    <w:rsid w:val="00F44B56"/>
    <w:rsid w:val="00F44FBE"/>
    <w:rsid w:val="00F45226"/>
    <w:rsid w:val="00F453E0"/>
    <w:rsid w:val="00F454D1"/>
    <w:rsid w:val="00F46110"/>
    <w:rsid w:val="00F465FF"/>
    <w:rsid w:val="00F46C9A"/>
    <w:rsid w:val="00F46FF4"/>
    <w:rsid w:val="00F471B2"/>
    <w:rsid w:val="00F47250"/>
    <w:rsid w:val="00F47482"/>
    <w:rsid w:val="00F4755D"/>
    <w:rsid w:val="00F47738"/>
    <w:rsid w:val="00F47774"/>
    <w:rsid w:val="00F47BAC"/>
    <w:rsid w:val="00F47E01"/>
    <w:rsid w:val="00F47E41"/>
    <w:rsid w:val="00F504D4"/>
    <w:rsid w:val="00F506C1"/>
    <w:rsid w:val="00F51151"/>
    <w:rsid w:val="00F51629"/>
    <w:rsid w:val="00F51665"/>
    <w:rsid w:val="00F51A5A"/>
    <w:rsid w:val="00F51FAC"/>
    <w:rsid w:val="00F5219A"/>
    <w:rsid w:val="00F522FC"/>
    <w:rsid w:val="00F53160"/>
    <w:rsid w:val="00F5340C"/>
    <w:rsid w:val="00F534F2"/>
    <w:rsid w:val="00F535E5"/>
    <w:rsid w:val="00F5389A"/>
    <w:rsid w:val="00F53A16"/>
    <w:rsid w:val="00F53C83"/>
    <w:rsid w:val="00F53CCB"/>
    <w:rsid w:val="00F53DB3"/>
    <w:rsid w:val="00F541A9"/>
    <w:rsid w:val="00F54853"/>
    <w:rsid w:val="00F54D53"/>
    <w:rsid w:val="00F55325"/>
    <w:rsid w:val="00F553AB"/>
    <w:rsid w:val="00F5541D"/>
    <w:rsid w:val="00F55543"/>
    <w:rsid w:val="00F557B8"/>
    <w:rsid w:val="00F55EA9"/>
    <w:rsid w:val="00F565EE"/>
    <w:rsid w:val="00F5664C"/>
    <w:rsid w:val="00F56687"/>
    <w:rsid w:val="00F569E0"/>
    <w:rsid w:val="00F56B80"/>
    <w:rsid w:val="00F56C81"/>
    <w:rsid w:val="00F56F61"/>
    <w:rsid w:val="00F571D7"/>
    <w:rsid w:val="00F572DB"/>
    <w:rsid w:val="00F572EA"/>
    <w:rsid w:val="00F577C3"/>
    <w:rsid w:val="00F57F8A"/>
    <w:rsid w:val="00F600BB"/>
    <w:rsid w:val="00F600E7"/>
    <w:rsid w:val="00F60206"/>
    <w:rsid w:val="00F6022A"/>
    <w:rsid w:val="00F60267"/>
    <w:rsid w:val="00F60383"/>
    <w:rsid w:val="00F60471"/>
    <w:rsid w:val="00F6052B"/>
    <w:rsid w:val="00F607DB"/>
    <w:rsid w:val="00F60929"/>
    <w:rsid w:val="00F609A9"/>
    <w:rsid w:val="00F60B2B"/>
    <w:rsid w:val="00F60F11"/>
    <w:rsid w:val="00F60F74"/>
    <w:rsid w:val="00F61125"/>
    <w:rsid w:val="00F61202"/>
    <w:rsid w:val="00F6158F"/>
    <w:rsid w:val="00F6162D"/>
    <w:rsid w:val="00F61732"/>
    <w:rsid w:val="00F618D8"/>
    <w:rsid w:val="00F61B08"/>
    <w:rsid w:val="00F61B29"/>
    <w:rsid w:val="00F61CAC"/>
    <w:rsid w:val="00F61DDE"/>
    <w:rsid w:val="00F61E22"/>
    <w:rsid w:val="00F61E65"/>
    <w:rsid w:val="00F62169"/>
    <w:rsid w:val="00F628B2"/>
    <w:rsid w:val="00F628B9"/>
    <w:rsid w:val="00F62A56"/>
    <w:rsid w:val="00F63017"/>
    <w:rsid w:val="00F63116"/>
    <w:rsid w:val="00F63222"/>
    <w:rsid w:val="00F6325C"/>
    <w:rsid w:val="00F63711"/>
    <w:rsid w:val="00F6391B"/>
    <w:rsid w:val="00F63AF1"/>
    <w:rsid w:val="00F63E75"/>
    <w:rsid w:val="00F641F3"/>
    <w:rsid w:val="00F64484"/>
    <w:rsid w:val="00F645BF"/>
    <w:rsid w:val="00F647AC"/>
    <w:rsid w:val="00F64932"/>
    <w:rsid w:val="00F64C10"/>
    <w:rsid w:val="00F650F6"/>
    <w:rsid w:val="00F651F0"/>
    <w:rsid w:val="00F65296"/>
    <w:rsid w:val="00F653E0"/>
    <w:rsid w:val="00F6552C"/>
    <w:rsid w:val="00F65783"/>
    <w:rsid w:val="00F658F0"/>
    <w:rsid w:val="00F65C7F"/>
    <w:rsid w:val="00F65F22"/>
    <w:rsid w:val="00F65FB0"/>
    <w:rsid w:val="00F66877"/>
    <w:rsid w:val="00F66D36"/>
    <w:rsid w:val="00F679B2"/>
    <w:rsid w:val="00F67C4E"/>
    <w:rsid w:val="00F67C7A"/>
    <w:rsid w:val="00F703C2"/>
    <w:rsid w:val="00F7066E"/>
    <w:rsid w:val="00F708D0"/>
    <w:rsid w:val="00F70AC4"/>
    <w:rsid w:val="00F710E4"/>
    <w:rsid w:val="00F713E9"/>
    <w:rsid w:val="00F715FC"/>
    <w:rsid w:val="00F71AE8"/>
    <w:rsid w:val="00F71BD3"/>
    <w:rsid w:val="00F71FCF"/>
    <w:rsid w:val="00F71FEE"/>
    <w:rsid w:val="00F722B6"/>
    <w:rsid w:val="00F72405"/>
    <w:rsid w:val="00F7282B"/>
    <w:rsid w:val="00F72AFC"/>
    <w:rsid w:val="00F7300B"/>
    <w:rsid w:val="00F736B7"/>
    <w:rsid w:val="00F737AD"/>
    <w:rsid w:val="00F738BB"/>
    <w:rsid w:val="00F73AB6"/>
    <w:rsid w:val="00F73D3D"/>
    <w:rsid w:val="00F73F4A"/>
    <w:rsid w:val="00F741DD"/>
    <w:rsid w:val="00F74576"/>
    <w:rsid w:val="00F74BAA"/>
    <w:rsid w:val="00F74CCF"/>
    <w:rsid w:val="00F74DD1"/>
    <w:rsid w:val="00F75289"/>
    <w:rsid w:val="00F75349"/>
    <w:rsid w:val="00F75479"/>
    <w:rsid w:val="00F757D5"/>
    <w:rsid w:val="00F758B8"/>
    <w:rsid w:val="00F758D0"/>
    <w:rsid w:val="00F75AA1"/>
    <w:rsid w:val="00F75D0C"/>
    <w:rsid w:val="00F75D3C"/>
    <w:rsid w:val="00F760A8"/>
    <w:rsid w:val="00F76209"/>
    <w:rsid w:val="00F764C8"/>
    <w:rsid w:val="00F76743"/>
    <w:rsid w:val="00F7684D"/>
    <w:rsid w:val="00F76DB6"/>
    <w:rsid w:val="00F7707F"/>
    <w:rsid w:val="00F7722D"/>
    <w:rsid w:val="00F77BBC"/>
    <w:rsid w:val="00F77C39"/>
    <w:rsid w:val="00F77C4F"/>
    <w:rsid w:val="00F77D46"/>
    <w:rsid w:val="00F77D9E"/>
    <w:rsid w:val="00F8011A"/>
    <w:rsid w:val="00F8018E"/>
    <w:rsid w:val="00F80920"/>
    <w:rsid w:val="00F80C2D"/>
    <w:rsid w:val="00F80C91"/>
    <w:rsid w:val="00F80CB4"/>
    <w:rsid w:val="00F813F0"/>
    <w:rsid w:val="00F8197F"/>
    <w:rsid w:val="00F819C7"/>
    <w:rsid w:val="00F81DA4"/>
    <w:rsid w:val="00F81E72"/>
    <w:rsid w:val="00F82033"/>
    <w:rsid w:val="00F8241B"/>
    <w:rsid w:val="00F825AB"/>
    <w:rsid w:val="00F825AF"/>
    <w:rsid w:val="00F82643"/>
    <w:rsid w:val="00F82835"/>
    <w:rsid w:val="00F82A0F"/>
    <w:rsid w:val="00F82B66"/>
    <w:rsid w:val="00F82BE3"/>
    <w:rsid w:val="00F82EEB"/>
    <w:rsid w:val="00F8303B"/>
    <w:rsid w:val="00F83567"/>
    <w:rsid w:val="00F83A0B"/>
    <w:rsid w:val="00F83A3B"/>
    <w:rsid w:val="00F83A74"/>
    <w:rsid w:val="00F83AD4"/>
    <w:rsid w:val="00F83C16"/>
    <w:rsid w:val="00F83D69"/>
    <w:rsid w:val="00F83E85"/>
    <w:rsid w:val="00F84D27"/>
    <w:rsid w:val="00F84D3E"/>
    <w:rsid w:val="00F84E92"/>
    <w:rsid w:val="00F853BF"/>
    <w:rsid w:val="00F853D0"/>
    <w:rsid w:val="00F85420"/>
    <w:rsid w:val="00F85527"/>
    <w:rsid w:val="00F858D3"/>
    <w:rsid w:val="00F85974"/>
    <w:rsid w:val="00F85B48"/>
    <w:rsid w:val="00F85C3B"/>
    <w:rsid w:val="00F85C81"/>
    <w:rsid w:val="00F85D73"/>
    <w:rsid w:val="00F85DCE"/>
    <w:rsid w:val="00F862D3"/>
    <w:rsid w:val="00F865C8"/>
    <w:rsid w:val="00F86676"/>
    <w:rsid w:val="00F866CA"/>
    <w:rsid w:val="00F86933"/>
    <w:rsid w:val="00F8698A"/>
    <w:rsid w:val="00F86E30"/>
    <w:rsid w:val="00F86F23"/>
    <w:rsid w:val="00F86FC4"/>
    <w:rsid w:val="00F8786D"/>
    <w:rsid w:val="00F87C43"/>
    <w:rsid w:val="00F87F46"/>
    <w:rsid w:val="00F90074"/>
    <w:rsid w:val="00F9074A"/>
    <w:rsid w:val="00F90870"/>
    <w:rsid w:val="00F90E6A"/>
    <w:rsid w:val="00F9101F"/>
    <w:rsid w:val="00F91237"/>
    <w:rsid w:val="00F9157A"/>
    <w:rsid w:val="00F9178D"/>
    <w:rsid w:val="00F91866"/>
    <w:rsid w:val="00F91D72"/>
    <w:rsid w:val="00F922BD"/>
    <w:rsid w:val="00F922CA"/>
    <w:rsid w:val="00F925BF"/>
    <w:rsid w:val="00F9275F"/>
    <w:rsid w:val="00F92A6C"/>
    <w:rsid w:val="00F92CD9"/>
    <w:rsid w:val="00F92D7F"/>
    <w:rsid w:val="00F92E84"/>
    <w:rsid w:val="00F93073"/>
    <w:rsid w:val="00F930B5"/>
    <w:rsid w:val="00F931B1"/>
    <w:rsid w:val="00F93398"/>
    <w:rsid w:val="00F93C26"/>
    <w:rsid w:val="00F93E2A"/>
    <w:rsid w:val="00F93FB3"/>
    <w:rsid w:val="00F940AD"/>
    <w:rsid w:val="00F9465C"/>
    <w:rsid w:val="00F9487E"/>
    <w:rsid w:val="00F94C1D"/>
    <w:rsid w:val="00F94C9E"/>
    <w:rsid w:val="00F94D8F"/>
    <w:rsid w:val="00F94E4E"/>
    <w:rsid w:val="00F950C9"/>
    <w:rsid w:val="00F952D0"/>
    <w:rsid w:val="00F95429"/>
    <w:rsid w:val="00F95836"/>
    <w:rsid w:val="00F95B38"/>
    <w:rsid w:val="00F95E4E"/>
    <w:rsid w:val="00F95E73"/>
    <w:rsid w:val="00F962E5"/>
    <w:rsid w:val="00F963D4"/>
    <w:rsid w:val="00F96460"/>
    <w:rsid w:val="00F96487"/>
    <w:rsid w:val="00F96570"/>
    <w:rsid w:val="00F96657"/>
    <w:rsid w:val="00F96BFF"/>
    <w:rsid w:val="00F96D40"/>
    <w:rsid w:val="00F96EE2"/>
    <w:rsid w:val="00F9703F"/>
    <w:rsid w:val="00F97080"/>
    <w:rsid w:val="00F97654"/>
    <w:rsid w:val="00F977DC"/>
    <w:rsid w:val="00F97895"/>
    <w:rsid w:val="00F978D4"/>
    <w:rsid w:val="00F97A22"/>
    <w:rsid w:val="00F97A9B"/>
    <w:rsid w:val="00F97E26"/>
    <w:rsid w:val="00F97FE5"/>
    <w:rsid w:val="00FA00B5"/>
    <w:rsid w:val="00FA00D5"/>
    <w:rsid w:val="00FA027F"/>
    <w:rsid w:val="00FA0396"/>
    <w:rsid w:val="00FA089F"/>
    <w:rsid w:val="00FA097B"/>
    <w:rsid w:val="00FA0B78"/>
    <w:rsid w:val="00FA106A"/>
    <w:rsid w:val="00FA1076"/>
    <w:rsid w:val="00FA13A4"/>
    <w:rsid w:val="00FA151B"/>
    <w:rsid w:val="00FA15B9"/>
    <w:rsid w:val="00FA1695"/>
    <w:rsid w:val="00FA24BC"/>
    <w:rsid w:val="00FA2592"/>
    <w:rsid w:val="00FA2751"/>
    <w:rsid w:val="00FA28B7"/>
    <w:rsid w:val="00FA2C6B"/>
    <w:rsid w:val="00FA3210"/>
    <w:rsid w:val="00FA33A0"/>
    <w:rsid w:val="00FA33BF"/>
    <w:rsid w:val="00FA351B"/>
    <w:rsid w:val="00FA35CF"/>
    <w:rsid w:val="00FA3937"/>
    <w:rsid w:val="00FA39F9"/>
    <w:rsid w:val="00FA3AE6"/>
    <w:rsid w:val="00FA4046"/>
    <w:rsid w:val="00FA40AE"/>
    <w:rsid w:val="00FA42BF"/>
    <w:rsid w:val="00FA450D"/>
    <w:rsid w:val="00FA498F"/>
    <w:rsid w:val="00FA49AC"/>
    <w:rsid w:val="00FA49D5"/>
    <w:rsid w:val="00FA49E1"/>
    <w:rsid w:val="00FA4A1D"/>
    <w:rsid w:val="00FA4A4A"/>
    <w:rsid w:val="00FA4AA1"/>
    <w:rsid w:val="00FA4B2B"/>
    <w:rsid w:val="00FA4B70"/>
    <w:rsid w:val="00FA4B86"/>
    <w:rsid w:val="00FA4CE3"/>
    <w:rsid w:val="00FA5222"/>
    <w:rsid w:val="00FA562E"/>
    <w:rsid w:val="00FA5B37"/>
    <w:rsid w:val="00FA5B8C"/>
    <w:rsid w:val="00FA5DED"/>
    <w:rsid w:val="00FA5E91"/>
    <w:rsid w:val="00FA5F40"/>
    <w:rsid w:val="00FA5F91"/>
    <w:rsid w:val="00FA62A4"/>
    <w:rsid w:val="00FA63AF"/>
    <w:rsid w:val="00FA6433"/>
    <w:rsid w:val="00FA6434"/>
    <w:rsid w:val="00FA67B4"/>
    <w:rsid w:val="00FA683E"/>
    <w:rsid w:val="00FA6B71"/>
    <w:rsid w:val="00FA6D23"/>
    <w:rsid w:val="00FA700E"/>
    <w:rsid w:val="00FA7227"/>
    <w:rsid w:val="00FA77A3"/>
    <w:rsid w:val="00FA799A"/>
    <w:rsid w:val="00FA7FEF"/>
    <w:rsid w:val="00FB0137"/>
    <w:rsid w:val="00FB0161"/>
    <w:rsid w:val="00FB01D0"/>
    <w:rsid w:val="00FB01E3"/>
    <w:rsid w:val="00FB07C8"/>
    <w:rsid w:val="00FB07E8"/>
    <w:rsid w:val="00FB082F"/>
    <w:rsid w:val="00FB08FF"/>
    <w:rsid w:val="00FB0C04"/>
    <w:rsid w:val="00FB0D64"/>
    <w:rsid w:val="00FB0FEB"/>
    <w:rsid w:val="00FB17A8"/>
    <w:rsid w:val="00FB19E5"/>
    <w:rsid w:val="00FB1DF6"/>
    <w:rsid w:val="00FB1E78"/>
    <w:rsid w:val="00FB1FE2"/>
    <w:rsid w:val="00FB25DE"/>
    <w:rsid w:val="00FB26AB"/>
    <w:rsid w:val="00FB26C3"/>
    <w:rsid w:val="00FB2BFA"/>
    <w:rsid w:val="00FB2D04"/>
    <w:rsid w:val="00FB2E0C"/>
    <w:rsid w:val="00FB304E"/>
    <w:rsid w:val="00FB3095"/>
    <w:rsid w:val="00FB3301"/>
    <w:rsid w:val="00FB339F"/>
    <w:rsid w:val="00FB3B76"/>
    <w:rsid w:val="00FB3CF6"/>
    <w:rsid w:val="00FB3F1B"/>
    <w:rsid w:val="00FB3F67"/>
    <w:rsid w:val="00FB4157"/>
    <w:rsid w:val="00FB4252"/>
    <w:rsid w:val="00FB44C1"/>
    <w:rsid w:val="00FB4569"/>
    <w:rsid w:val="00FB4891"/>
    <w:rsid w:val="00FB4957"/>
    <w:rsid w:val="00FB4E4F"/>
    <w:rsid w:val="00FB4F3D"/>
    <w:rsid w:val="00FB54C1"/>
    <w:rsid w:val="00FB57D6"/>
    <w:rsid w:val="00FB5810"/>
    <w:rsid w:val="00FB59AB"/>
    <w:rsid w:val="00FB5A99"/>
    <w:rsid w:val="00FB5CED"/>
    <w:rsid w:val="00FB5E8A"/>
    <w:rsid w:val="00FB5F74"/>
    <w:rsid w:val="00FB60CB"/>
    <w:rsid w:val="00FB6742"/>
    <w:rsid w:val="00FB67E9"/>
    <w:rsid w:val="00FB696D"/>
    <w:rsid w:val="00FB69DA"/>
    <w:rsid w:val="00FB6F4F"/>
    <w:rsid w:val="00FB75CE"/>
    <w:rsid w:val="00FB7683"/>
    <w:rsid w:val="00FB77E1"/>
    <w:rsid w:val="00FB7866"/>
    <w:rsid w:val="00FB796B"/>
    <w:rsid w:val="00FB7D93"/>
    <w:rsid w:val="00FB7FB1"/>
    <w:rsid w:val="00FC009F"/>
    <w:rsid w:val="00FC0138"/>
    <w:rsid w:val="00FC02ED"/>
    <w:rsid w:val="00FC0577"/>
    <w:rsid w:val="00FC07EC"/>
    <w:rsid w:val="00FC0BE0"/>
    <w:rsid w:val="00FC0E18"/>
    <w:rsid w:val="00FC0EA0"/>
    <w:rsid w:val="00FC0EC5"/>
    <w:rsid w:val="00FC114C"/>
    <w:rsid w:val="00FC1488"/>
    <w:rsid w:val="00FC21A8"/>
    <w:rsid w:val="00FC24EC"/>
    <w:rsid w:val="00FC25D1"/>
    <w:rsid w:val="00FC2773"/>
    <w:rsid w:val="00FC29E2"/>
    <w:rsid w:val="00FC2A02"/>
    <w:rsid w:val="00FC2AE7"/>
    <w:rsid w:val="00FC2F7E"/>
    <w:rsid w:val="00FC328E"/>
    <w:rsid w:val="00FC32DF"/>
    <w:rsid w:val="00FC3474"/>
    <w:rsid w:val="00FC370C"/>
    <w:rsid w:val="00FC3729"/>
    <w:rsid w:val="00FC383C"/>
    <w:rsid w:val="00FC3897"/>
    <w:rsid w:val="00FC3F2E"/>
    <w:rsid w:val="00FC4126"/>
    <w:rsid w:val="00FC425F"/>
    <w:rsid w:val="00FC42FC"/>
    <w:rsid w:val="00FC435C"/>
    <w:rsid w:val="00FC4A5C"/>
    <w:rsid w:val="00FC51D3"/>
    <w:rsid w:val="00FC5462"/>
    <w:rsid w:val="00FC5ACC"/>
    <w:rsid w:val="00FC5AD2"/>
    <w:rsid w:val="00FC5AFB"/>
    <w:rsid w:val="00FC5BA1"/>
    <w:rsid w:val="00FC6048"/>
    <w:rsid w:val="00FC6462"/>
    <w:rsid w:val="00FC6839"/>
    <w:rsid w:val="00FC6BB7"/>
    <w:rsid w:val="00FC6C42"/>
    <w:rsid w:val="00FC6C75"/>
    <w:rsid w:val="00FC7049"/>
    <w:rsid w:val="00FC72A7"/>
    <w:rsid w:val="00FC7625"/>
    <w:rsid w:val="00FC7830"/>
    <w:rsid w:val="00FC794D"/>
    <w:rsid w:val="00FC7F3B"/>
    <w:rsid w:val="00FCD6C9"/>
    <w:rsid w:val="00FD01B3"/>
    <w:rsid w:val="00FD038D"/>
    <w:rsid w:val="00FD0528"/>
    <w:rsid w:val="00FD07FC"/>
    <w:rsid w:val="00FD0818"/>
    <w:rsid w:val="00FD09C6"/>
    <w:rsid w:val="00FD0A29"/>
    <w:rsid w:val="00FD0BB6"/>
    <w:rsid w:val="00FD0CAA"/>
    <w:rsid w:val="00FD0F23"/>
    <w:rsid w:val="00FD0F7D"/>
    <w:rsid w:val="00FD10D5"/>
    <w:rsid w:val="00FD123E"/>
    <w:rsid w:val="00FD1330"/>
    <w:rsid w:val="00FD155B"/>
    <w:rsid w:val="00FD187F"/>
    <w:rsid w:val="00FD2A64"/>
    <w:rsid w:val="00FD2BCE"/>
    <w:rsid w:val="00FD2F8A"/>
    <w:rsid w:val="00FD332C"/>
    <w:rsid w:val="00FD340B"/>
    <w:rsid w:val="00FD3417"/>
    <w:rsid w:val="00FD3535"/>
    <w:rsid w:val="00FD3A7B"/>
    <w:rsid w:val="00FD3B92"/>
    <w:rsid w:val="00FD3CAA"/>
    <w:rsid w:val="00FD3CD8"/>
    <w:rsid w:val="00FD40D4"/>
    <w:rsid w:val="00FD43FC"/>
    <w:rsid w:val="00FD455A"/>
    <w:rsid w:val="00FD479F"/>
    <w:rsid w:val="00FD47DB"/>
    <w:rsid w:val="00FD4884"/>
    <w:rsid w:val="00FD4933"/>
    <w:rsid w:val="00FD4C0F"/>
    <w:rsid w:val="00FD4E03"/>
    <w:rsid w:val="00FD4EA8"/>
    <w:rsid w:val="00FD4ED5"/>
    <w:rsid w:val="00FD4F7A"/>
    <w:rsid w:val="00FD555E"/>
    <w:rsid w:val="00FD57D0"/>
    <w:rsid w:val="00FD583B"/>
    <w:rsid w:val="00FD5A04"/>
    <w:rsid w:val="00FD5AA6"/>
    <w:rsid w:val="00FD5BA6"/>
    <w:rsid w:val="00FD6047"/>
    <w:rsid w:val="00FD6109"/>
    <w:rsid w:val="00FD6215"/>
    <w:rsid w:val="00FD62C8"/>
    <w:rsid w:val="00FD6388"/>
    <w:rsid w:val="00FD6796"/>
    <w:rsid w:val="00FD688C"/>
    <w:rsid w:val="00FD6A3A"/>
    <w:rsid w:val="00FD6C64"/>
    <w:rsid w:val="00FD70B2"/>
    <w:rsid w:val="00FD70FA"/>
    <w:rsid w:val="00FD74C2"/>
    <w:rsid w:val="00FD7958"/>
    <w:rsid w:val="00FD7A07"/>
    <w:rsid w:val="00FD7B07"/>
    <w:rsid w:val="00FE00AC"/>
    <w:rsid w:val="00FE03B7"/>
    <w:rsid w:val="00FE0430"/>
    <w:rsid w:val="00FE080A"/>
    <w:rsid w:val="00FE0984"/>
    <w:rsid w:val="00FE09D4"/>
    <w:rsid w:val="00FE10E0"/>
    <w:rsid w:val="00FE10FB"/>
    <w:rsid w:val="00FE149E"/>
    <w:rsid w:val="00FE1576"/>
    <w:rsid w:val="00FE15EF"/>
    <w:rsid w:val="00FE1658"/>
    <w:rsid w:val="00FE1751"/>
    <w:rsid w:val="00FE199D"/>
    <w:rsid w:val="00FE22FB"/>
    <w:rsid w:val="00FE2968"/>
    <w:rsid w:val="00FE2E16"/>
    <w:rsid w:val="00FE2EA9"/>
    <w:rsid w:val="00FE2F6A"/>
    <w:rsid w:val="00FE2FF0"/>
    <w:rsid w:val="00FE2FFF"/>
    <w:rsid w:val="00FE304E"/>
    <w:rsid w:val="00FE31F2"/>
    <w:rsid w:val="00FE33CA"/>
    <w:rsid w:val="00FE36D6"/>
    <w:rsid w:val="00FE3933"/>
    <w:rsid w:val="00FE39D5"/>
    <w:rsid w:val="00FE3C6A"/>
    <w:rsid w:val="00FE3E1B"/>
    <w:rsid w:val="00FE3E2C"/>
    <w:rsid w:val="00FE4073"/>
    <w:rsid w:val="00FE48E6"/>
    <w:rsid w:val="00FE4AB3"/>
    <w:rsid w:val="00FE4D42"/>
    <w:rsid w:val="00FE4EA5"/>
    <w:rsid w:val="00FE5045"/>
    <w:rsid w:val="00FE53B0"/>
    <w:rsid w:val="00FE5916"/>
    <w:rsid w:val="00FE6074"/>
    <w:rsid w:val="00FE6246"/>
    <w:rsid w:val="00FE64C8"/>
    <w:rsid w:val="00FE6800"/>
    <w:rsid w:val="00FE6A34"/>
    <w:rsid w:val="00FE6E5E"/>
    <w:rsid w:val="00FE6F0C"/>
    <w:rsid w:val="00FE6F68"/>
    <w:rsid w:val="00FE7029"/>
    <w:rsid w:val="00FE70CE"/>
    <w:rsid w:val="00FE7151"/>
    <w:rsid w:val="00FE732A"/>
    <w:rsid w:val="00FE7577"/>
    <w:rsid w:val="00FE771D"/>
    <w:rsid w:val="00FE79D4"/>
    <w:rsid w:val="00FE7A1D"/>
    <w:rsid w:val="00FE7EA5"/>
    <w:rsid w:val="00FF0289"/>
    <w:rsid w:val="00FF0953"/>
    <w:rsid w:val="00FF0B0B"/>
    <w:rsid w:val="00FF0EC5"/>
    <w:rsid w:val="00FF11DA"/>
    <w:rsid w:val="00FF1422"/>
    <w:rsid w:val="00FF151A"/>
    <w:rsid w:val="00FF17D8"/>
    <w:rsid w:val="00FF18B4"/>
    <w:rsid w:val="00FF19D4"/>
    <w:rsid w:val="00FF1DA0"/>
    <w:rsid w:val="00FF1F95"/>
    <w:rsid w:val="00FF1FC9"/>
    <w:rsid w:val="00FF269E"/>
    <w:rsid w:val="00FF27EB"/>
    <w:rsid w:val="00FF28D6"/>
    <w:rsid w:val="00FF2C8A"/>
    <w:rsid w:val="00FF2D4D"/>
    <w:rsid w:val="00FF3066"/>
    <w:rsid w:val="00FF30BB"/>
    <w:rsid w:val="00FF33CA"/>
    <w:rsid w:val="00FF33CB"/>
    <w:rsid w:val="00FF39FF"/>
    <w:rsid w:val="00FF46B1"/>
    <w:rsid w:val="00FF4705"/>
    <w:rsid w:val="00FF4DC1"/>
    <w:rsid w:val="00FF4E1E"/>
    <w:rsid w:val="00FF4E27"/>
    <w:rsid w:val="00FF5061"/>
    <w:rsid w:val="00FF5091"/>
    <w:rsid w:val="00FF520D"/>
    <w:rsid w:val="00FF56A8"/>
    <w:rsid w:val="00FF56F8"/>
    <w:rsid w:val="00FF5D20"/>
    <w:rsid w:val="00FF5FB0"/>
    <w:rsid w:val="00FF5FC0"/>
    <w:rsid w:val="00FF6000"/>
    <w:rsid w:val="00FF6155"/>
    <w:rsid w:val="00FF6240"/>
    <w:rsid w:val="00FF6648"/>
    <w:rsid w:val="00FF66F4"/>
    <w:rsid w:val="00FF6B83"/>
    <w:rsid w:val="00FF7474"/>
    <w:rsid w:val="00FF74E1"/>
    <w:rsid w:val="00FF7A2A"/>
    <w:rsid w:val="00FF7C23"/>
    <w:rsid w:val="01241FF0"/>
    <w:rsid w:val="012EC34A"/>
    <w:rsid w:val="01313323"/>
    <w:rsid w:val="0132F718"/>
    <w:rsid w:val="01B4A6C2"/>
    <w:rsid w:val="01E0DAB4"/>
    <w:rsid w:val="02026C6A"/>
    <w:rsid w:val="025F3807"/>
    <w:rsid w:val="02680A13"/>
    <w:rsid w:val="0308E443"/>
    <w:rsid w:val="031874D3"/>
    <w:rsid w:val="036908C7"/>
    <w:rsid w:val="0384FC15"/>
    <w:rsid w:val="038D3BF9"/>
    <w:rsid w:val="03927B4B"/>
    <w:rsid w:val="03A24B8D"/>
    <w:rsid w:val="03D4BB4F"/>
    <w:rsid w:val="03FBB4C6"/>
    <w:rsid w:val="04393415"/>
    <w:rsid w:val="047DE76F"/>
    <w:rsid w:val="04964E9B"/>
    <w:rsid w:val="04C1140E"/>
    <w:rsid w:val="04DA45E4"/>
    <w:rsid w:val="04E66191"/>
    <w:rsid w:val="04E7ACF9"/>
    <w:rsid w:val="05395B00"/>
    <w:rsid w:val="05524696"/>
    <w:rsid w:val="056442D0"/>
    <w:rsid w:val="0599122B"/>
    <w:rsid w:val="0604D0CF"/>
    <w:rsid w:val="063EF23B"/>
    <w:rsid w:val="067BF417"/>
    <w:rsid w:val="068F16D1"/>
    <w:rsid w:val="06AA23CE"/>
    <w:rsid w:val="06B4CC63"/>
    <w:rsid w:val="06DD7EA9"/>
    <w:rsid w:val="0708E093"/>
    <w:rsid w:val="07218BD8"/>
    <w:rsid w:val="079A9F68"/>
    <w:rsid w:val="07DC702E"/>
    <w:rsid w:val="0811148D"/>
    <w:rsid w:val="0826DD97"/>
    <w:rsid w:val="08C52BC2"/>
    <w:rsid w:val="090087F6"/>
    <w:rsid w:val="0907E2BC"/>
    <w:rsid w:val="09936A98"/>
    <w:rsid w:val="09C528CD"/>
    <w:rsid w:val="09C5525A"/>
    <w:rsid w:val="09CC875A"/>
    <w:rsid w:val="09F94D88"/>
    <w:rsid w:val="0A19A523"/>
    <w:rsid w:val="0A384DD4"/>
    <w:rsid w:val="0A4BFA74"/>
    <w:rsid w:val="0A8B7DA8"/>
    <w:rsid w:val="0B0E9B93"/>
    <w:rsid w:val="0B244CC1"/>
    <w:rsid w:val="0B27BF4E"/>
    <w:rsid w:val="0B3118F3"/>
    <w:rsid w:val="0B794CBF"/>
    <w:rsid w:val="0B901A26"/>
    <w:rsid w:val="0BB471A6"/>
    <w:rsid w:val="0BBA4BD7"/>
    <w:rsid w:val="0BCBFAB6"/>
    <w:rsid w:val="0C2150C5"/>
    <w:rsid w:val="0C3ABD4C"/>
    <w:rsid w:val="0C4110BB"/>
    <w:rsid w:val="0CFDA7C3"/>
    <w:rsid w:val="0D27C16F"/>
    <w:rsid w:val="0D523FF1"/>
    <w:rsid w:val="0D73CF59"/>
    <w:rsid w:val="0DACB5CB"/>
    <w:rsid w:val="0DF20499"/>
    <w:rsid w:val="0E2D41BA"/>
    <w:rsid w:val="0E5C1300"/>
    <w:rsid w:val="0E646FAD"/>
    <w:rsid w:val="0E9C9545"/>
    <w:rsid w:val="0EB7F517"/>
    <w:rsid w:val="0EB9F06D"/>
    <w:rsid w:val="0EDD553A"/>
    <w:rsid w:val="0F197C6F"/>
    <w:rsid w:val="0F9814FA"/>
    <w:rsid w:val="0FEAEE28"/>
    <w:rsid w:val="0FF50C26"/>
    <w:rsid w:val="101C8FE5"/>
    <w:rsid w:val="104AEE93"/>
    <w:rsid w:val="10FF16FE"/>
    <w:rsid w:val="1110DFC8"/>
    <w:rsid w:val="1154FB05"/>
    <w:rsid w:val="115A7266"/>
    <w:rsid w:val="1214609F"/>
    <w:rsid w:val="128436FC"/>
    <w:rsid w:val="12D08714"/>
    <w:rsid w:val="1330A556"/>
    <w:rsid w:val="1348F0F4"/>
    <w:rsid w:val="13680C38"/>
    <w:rsid w:val="13C5BE65"/>
    <w:rsid w:val="13DF1605"/>
    <w:rsid w:val="13EA2EA7"/>
    <w:rsid w:val="1405659E"/>
    <w:rsid w:val="14176536"/>
    <w:rsid w:val="14D0FC51"/>
    <w:rsid w:val="14D8254C"/>
    <w:rsid w:val="14DE9445"/>
    <w:rsid w:val="15422211"/>
    <w:rsid w:val="15729A8F"/>
    <w:rsid w:val="1578FB25"/>
    <w:rsid w:val="15CF95CA"/>
    <w:rsid w:val="1670376B"/>
    <w:rsid w:val="16B24B41"/>
    <w:rsid w:val="16CEC2F7"/>
    <w:rsid w:val="1704523A"/>
    <w:rsid w:val="171049FC"/>
    <w:rsid w:val="17341923"/>
    <w:rsid w:val="17414DC4"/>
    <w:rsid w:val="174F837C"/>
    <w:rsid w:val="17655922"/>
    <w:rsid w:val="178DE640"/>
    <w:rsid w:val="17CFC42C"/>
    <w:rsid w:val="17FDA9A2"/>
    <w:rsid w:val="182B7D9A"/>
    <w:rsid w:val="18618E42"/>
    <w:rsid w:val="18B515A6"/>
    <w:rsid w:val="19275977"/>
    <w:rsid w:val="193E532A"/>
    <w:rsid w:val="1953E91C"/>
    <w:rsid w:val="19560C14"/>
    <w:rsid w:val="19799BAA"/>
    <w:rsid w:val="19982948"/>
    <w:rsid w:val="19EA9D8E"/>
    <w:rsid w:val="1A245649"/>
    <w:rsid w:val="1A41DC80"/>
    <w:rsid w:val="1A615459"/>
    <w:rsid w:val="1A6929A7"/>
    <w:rsid w:val="1A767FCB"/>
    <w:rsid w:val="1B43AB6E"/>
    <w:rsid w:val="1B7CC7B3"/>
    <w:rsid w:val="1BBC00DC"/>
    <w:rsid w:val="1BEF9E85"/>
    <w:rsid w:val="1BEFB222"/>
    <w:rsid w:val="1C0C5D1C"/>
    <w:rsid w:val="1C1B020F"/>
    <w:rsid w:val="1C50080F"/>
    <w:rsid w:val="1C71CE1A"/>
    <w:rsid w:val="1C9CEA61"/>
    <w:rsid w:val="1CBA2BAA"/>
    <w:rsid w:val="1D165628"/>
    <w:rsid w:val="1D6A822D"/>
    <w:rsid w:val="1D7F9692"/>
    <w:rsid w:val="1DAB3D03"/>
    <w:rsid w:val="1E364D1F"/>
    <w:rsid w:val="1EB356D4"/>
    <w:rsid w:val="1EC194E9"/>
    <w:rsid w:val="1EC30ACB"/>
    <w:rsid w:val="1EDE34A2"/>
    <w:rsid w:val="1EF035D1"/>
    <w:rsid w:val="1F178F20"/>
    <w:rsid w:val="1F52E898"/>
    <w:rsid w:val="1F9B7BB4"/>
    <w:rsid w:val="1FA14727"/>
    <w:rsid w:val="20CC920D"/>
    <w:rsid w:val="2124CB6F"/>
    <w:rsid w:val="218DE156"/>
    <w:rsid w:val="21B45B94"/>
    <w:rsid w:val="21BE1238"/>
    <w:rsid w:val="21C0FB6A"/>
    <w:rsid w:val="2273902E"/>
    <w:rsid w:val="22D24417"/>
    <w:rsid w:val="22F11AE9"/>
    <w:rsid w:val="231B2147"/>
    <w:rsid w:val="2370E787"/>
    <w:rsid w:val="23712023"/>
    <w:rsid w:val="239E81E3"/>
    <w:rsid w:val="23D5B6A8"/>
    <w:rsid w:val="23F88720"/>
    <w:rsid w:val="24A235A5"/>
    <w:rsid w:val="24B7B31E"/>
    <w:rsid w:val="24C37446"/>
    <w:rsid w:val="251C930D"/>
    <w:rsid w:val="259A3528"/>
    <w:rsid w:val="25F26377"/>
    <w:rsid w:val="25F43683"/>
    <w:rsid w:val="2622579B"/>
    <w:rsid w:val="26C56676"/>
    <w:rsid w:val="26CACE81"/>
    <w:rsid w:val="26DF3703"/>
    <w:rsid w:val="26E1ABB9"/>
    <w:rsid w:val="26E7ACF9"/>
    <w:rsid w:val="2735E9D0"/>
    <w:rsid w:val="273C1ECF"/>
    <w:rsid w:val="278AB4A7"/>
    <w:rsid w:val="2791FB0B"/>
    <w:rsid w:val="279B8767"/>
    <w:rsid w:val="27BB2511"/>
    <w:rsid w:val="282EA9BF"/>
    <w:rsid w:val="2888256E"/>
    <w:rsid w:val="28B1659B"/>
    <w:rsid w:val="29290C8D"/>
    <w:rsid w:val="2935D1DD"/>
    <w:rsid w:val="295932B8"/>
    <w:rsid w:val="2A026487"/>
    <w:rsid w:val="2A286501"/>
    <w:rsid w:val="2A87B94C"/>
    <w:rsid w:val="2AAF0C2C"/>
    <w:rsid w:val="2ACC877E"/>
    <w:rsid w:val="2ACF5D59"/>
    <w:rsid w:val="2B19FB62"/>
    <w:rsid w:val="2B5207FA"/>
    <w:rsid w:val="2B6318E6"/>
    <w:rsid w:val="2B7C35C1"/>
    <w:rsid w:val="2BAD18BB"/>
    <w:rsid w:val="2BB87686"/>
    <w:rsid w:val="2BBD10EB"/>
    <w:rsid w:val="2BD99D33"/>
    <w:rsid w:val="2BF83CF4"/>
    <w:rsid w:val="2C2B0580"/>
    <w:rsid w:val="2C417668"/>
    <w:rsid w:val="2C522957"/>
    <w:rsid w:val="2C5BB55B"/>
    <w:rsid w:val="2C5D7F22"/>
    <w:rsid w:val="2C762581"/>
    <w:rsid w:val="2CFE7F2D"/>
    <w:rsid w:val="2D1B9CCF"/>
    <w:rsid w:val="2D1D3D10"/>
    <w:rsid w:val="2D4F0754"/>
    <w:rsid w:val="2DA74C1B"/>
    <w:rsid w:val="2DB5B250"/>
    <w:rsid w:val="2DDD2266"/>
    <w:rsid w:val="2E0ED15D"/>
    <w:rsid w:val="2E8BE2E5"/>
    <w:rsid w:val="2E8CC391"/>
    <w:rsid w:val="2EB78E70"/>
    <w:rsid w:val="2ECC412E"/>
    <w:rsid w:val="2EDF9D97"/>
    <w:rsid w:val="2F0ABD5D"/>
    <w:rsid w:val="2F584F84"/>
    <w:rsid w:val="2F883D61"/>
    <w:rsid w:val="2F8AECF4"/>
    <w:rsid w:val="2F99DF03"/>
    <w:rsid w:val="2FF80367"/>
    <w:rsid w:val="3001E5B6"/>
    <w:rsid w:val="3048C375"/>
    <w:rsid w:val="3102C931"/>
    <w:rsid w:val="312FA93D"/>
    <w:rsid w:val="3170DFBD"/>
    <w:rsid w:val="318F901F"/>
    <w:rsid w:val="31DE7AFF"/>
    <w:rsid w:val="32266B9D"/>
    <w:rsid w:val="3246C355"/>
    <w:rsid w:val="32506DD1"/>
    <w:rsid w:val="3294DCC2"/>
    <w:rsid w:val="32F6BE28"/>
    <w:rsid w:val="330AE410"/>
    <w:rsid w:val="332C3A85"/>
    <w:rsid w:val="335824A8"/>
    <w:rsid w:val="33BA327C"/>
    <w:rsid w:val="33DC8F1F"/>
    <w:rsid w:val="34187895"/>
    <w:rsid w:val="35192A44"/>
    <w:rsid w:val="35AB0973"/>
    <w:rsid w:val="35F92CD2"/>
    <w:rsid w:val="36B7525A"/>
    <w:rsid w:val="36BCA4C4"/>
    <w:rsid w:val="36DDC8A2"/>
    <w:rsid w:val="36E3D8D1"/>
    <w:rsid w:val="37BAD27F"/>
    <w:rsid w:val="37C15C04"/>
    <w:rsid w:val="38A0DC24"/>
    <w:rsid w:val="38B139F0"/>
    <w:rsid w:val="38E7C5DB"/>
    <w:rsid w:val="38F1DF60"/>
    <w:rsid w:val="39181D8F"/>
    <w:rsid w:val="3924C77E"/>
    <w:rsid w:val="3928C3B4"/>
    <w:rsid w:val="3946EBB5"/>
    <w:rsid w:val="3977CFFB"/>
    <w:rsid w:val="3992E48F"/>
    <w:rsid w:val="39A735AB"/>
    <w:rsid w:val="39AD70CE"/>
    <w:rsid w:val="39CCCAFA"/>
    <w:rsid w:val="39D3D0A3"/>
    <w:rsid w:val="39EC3941"/>
    <w:rsid w:val="3A20EA1B"/>
    <w:rsid w:val="3A694AEC"/>
    <w:rsid w:val="3A698102"/>
    <w:rsid w:val="3ACCA90C"/>
    <w:rsid w:val="3AF43B01"/>
    <w:rsid w:val="3B3241B8"/>
    <w:rsid w:val="3B5BA852"/>
    <w:rsid w:val="3B6C853A"/>
    <w:rsid w:val="3B779857"/>
    <w:rsid w:val="3B93F95A"/>
    <w:rsid w:val="3BE9EA8C"/>
    <w:rsid w:val="3C02BEC9"/>
    <w:rsid w:val="3C064096"/>
    <w:rsid w:val="3C1BD89B"/>
    <w:rsid w:val="3C6C3FE3"/>
    <w:rsid w:val="3CD4CA8E"/>
    <w:rsid w:val="3CD5B4D1"/>
    <w:rsid w:val="3D116660"/>
    <w:rsid w:val="3D3ED4A5"/>
    <w:rsid w:val="3D522D11"/>
    <w:rsid w:val="3D58DC70"/>
    <w:rsid w:val="3D628C05"/>
    <w:rsid w:val="3DB0CC43"/>
    <w:rsid w:val="3DDDA43C"/>
    <w:rsid w:val="3DE15C87"/>
    <w:rsid w:val="3E25740A"/>
    <w:rsid w:val="3E433AAF"/>
    <w:rsid w:val="3EBCE32A"/>
    <w:rsid w:val="3ED159CC"/>
    <w:rsid w:val="3ED17AE9"/>
    <w:rsid w:val="3F157236"/>
    <w:rsid w:val="3F3BB5C1"/>
    <w:rsid w:val="3F782C4E"/>
    <w:rsid w:val="3F9E51B4"/>
    <w:rsid w:val="3FAB43E8"/>
    <w:rsid w:val="3FD0B9EC"/>
    <w:rsid w:val="40050C69"/>
    <w:rsid w:val="400CE189"/>
    <w:rsid w:val="403A062A"/>
    <w:rsid w:val="40785A3E"/>
    <w:rsid w:val="40F9A88B"/>
    <w:rsid w:val="4101623A"/>
    <w:rsid w:val="410CC376"/>
    <w:rsid w:val="411523D5"/>
    <w:rsid w:val="418F82C5"/>
    <w:rsid w:val="419AC2B5"/>
    <w:rsid w:val="42B68171"/>
    <w:rsid w:val="42E71970"/>
    <w:rsid w:val="42EF8DE6"/>
    <w:rsid w:val="432523A5"/>
    <w:rsid w:val="4352432D"/>
    <w:rsid w:val="4352B430"/>
    <w:rsid w:val="43556E95"/>
    <w:rsid w:val="437D7FF5"/>
    <w:rsid w:val="43AB0B34"/>
    <w:rsid w:val="43F1A7CF"/>
    <w:rsid w:val="444AF59F"/>
    <w:rsid w:val="44AE527B"/>
    <w:rsid w:val="44B74F3F"/>
    <w:rsid w:val="452546C0"/>
    <w:rsid w:val="45604B20"/>
    <w:rsid w:val="45B58415"/>
    <w:rsid w:val="45CE2D66"/>
    <w:rsid w:val="45D5F64D"/>
    <w:rsid w:val="45FEF6A6"/>
    <w:rsid w:val="46225A49"/>
    <w:rsid w:val="467D8270"/>
    <w:rsid w:val="46829377"/>
    <w:rsid w:val="46C06AF5"/>
    <w:rsid w:val="46F3A25D"/>
    <w:rsid w:val="470AF3AA"/>
    <w:rsid w:val="4734340C"/>
    <w:rsid w:val="4742DF73"/>
    <w:rsid w:val="47489502"/>
    <w:rsid w:val="477E6C3D"/>
    <w:rsid w:val="47F28D0E"/>
    <w:rsid w:val="47F51A55"/>
    <w:rsid w:val="48230E35"/>
    <w:rsid w:val="4864AEB5"/>
    <w:rsid w:val="4877A09B"/>
    <w:rsid w:val="48D11805"/>
    <w:rsid w:val="49324DC4"/>
    <w:rsid w:val="49E176AD"/>
    <w:rsid w:val="4AD9F12C"/>
    <w:rsid w:val="4B32AE2D"/>
    <w:rsid w:val="4B69E4AD"/>
    <w:rsid w:val="4B7ECC99"/>
    <w:rsid w:val="4B831CE7"/>
    <w:rsid w:val="4BCFD020"/>
    <w:rsid w:val="4BF9C540"/>
    <w:rsid w:val="4BFCAAC3"/>
    <w:rsid w:val="4C037DE4"/>
    <w:rsid w:val="4C0855A0"/>
    <w:rsid w:val="4C7F0847"/>
    <w:rsid w:val="4E23513E"/>
    <w:rsid w:val="4E920204"/>
    <w:rsid w:val="4EBD92A0"/>
    <w:rsid w:val="4EEF4980"/>
    <w:rsid w:val="4F4EED16"/>
    <w:rsid w:val="4F97FDFB"/>
    <w:rsid w:val="502A98C3"/>
    <w:rsid w:val="50320DF8"/>
    <w:rsid w:val="50A8E4BE"/>
    <w:rsid w:val="50CDA549"/>
    <w:rsid w:val="50F26DF4"/>
    <w:rsid w:val="5110ED95"/>
    <w:rsid w:val="512BFE8A"/>
    <w:rsid w:val="514C15CE"/>
    <w:rsid w:val="5185A159"/>
    <w:rsid w:val="519ACB03"/>
    <w:rsid w:val="51C34A31"/>
    <w:rsid w:val="51CAB5BB"/>
    <w:rsid w:val="51EB7576"/>
    <w:rsid w:val="51F6BD9E"/>
    <w:rsid w:val="5224D057"/>
    <w:rsid w:val="52879648"/>
    <w:rsid w:val="5290BEA5"/>
    <w:rsid w:val="52CD6791"/>
    <w:rsid w:val="52E2BCFB"/>
    <w:rsid w:val="530070C3"/>
    <w:rsid w:val="5320722B"/>
    <w:rsid w:val="532727A6"/>
    <w:rsid w:val="541DA3F3"/>
    <w:rsid w:val="5488D3DC"/>
    <w:rsid w:val="548E16BF"/>
    <w:rsid w:val="54CD9FD2"/>
    <w:rsid w:val="54DC8194"/>
    <w:rsid w:val="54F5F020"/>
    <w:rsid w:val="55A96637"/>
    <w:rsid w:val="55DC6275"/>
    <w:rsid w:val="560E3373"/>
    <w:rsid w:val="56320B22"/>
    <w:rsid w:val="563E97A4"/>
    <w:rsid w:val="565F5B4B"/>
    <w:rsid w:val="56CAA0A1"/>
    <w:rsid w:val="5730CA59"/>
    <w:rsid w:val="573C097B"/>
    <w:rsid w:val="573CBC70"/>
    <w:rsid w:val="5779F80E"/>
    <w:rsid w:val="57818394"/>
    <w:rsid w:val="57D35F84"/>
    <w:rsid w:val="57F3C58B"/>
    <w:rsid w:val="5812C148"/>
    <w:rsid w:val="584FF471"/>
    <w:rsid w:val="58BD6CA3"/>
    <w:rsid w:val="58EFBF43"/>
    <w:rsid w:val="58F7615F"/>
    <w:rsid w:val="5939085A"/>
    <w:rsid w:val="59841B22"/>
    <w:rsid w:val="59FE76BD"/>
    <w:rsid w:val="5A3E9345"/>
    <w:rsid w:val="5A9056E6"/>
    <w:rsid w:val="5ACB1331"/>
    <w:rsid w:val="5B6950EE"/>
    <w:rsid w:val="5BB7E7AA"/>
    <w:rsid w:val="5BC58BA7"/>
    <w:rsid w:val="5BDFE83B"/>
    <w:rsid w:val="5BFB95F1"/>
    <w:rsid w:val="5C44D5E7"/>
    <w:rsid w:val="5D0D3148"/>
    <w:rsid w:val="5D3B1D48"/>
    <w:rsid w:val="5DDB7C2B"/>
    <w:rsid w:val="5DE80FAA"/>
    <w:rsid w:val="5E4D0C84"/>
    <w:rsid w:val="5F51DE24"/>
    <w:rsid w:val="5F8F3826"/>
    <w:rsid w:val="5FA4211C"/>
    <w:rsid w:val="5FE1A46B"/>
    <w:rsid w:val="5FE71C74"/>
    <w:rsid w:val="5FEBCAE5"/>
    <w:rsid w:val="6003E947"/>
    <w:rsid w:val="6008888D"/>
    <w:rsid w:val="60417CD3"/>
    <w:rsid w:val="60599C76"/>
    <w:rsid w:val="6067B09B"/>
    <w:rsid w:val="6098704B"/>
    <w:rsid w:val="60A5E05D"/>
    <w:rsid w:val="60B33DEA"/>
    <w:rsid w:val="60B62159"/>
    <w:rsid w:val="6105754D"/>
    <w:rsid w:val="61206386"/>
    <w:rsid w:val="614C0417"/>
    <w:rsid w:val="61DBAF9E"/>
    <w:rsid w:val="635A0FE2"/>
    <w:rsid w:val="63EB6370"/>
    <w:rsid w:val="64442C69"/>
    <w:rsid w:val="646B5D96"/>
    <w:rsid w:val="64AB78E2"/>
    <w:rsid w:val="64E8963C"/>
    <w:rsid w:val="64F9164E"/>
    <w:rsid w:val="65296864"/>
    <w:rsid w:val="65513F5E"/>
    <w:rsid w:val="6560FF61"/>
    <w:rsid w:val="658AC618"/>
    <w:rsid w:val="65944076"/>
    <w:rsid w:val="65B45C84"/>
    <w:rsid w:val="65B94EA3"/>
    <w:rsid w:val="669941E3"/>
    <w:rsid w:val="66A484F6"/>
    <w:rsid w:val="66BC1A20"/>
    <w:rsid w:val="66DB3705"/>
    <w:rsid w:val="670D4C67"/>
    <w:rsid w:val="673675F4"/>
    <w:rsid w:val="6764513C"/>
    <w:rsid w:val="677BFC8D"/>
    <w:rsid w:val="682F989C"/>
    <w:rsid w:val="6853E186"/>
    <w:rsid w:val="6866BC93"/>
    <w:rsid w:val="68D1653B"/>
    <w:rsid w:val="692C268A"/>
    <w:rsid w:val="695B3015"/>
    <w:rsid w:val="6971AA6F"/>
    <w:rsid w:val="6974F67C"/>
    <w:rsid w:val="699E3B78"/>
    <w:rsid w:val="69ADD926"/>
    <w:rsid w:val="69B418D3"/>
    <w:rsid w:val="6A24F5B5"/>
    <w:rsid w:val="6A4E1AE2"/>
    <w:rsid w:val="6A5CFF28"/>
    <w:rsid w:val="6A728F49"/>
    <w:rsid w:val="6A92852D"/>
    <w:rsid w:val="6AACA97E"/>
    <w:rsid w:val="6AEA261B"/>
    <w:rsid w:val="6AF6E8C8"/>
    <w:rsid w:val="6B16A13D"/>
    <w:rsid w:val="6B60E1F0"/>
    <w:rsid w:val="6B6E5902"/>
    <w:rsid w:val="6B9850BA"/>
    <w:rsid w:val="6B98AC8C"/>
    <w:rsid w:val="6BAF5205"/>
    <w:rsid w:val="6BB41EDB"/>
    <w:rsid w:val="6BC84C7C"/>
    <w:rsid w:val="6C29B895"/>
    <w:rsid w:val="6C3E07CB"/>
    <w:rsid w:val="6C7043EE"/>
    <w:rsid w:val="6C747CB2"/>
    <w:rsid w:val="6CCB41F8"/>
    <w:rsid w:val="6D5763DA"/>
    <w:rsid w:val="6D5D1831"/>
    <w:rsid w:val="6DB8F0B6"/>
    <w:rsid w:val="6DE2F188"/>
    <w:rsid w:val="6DE55B86"/>
    <w:rsid w:val="6EA5DE3D"/>
    <w:rsid w:val="6EC50A0F"/>
    <w:rsid w:val="6F0C1C4B"/>
    <w:rsid w:val="6F11E9D6"/>
    <w:rsid w:val="6F4F9B73"/>
    <w:rsid w:val="6F713FAB"/>
    <w:rsid w:val="6F7BFBA4"/>
    <w:rsid w:val="6FA3DFF4"/>
    <w:rsid w:val="7005B83D"/>
    <w:rsid w:val="706CE5A5"/>
    <w:rsid w:val="70C41A37"/>
    <w:rsid w:val="70EF0657"/>
    <w:rsid w:val="710A2FB0"/>
    <w:rsid w:val="710A65A1"/>
    <w:rsid w:val="718103AF"/>
    <w:rsid w:val="71B5CAB6"/>
    <w:rsid w:val="71FB024B"/>
    <w:rsid w:val="7216B292"/>
    <w:rsid w:val="7278E5B3"/>
    <w:rsid w:val="72CB1F49"/>
    <w:rsid w:val="72D9F4A6"/>
    <w:rsid w:val="72FC31D7"/>
    <w:rsid w:val="731901A7"/>
    <w:rsid w:val="73334D90"/>
    <w:rsid w:val="733E4E35"/>
    <w:rsid w:val="7342D785"/>
    <w:rsid w:val="7346F1D5"/>
    <w:rsid w:val="73907B51"/>
    <w:rsid w:val="73B5044D"/>
    <w:rsid w:val="73CE9FD1"/>
    <w:rsid w:val="74633D85"/>
    <w:rsid w:val="748A6DBF"/>
    <w:rsid w:val="751D6328"/>
    <w:rsid w:val="7536AAF3"/>
    <w:rsid w:val="7536D124"/>
    <w:rsid w:val="754B7F1D"/>
    <w:rsid w:val="7589528B"/>
    <w:rsid w:val="7605811B"/>
    <w:rsid w:val="7630BDC4"/>
    <w:rsid w:val="767873F4"/>
    <w:rsid w:val="768C98F4"/>
    <w:rsid w:val="76DFA72D"/>
    <w:rsid w:val="76F00176"/>
    <w:rsid w:val="76FC1ABA"/>
    <w:rsid w:val="76FD3E1D"/>
    <w:rsid w:val="7701180E"/>
    <w:rsid w:val="77614A64"/>
    <w:rsid w:val="776584A3"/>
    <w:rsid w:val="77894816"/>
    <w:rsid w:val="77BE11A2"/>
    <w:rsid w:val="77C8009B"/>
    <w:rsid w:val="77CF3909"/>
    <w:rsid w:val="77F61E8F"/>
    <w:rsid w:val="783F464D"/>
    <w:rsid w:val="788800CE"/>
    <w:rsid w:val="78E07D5B"/>
    <w:rsid w:val="79085C01"/>
    <w:rsid w:val="7915320C"/>
    <w:rsid w:val="7942C2F8"/>
    <w:rsid w:val="794AE70B"/>
    <w:rsid w:val="79640B39"/>
    <w:rsid w:val="799D0839"/>
    <w:rsid w:val="79BA8BB0"/>
    <w:rsid w:val="79D25BD2"/>
    <w:rsid w:val="7AE729E0"/>
    <w:rsid w:val="7B14D0BB"/>
    <w:rsid w:val="7B15FC8D"/>
    <w:rsid w:val="7B19ECB0"/>
    <w:rsid w:val="7B41440E"/>
    <w:rsid w:val="7B620696"/>
    <w:rsid w:val="7B7E3FF1"/>
    <w:rsid w:val="7B85D744"/>
    <w:rsid w:val="7BA09AAB"/>
    <w:rsid w:val="7BB156D1"/>
    <w:rsid w:val="7C1C0F2E"/>
    <w:rsid w:val="7C1CEADE"/>
    <w:rsid w:val="7C3CD84E"/>
    <w:rsid w:val="7C851789"/>
    <w:rsid w:val="7C899B36"/>
    <w:rsid w:val="7C954632"/>
    <w:rsid w:val="7CA1F7BC"/>
    <w:rsid w:val="7CCA1020"/>
    <w:rsid w:val="7CCDF8B4"/>
    <w:rsid w:val="7CEACDD6"/>
    <w:rsid w:val="7CED7FCC"/>
    <w:rsid w:val="7D26B8EA"/>
    <w:rsid w:val="7D7C2119"/>
    <w:rsid w:val="7DA86523"/>
    <w:rsid w:val="7DE43B79"/>
    <w:rsid w:val="7E5AF660"/>
    <w:rsid w:val="7EB8B1ED"/>
    <w:rsid w:val="7EE5FC8C"/>
    <w:rsid w:val="7F272643"/>
    <w:rsid w:val="7FA14BB8"/>
    <w:rsid w:val="7FAD4A86"/>
    <w:rsid w:val="7FB0001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E5248AD"/>
  <w15:docId w15:val="{EB081ED3-96FE-4191-A3CB-9AF48BC2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RE" w:eastAsia="fr-R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6218"/>
    <w:pPr>
      <w:suppressAutoHyphens/>
      <w:jc w:val="both"/>
    </w:pPr>
    <w:rPr>
      <w:rFonts w:ascii="Garamond" w:hAnsi="Garamond"/>
      <w:sz w:val="24"/>
      <w:szCs w:val="24"/>
      <w:lang w:val="fr-FR" w:eastAsia="zh-CN"/>
    </w:rPr>
  </w:style>
  <w:style w:type="paragraph" w:styleId="Titre1">
    <w:name w:val="heading 1"/>
    <w:basedOn w:val="Normal"/>
    <w:next w:val="Normal"/>
    <w:link w:val="Titre1Car"/>
    <w:qFormat/>
    <w:rsid w:val="00700350"/>
    <w:pPr>
      <w:keepNext/>
      <w:outlineLvl w:val="0"/>
    </w:pPr>
    <w:rPr>
      <w:rFonts w:cs="Arial"/>
      <w:b/>
      <w:bCs/>
      <w:color w:val="002060"/>
      <w:sz w:val="32"/>
      <w:szCs w:val="32"/>
      <w:u w:val="double" w:color="FFC000"/>
    </w:rPr>
  </w:style>
  <w:style w:type="paragraph" w:styleId="Titre2">
    <w:name w:val="heading 2"/>
    <w:basedOn w:val="Paragraphedeliste"/>
    <w:next w:val="Normal"/>
    <w:link w:val="Titre2Car"/>
    <w:qFormat/>
    <w:rsid w:val="001609C0"/>
    <w:pPr>
      <w:numPr>
        <w:numId w:val="30"/>
      </w:numPr>
      <w:pBdr>
        <w:bottom w:val="single" w:sz="4" w:space="1" w:color="FFC000"/>
      </w:pBdr>
      <w:suppressAutoHyphens w:val="0"/>
      <w:spacing w:after="200"/>
      <w:contextualSpacing/>
      <w:outlineLvl w:val="1"/>
    </w:pPr>
    <w:rPr>
      <w:rFonts w:eastAsia="MS Mincho" w:cs="Arial"/>
      <w:b/>
      <w:bCs/>
      <w:color w:val="002060"/>
      <w:lang w:eastAsia="en-US"/>
    </w:rPr>
  </w:style>
  <w:style w:type="paragraph" w:styleId="Titre3">
    <w:name w:val="heading 3"/>
    <w:basedOn w:val="Normal"/>
    <w:next w:val="Normal"/>
    <w:link w:val="Titre3Car"/>
    <w:qFormat/>
    <w:rsid w:val="0080734C"/>
    <w:pPr>
      <w:keepNext/>
      <w:keepLines/>
      <w:numPr>
        <w:numId w:val="29"/>
      </w:numPr>
      <w:suppressAutoHyphens w:val="0"/>
      <w:spacing w:after="105" w:line="259" w:lineRule="auto"/>
      <w:contextualSpacing/>
      <w:outlineLvl w:val="2"/>
    </w:pPr>
    <w:rPr>
      <w:rFonts w:eastAsia="Verdana" w:cs="Verdana"/>
      <w:color w:val="5FB7A9"/>
      <w:lang w:eastAsia="fr-FR"/>
    </w:rPr>
  </w:style>
  <w:style w:type="paragraph" w:styleId="Titre4">
    <w:name w:val="heading 4"/>
    <w:basedOn w:val="Normal"/>
    <w:next w:val="Normal"/>
    <w:link w:val="Titre4Car"/>
    <w:uiPriority w:val="9"/>
    <w:semiHidden/>
    <w:unhideWhenUsed/>
    <w:qFormat/>
    <w:rsid w:val="00A16888"/>
    <w:pPr>
      <w:keepNext/>
      <w:keepLines/>
      <w:spacing w:before="40"/>
      <w:outlineLvl w:val="3"/>
    </w:pPr>
    <w:rPr>
      <w:rFonts w:ascii="Cambria" w:eastAsia="MS Gothic" w:hAnsi="Cambria"/>
      <w:b/>
      <w:bCs/>
      <w:i/>
      <w:iCs/>
      <w:color w:val="4F81BD"/>
      <w:sz w:val="20"/>
      <w:szCs w:val="20"/>
      <w:lang w:val="fr-RE" w:eastAsia="fr-RE"/>
    </w:rPr>
  </w:style>
  <w:style w:type="paragraph" w:styleId="Titre7">
    <w:name w:val="heading 7"/>
    <w:basedOn w:val="Normal"/>
    <w:next w:val="Normal"/>
    <w:link w:val="Titre7Car"/>
    <w:uiPriority w:val="9"/>
    <w:semiHidden/>
    <w:unhideWhenUsed/>
    <w:qFormat/>
    <w:rsid w:val="00E36916"/>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3z0">
    <w:name w:val="WW8Num3z0"/>
    <w:rPr>
      <w:rFonts w:ascii="Times" w:eastAsia="Times New Roman" w:hAnsi="Times" w:cs="Times"/>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hAnsi="Courier New" w:cs="Courier New"/>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1z0">
    <w:name w:val="WW8Num1z0"/>
    <w:rPr>
      <w:rFonts w:ascii="Symbol" w:hAnsi="Symbol" w:cs="Times"/>
    </w:rPr>
  </w:style>
  <w:style w:type="character" w:customStyle="1" w:styleId="WW8Num2z0">
    <w:name w:val="WW8Num2z0"/>
    <w:rPr>
      <w:rFonts w:ascii="Times New Roman" w:hAnsi="Times New Roman"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2">
    <w:name w:val="WW8Num5z2"/>
    <w:rPr>
      <w:rFonts w:ascii="Wingdings" w:hAnsi="Wingdings" w:cs="Wingdings"/>
    </w:rPr>
  </w:style>
  <w:style w:type="character" w:customStyle="1" w:styleId="WW8Num6z1">
    <w:name w:val="WW8Num6z1"/>
    <w:rPr>
      <w:rFonts w:ascii="Symbol" w:hAnsi="Symbol" w:cs="Symbol"/>
    </w:rPr>
  </w:style>
  <w:style w:type="character" w:customStyle="1" w:styleId="WW8Num6z2">
    <w:name w:val="WW8Num6z2"/>
    <w:rPr>
      <w:rFonts w:ascii="Arial" w:eastAsia="Times New Roman" w:hAnsi="Arial" w:cs="Arial"/>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Arial" w:eastAsia="Times New Roman" w:hAnsi="Arial" w:cs="Aria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rFonts w:ascii="Times" w:eastAsia="Times New Roman" w:hAnsi="Times" w:cs="Time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Wingdings" w:hAnsi="Wingdings" w:cs="Wingdings"/>
    </w:rPr>
  </w:style>
  <w:style w:type="character" w:customStyle="1" w:styleId="WW8Num14z0">
    <w:name w:val="WW8Num14z0"/>
    <w:rPr>
      <w:rFonts w:ascii="Arial" w:eastAsia="Univers" w:hAnsi="Arial" w:cs="Aria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rPr>
      <w:rFonts w:ascii="Arial" w:eastAsia="Times New Roman" w:hAnsi="Arial" w:cs="Aria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Arial" w:eastAsia="Lucida Grande" w:hAnsi="Arial" w:cs="Aria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0">
    <w:name w:val="WW8Num17z0"/>
    <w:rPr>
      <w:rFonts w:ascii="Lucida Grande" w:hAnsi="Lucida Grande" w:cs="Lucida Grande"/>
    </w:rPr>
  </w:style>
  <w:style w:type="character" w:customStyle="1" w:styleId="WW8Num17z1">
    <w:name w:val="WW8Num17z1"/>
    <w:rPr>
      <w:rFonts w:ascii="Comic Sans MS" w:hAnsi="Comic Sans MS" w:cs="Comic Sans MS"/>
    </w:rPr>
  </w:style>
  <w:style w:type="character" w:customStyle="1" w:styleId="WW8Num17z2">
    <w:name w:val="WW8Num17z2"/>
    <w:rPr>
      <w:rFonts w:ascii="Courier New" w:hAnsi="Courier New" w:cs="Courier New"/>
    </w:rPr>
  </w:style>
  <w:style w:type="character" w:customStyle="1" w:styleId="WW8Num18z0">
    <w:name w:val="WW8Num18z0"/>
    <w:rPr>
      <w:rFonts w:ascii="Times New Roman" w:eastAsia="Times New Roman" w:hAnsi="Times New Roman" w:cs="Times New Roman"/>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8z3">
    <w:name w:val="WW8Num18z3"/>
    <w:rPr>
      <w:rFonts w:ascii="Symbol" w:hAnsi="Symbol" w:cs="Symbol"/>
    </w:rPr>
  </w:style>
  <w:style w:type="character" w:customStyle="1" w:styleId="WW8Num19z0">
    <w:name w:val="WW8Num19z0"/>
    <w:rPr>
      <w:rFonts w:ascii="Times" w:eastAsia="Times New Roman" w:hAnsi="Times" w:cs="Time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rFonts w:ascii="Times" w:eastAsia="Times New Roman" w:hAnsi="Times" w:cs="Time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Wingdings" w:hAnsi="Wingdings" w:cs="Wingdings"/>
    </w:rPr>
  </w:style>
  <w:style w:type="character" w:customStyle="1" w:styleId="WW8Num22z0">
    <w:name w:val="WW8Num22z0"/>
    <w:rPr>
      <w:rFonts w:ascii="Times" w:eastAsia="Times New Roman" w:hAnsi="Times" w:cs="Times"/>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0">
    <w:name w:val="WW8Num23z0"/>
    <w:rPr>
      <w:rFonts w:ascii="Arial" w:eastAsia="Times New Roman" w:hAnsi="Arial" w:cs="Aria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Wingdings" w:hAnsi="Wingdings" w:cs="Wingdings"/>
    </w:rPr>
  </w:style>
  <w:style w:type="character" w:customStyle="1" w:styleId="WW8Num24z1">
    <w:name w:val="WW8Num24z1"/>
    <w:rPr>
      <w:rFonts w:ascii="Courier New" w:hAnsi="Courier New" w:cs="Courier New"/>
    </w:rPr>
  </w:style>
  <w:style w:type="character" w:customStyle="1" w:styleId="WW8Num24z3">
    <w:name w:val="WW8Num24z3"/>
    <w:rPr>
      <w:rFonts w:ascii="Symbol" w:hAnsi="Symbol" w:cs="Symbol"/>
    </w:rPr>
  </w:style>
  <w:style w:type="character" w:customStyle="1" w:styleId="WW8Num25z0">
    <w:name w:val="WW8Num25z0"/>
    <w:rPr>
      <w:rFonts w:ascii="Times" w:eastAsia="Times New Roman" w:hAnsi="Times" w:cs="Times"/>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Times New Roman" w:eastAsia="Times New Roman" w:hAnsi="Times New Roman" w:cs="Times New Roman"/>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7z0">
    <w:name w:val="WW8Num27z0"/>
    <w:rPr>
      <w:rFonts w:ascii="Wingdings" w:hAnsi="Wingdings" w:cs="Wingdings"/>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Times New Roman" w:eastAsia="Times New Roman" w:hAnsi="Times New Roman" w:cs="Times New Roman"/>
    </w:rPr>
  </w:style>
  <w:style w:type="character" w:customStyle="1" w:styleId="WW8Num29z1">
    <w:name w:val="WW8Num29z1"/>
    <w:rPr>
      <w:rFonts w:ascii="Symbol" w:hAnsi="Symbol" w:cs="Symbol"/>
    </w:rPr>
  </w:style>
  <w:style w:type="character" w:customStyle="1" w:styleId="WW8Num29z2">
    <w:name w:val="WW8Num29z2"/>
    <w:rPr>
      <w:rFonts w:ascii="Wingdings" w:hAnsi="Wingdings" w:cs="Wingdings"/>
    </w:rPr>
  </w:style>
  <w:style w:type="character" w:customStyle="1" w:styleId="WW8Num29z4">
    <w:name w:val="WW8Num29z4"/>
    <w:rPr>
      <w:rFonts w:ascii="Courier New" w:hAnsi="Courier New" w:cs="Courier New"/>
    </w:rPr>
  </w:style>
  <w:style w:type="character" w:customStyle="1" w:styleId="WW8Num30z0">
    <w:name w:val="WW8Num30z0"/>
    <w:rPr>
      <w:rFonts w:ascii="Times New Roman" w:eastAsia="Times New Roman" w:hAnsi="Times New Roman" w:cs="Times New Roman"/>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1z0">
    <w:name w:val="WW8Num31z0"/>
    <w:rPr>
      <w:rFonts w:ascii="Times New Roman" w:eastAsia="Times New Roman" w:hAnsi="Times New Roman" w:cs="Times New Roman"/>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cs="Wingdings"/>
    </w:rPr>
  </w:style>
  <w:style w:type="character" w:customStyle="1" w:styleId="WW8Num31z3">
    <w:name w:val="WW8Num31z3"/>
    <w:rPr>
      <w:rFonts w:ascii="Symbol" w:hAnsi="Symbol" w:cs="Symbol"/>
    </w:rPr>
  </w:style>
  <w:style w:type="character" w:customStyle="1" w:styleId="Policepardfaut1">
    <w:name w:val="Police par défaut1"/>
  </w:style>
  <w:style w:type="character" w:styleId="Numrodepage">
    <w:name w:val="page number"/>
    <w:basedOn w:val="Policepardfaut1"/>
  </w:style>
  <w:style w:type="character" w:styleId="Lienhypertexte">
    <w:name w:val="Hyperlink"/>
    <w:uiPriority w:val="99"/>
    <w:rPr>
      <w:color w:val="0000FF"/>
      <w:u w:val="single"/>
    </w:rPr>
  </w:style>
  <w:style w:type="character" w:customStyle="1" w:styleId="Puces">
    <w:name w:val="Puces"/>
    <w:rPr>
      <w:rFonts w:ascii="OpenSymbol" w:eastAsia="OpenSymbol" w:hAnsi="OpenSymbol" w:cs="OpenSymbo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pPr>
      <w:tabs>
        <w:tab w:val="center" w:pos="4536"/>
        <w:tab w:val="right" w:pos="9072"/>
      </w:tabs>
    </w:pPr>
  </w:style>
  <w:style w:type="paragraph" w:styleId="Retraitcorpsdetexte">
    <w:name w:val="Body Text Indent"/>
    <w:basedOn w:val="Normal"/>
    <w:pPr>
      <w:ind w:left="708"/>
    </w:pPr>
    <w:rPr>
      <w:rFonts w:ascii="Arial" w:hAnsi="Arial" w:cs="Arial"/>
      <w:sz w:val="22"/>
    </w:rPr>
  </w:style>
  <w:style w:type="paragraph" w:customStyle="1" w:styleId="Retraitcorpsdetexte21">
    <w:name w:val="Retrait corps de texte 21"/>
    <w:basedOn w:val="Normal"/>
    <w:pPr>
      <w:ind w:left="708"/>
    </w:pPr>
    <w:rPr>
      <w:rFonts w:ascii="Arial" w:hAnsi="Arial" w:cs="Arial"/>
    </w:rPr>
  </w:style>
  <w:style w:type="paragraph" w:customStyle="1" w:styleId="Retraitcorpsdetexte31">
    <w:name w:val="Retrait corps de texte 31"/>
    <w:basedOn w:val="Normal"/>
    <w:pPr>
      <w:ind w:left="708"/>
    </w:pPr>
    <w:rPr>
      <w:rFonts w:ascii="Arial" w:hAnsi="Arial" w:cs="Arial"/>
      <w:b/>
      <w:bCs/>
    </w:rPr>
  </w:style>
  <w:style w:type="paragraph" w:styleId="Textedebulles">
    <w:name w:val="Balloon Text"/>
    <w:basedOn w:val="Normal"/>
    <w:link w:val="TextedebullesCar"/>
    <w:uiPriority w:val="99"/>
    <w:rPr>
      <w:rFonts w:ascii="Tahoma" w:hAnsi="Tahoma" w:cs="Tahoma"/>
      <w:sz w:val="16"/>
      <w:szCs w:val="16"/>
    </w:rPr>
  </w:style>
  <w:style w:type="paragraph" w:customStyle="1" w:styleId="Corpsdetexte21">
    <w:name w:val="Corps de texte 21"/>
    <w:basedOn w:val="Normal"/>
    <w:pPr>
      <w:overflowPunct w:val="0"/>
      <w:autoSpaceDE w:val="0"/>
      <w:textAlignment w:val="baseline"/>
    </w:pPr>
    <w:rPr>
      <w:rFonts w:ascii="Arial" w:hAnsi="Arial" w:cs="Arial"/>
      <w:sz w:val="22"/>
      <w:szCs w:val="20"/>
    </w:rPr>
  </w:style>
  <w:style w:type="paragraph" w:styleId="Paragraphedeliste">
    <w:name w:val="List Paragraph"/>
    <w:aliases w:val="texte de base,Bullet point_CMN,normal,PADE_liste,bullet 1,Puce focus,Contact,Listes,Normal bullet 2,lp1,1st level - Bullet List Paragraph,Lettre d'introduction,Bullet EY,List L1,Yellow Bullet,Bullet list,Citation List,Paragraphe 2"/>
    <w:basedOn w:val="Normal"/>
    <w:link w:val="ParagraphedelisteCar"/>
    <w:uiPriority w:val="34"/>
    <w:qFormat/>
    <w:pPr>
      <w:ind w:left="708"/>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character" w:styleId="Marquedecommentaire">
    <w:name w:val="annotation reference"/>
    <w:rsid w:val="00894AB7"/>
    <w:rPr>
      <w:sz w:val="16"/>
      <w:szCs w:val="16"/>
    </w:rPr>
  </w:style>
  <w:style w:type="paragraph" w:styleId="Commentaire">
    <w:name w:val="annotation text"/>
    <w:basedOn w:val="Normal"/>
    <w:link w:val="CommentaireCar"/>
    <w:rsid w:val="00894AB7"/>
    <w:rPr>
      <w:sz w:val="20"/>
      <w:szCs w:val="20"/>
    </w:rPr>
  </w:style>
  <w:style w:type="paragraph" w:styleId="Objetducommentaire">
    <w:name w:val="annotation subject"/>
    <w:basedOn w:val="Commentaire"/>
    <w:next w:val="Commentaire"/>
    <w:link w:val="ObjetducommentaireCar"/>
    <w:uiPriority w:val="99"/>
    <w:semiHidden/>
    <w:rsid w:val="00894AB7"/>
    <w:rPr>
      <w:b/>
      <w:bCs/>
    </w:rPr>
  </w:style>
  <w:style w:type="table" w:styleId="Grilledutableau">
    <w:name w:val="Table Grid"/>
    <w:basedOn w:val="TableauNormal"/>
    <w:uiPriority w:val="39"/>
    <w:rsid w:val="00D43AD4"/>
    <w:tblPr/>
  </w:style>
  <w:style w:type="paragraph" w:customStyle="1" w:styleId="Titre1FEADER23-27">
    <w:name w:val="Titre 1 FEADER 23-27"/>
    <w:basedOn w:val="Titre1"/>
    <w:qFormat/>
    <w:rsid w:val="00D676D0"/>
  </w:style>
  <w:style w:type="paragraph" w:customStyle="1" w:styleId="TITREFORMULAIREFEADER">
    <w:name w:val="TITRE FORMULAIRE FEADER"/>
    <w:basedOn w:val="Normal"/>
    <w:link w:val="TITREFORMULAIREFEADERCar"/>
    <w:qFormat/>
    <w:rsid w:val="00E30A2C"/>
    <w:pPr>
      <w:jc w:val="center"/>
    </w:pPr>
    <w:rPr>
      <w:rFonts w:ascii="Arial" w:hAnsi="Arial" w:cs="Arial"/>
      <w:b/>
      <w:color w:val="FFFFFF"/>
      <w:sz w:val="32"/>
      <w:szCs w:val="22"/>
    </w:rPr>
  </w:style>
  <w:style w:type="character" w:customStyle="1" w:styleId="TITREFORMULAIREFEADERCar">
    <w:name w:val="TITRE FORMULAIRE FEADER Car"/>
    <w:link w:val="TITREFORMULAIREFEADER"/>
    <w:rsid w:val="00E30A2C"/>
    <w:rPr>
      <w:rFonts w:ascii="Arial" w:hAnsi="Arial" w:cs="Arial"/>
      <w:b/>
      <w:color w:val="FFFFFF"/>
      <w:sz w:val="32"/>
      <w:szCs w:val="22"/>
      <w:lang w:val="fr-FR" w:eastAsia="zh-CN"/>
    </w:rPr>
  </w:style>
  <w:style w:type="paragraph" w:customStyle="1" w:styleId="Titre41">
    <w:name w:val="Titre 41"/>
    <w:basedOn w:val="Normal"/>
    <w:next w:val="Normal"/>
    <w:uiPriority w:val="9"/>
    <w:unhideWhenUsed/>
    <w:qFormat/>
    <w:rsid w:val="00A16888"/>
    <w:pPr>
      <w:keepNext/>
      <w:keepLines/>
      <w:suppressAutoHyphens w:val="0"/>
      <w:spacing w:before="200" w:line="276" w:lineRule="auto"/>
      <w:outlineLvl w:val="3"/>
    </w:pPr>
    <w:rPr>
      <w:rFonts w:ascii="Cambria" w:eastAsia="MS Gothic" w:hAnsi="Cambria"/>
      <w:b/>
      <w:bCs/>
      <w:i/>
      <w:iCs/>
      <w:color w:val="4F81BD"/>
      <w:sz w:val="22"/>
      <w:szCs w:val="22"/>
      <w:lang w:eastAsia="en-US"/>
    </w:rPr>
  </w:style>
  <w:style w:type="numbering" w:customStyle="1" w:styleId="Aucuneliste1">
    <w:name w:val="Aucune liste1"/>
    <w:next w:val="Aucuneliste"/>
    <w:uiPriority w:val="99"/>
    <w:semiHidden/>
    <w:unhideWhenUsed/>
    <w:rsid w:val="00A16888"/>
  </w:style>
  <w:style w:type="paragraph" w:customStyle="1" w:styleId="CM1">
    <w:name w:val="CM1"/>
    <w:basedOn w:val="Normal"/>
    <w:next w:val="Normal"/>
    <w:uiPriority w:val="99"/>
    <w:rsid w:val="00A16888"/>
    <w:pPr>
      <w:suppressAutoHyphens w:val="0"/>
      <w:autoSpaceDE w:val="0"/>
      <w:autoSpaceDN w:val="0"/>
      <w:adjustRightInd w:val="0"/>
    </w:pPr>
    <w:rPr>
      <w:rFonts w:eastAsia="Calibri"/>
      <w:lang w:eastAsia="en-US"/>
    </w:rPr>
  </w:style>
  <w:style w:type="paragraph" w:customStyle="1" w:styleId="CM3">
    <w:name w:val="CM3"/>
    <w:basedOn w:val="Normal"/>
    <w:next w:val="Normal"/>
    <w:uiPriority w:val="99"/>
    <w:rsid w:val="00A16888"/>
    <w:pPr>
      <w:suppressAutoHyphens w:val="0"/>
      <w:autoSpaceDE w:val="0"/>
      <w:autoSpaceDN w:val="0"/>
      <w:adjustRightInd w:val="0"/>
    </w:pPr>
    <w:rPr>
      <w:rFonts w:eastAsia="Calibri"/>
      <w:lang w:eastAsia="en-US"/>
    </w:rPr>
  </w:style>
  <w:style w:type="paragraph" w:customStyle="1" w:styleId="CM4">
    <w:name w:val="CM4"/>
    <w:basedOn w:val="Normal"/>
    <w:next w:val="Normal"/>
    <w:uiPriority w:val="99"/>
    <w:rsid w:val="00A16888"/>
    <w:pPr>
      <w:suppressAutoHyphens w:val="0"/>
      <w:autoSpaceDE w:val="0"/>
      <w:autoSpaceDN w:val="0"/>
      <w:adjustRightInd w:val="0"/>
    </w:pPr>
    <w:rPr>
      <w:rFonts w:eastAsia="Calibri"/>
      <w:lang w:eastAsia="en-US"/>
    </w:rPr>
  </w:style>
  <w:style w:type="paragraph" w:customStyle="1" w:styleId="Default">
    <w:name w:val="Default"/>
    <w:rsid w:val="00A16888"/>
    <w:pPr>
      <w:autoSpaceDE w:val="0"/>
      <w:autoSpaceDN w:val="0"/>
      <w:adjustRightInd w:val="0"/>
    </w:pPr>
    <w:rPr>
      <w:rFonts w:ascii="EUAlbertina" w:eastAsia="Calibri" w:hAnsi="EUAlbertina" w:cs="EUAlbertina"/>
      <w:color w:val="000000"/>
      <w:sz w:val="24"/>
      <w:szCs w:val="24"/>
      <w:lang w:val="fr-FR" w:eastAsia="en-US"/>
    </w:rPr>
  </w:style>
  <w:style w:type="character" w:customStyle="1" w:styleId="CommentaireCar">
    <w:name w:val="Commentaire Car"/>
    <w:basedOn w:val="Policepardfaut"/>
    <w:link w:val="Commentaire"/>
    <w:rsid w:val="00A16888"/>
    <w:rPr>
      <w:lang w:val="fr-FR" w:eastAsia="zh-CN"/>
    </w:rPr>
  </w:style>
  <w:style w:type="character" w:customStyle="1" w:styleId="ObjetducommentaireCar">
    <w:name w:val="Objet du commentaire Car"/>
    <w:basedOn w:val="CommentaireCar"/>
    <w:link w:val="Objetducommentaire"/>
    <w:uiPriority w:val="99"/>
    <w:semiHidden/>
    <w:rsid w:val="00A16888"/>
    <w:rPr>
      <w:b/>
      <w:bCs/>
      <w:lang w:val="fr-FR" w:eastAsia="zh-CN"/>
    </w:rPr>
  </w:style>
  <w:style w:type="character" w:customStyle="1" w:styleId="TextedebullesCar">
    <w:name w:val="Texte de bulles Car"/>
    <w:basedOn w:val="Policepardfaut"/>
    <w:link w:val="Textedebulles"/>
    <w:uiPriority w:val="99"/>
    <w:rsid w:val="00A16888"/>
    <w:rPr>
      <w:rFonts w:ascii="Tahoma" w:hAnsi="Tahoma" w:cs="Tahoma"/>
      <w:sz w:val="16"/>
      <w:szCs w:val="16"/>
      <w:lang w:val="fr-FR" w:eastAsia="zh-CN"/>
    </w:rPr>
  </w:style>
  <w:style w:type="character" w:customStyle="1" w:styleId="Titre1Car">
    <w:name w:val="Titre 1 Car"/>
    <w:basedOn w:val="Policepardfaut"/>
    <w:link w:val="Titre1"/>
    <w:rsid w:val="00700350"/>
    <w:rPr>
      <w:rFonts w:ascii="Garamond" w:hAnsi="Garamond" w:cs="Arial"/>
      <w:b/>
      <w:bCs/>
      <w:color w:val="002060"/>
      <w:sz w:val="32"/>
      <w:szCs w:val="32"/>
      <w:u w:val="double" w:color="FFC000"/>
      <w:lang w:val="fr-FR" w:eastAsia="zh-CN"/>
    </w:rPr>
  </w:style>
  <w:style w:type="character" w:customStyle="1" w:styleId="Titre2Car">
    <w:name w:val="Titre 2 Car"/>
    <w:basedOn w:val="Policepardfaut"/>
    <w:link w:val="Titre2"/>
    <w:rsid w:val="001609C0"/>
    <w:rPr>
      <w:rFonts w:ascii="Garamond" w:eastAsia="MS Mincho" w:hAnsi="Garamond" w:cs="Arial"/>
      <w:b/>
      <w:bCs/>
      <w:color w:val="002060"/>
      <w:sz w:val="24"/>
      <w:szCs w:val="24"/>
      <w:lang w:val="fr-FR" w:eastAsia="en-US"/>
    </w:rPr>
  </w:style>
  <w:style w:type="character" w:customStyle="1" w:styleId="En-tteCar">
    <w:name w:val="En-tête Car"/>
    <w:basedOn w:val="Policepardfaut"/>
    <w:link w:val="En-tte"/>
    <w:uiPriority w:val="99"/>
    <w:rsid w:val="00A16888"/>
    <w:rPr>
      <w:sz w:val="24"/>
      <w:szCs w:val="24"/>
      <w:lang w:val="fr-FR" w:eastAsia="zh-CN"/>
    </w:rPr>
  </w:style>
  <w:style w:type="character" w:customStyle="1" w:styleId="PieddepageCar">
    <w:name w:val="Pied de page Car"/>
    <w:basedOn w:val="Policepardfaut"/>
    <w:link w:val="Pieddepage"/>
    <w:rsid w:val="00A16888"/>
    <w:rPr>
      <w:sz w:val="24"/>
      <w:szCs w:val="24"/>
      <w:lang w:val="fr-FR" w:eastAsia="zh-CN"/>
    </w:rPr>
  </w:style>
  <w:style w:type="paragraph" w:styleId="Notedebasdepage">
    <w:name w:val="footnote text"/>
    <w:basedOn w:val="Normal"/>
    <w:link w:val="NotedebasdepageCar"/>
    <w:uiPriority w:val="99"/>
    <w:semiHidden/>
    <w:unhideWhenUsed/>
    <w:rsid w:val="00A16888"/>
    <w:pPr>
      <w:suppressAutoHyphens w:val="0"/>
    </w:pPr>
    <w:rPr>
      <w:rFonts w:ascii="Calibri" w:eastAsia="Calibri" w:hAnsi="Calibri" w:cs="Arial"/>
      <w:sz w:val="20"/>
      <w:szCs w:val="20"/>
      <w:lang w:eastAsia="en-US"/>
    </w:rPr>
  </w:style>
  <w:style w:type="character" w:customStyle="1" w:styleId="NotedebasdepageCar">
    <w:name w:val="Note de bas de page Car"/>
    <w:basedOn w:val="Policepardfaut"/>
    <w:link w:val="Notedebasdepage"/>
    <w:uiPriority w:val="99"/>
    <w:semiHidden/>
    <w:rsid w:val="00A16888"/>
    <w:rPr>
      <w:rFonts w:ascii="Calibri" w:eastAsia="Calibri" w:hAnsi="Calibri" w:cs="Arial"/>
      <w:lang w:val="fr-FR" w:eastAsia="en-US"/>
    </w:rPr>
  </w:style>
  <w:style w:type="character" w:styleId="Appelnotedebasdep">
    <w:name w:val="footnote reference"/>
    <w:basedOn w:val="Policepardfaut"/>
    <w:uiPriority w:val="99"/>
    <w:semiHidden/>
    <w:unhideWhenUsed/>
    <w:rsid w:val="00A16888"/>
    <w:rPr>
      <w:vertAlign w:val="superscript"/>
    </w:rPr>
  </w:style>
  <w:style w:type="paragraph" w:styleId="NormalWeb">
    <w:name w:val="Normal (Web)"/>
    <w:basedOn w:val="Normal"/>
    <w:uiPriority w:val="99"/>
    <w:unhideWhenUsed/>
    <w:rsid w:val="00A16888"/>
    <w:pPr>
      <w:suppressAutoHyphens w:val="0"/>
      <w:spacing w:before="100" w:beforeAutospacing="1" w:after="100" w:afterAutospacing="1"/>
    </w:pPr>
    <w:rPr>
      <w:lang w:eastAsia="fr-FR"/>
    </w:rPr>
  </w:style>
  <w:style w:type="character" w:customStyle="1" w:styleId="Titre3Car">
    <w:name w:val="Titre 3 Car"/>
    <w:basedOn w:val="Policepardfaut"/>
    <w:link w:val="Titre3"/>
    <w:rsid w:val="0080734C"/>
    <w:rPr>
      <w:rFonts w:ascii="Garamond" w:eastAsia="Verdana" w:hAnsi="Garamond" w:cs="Verdana"/>
      <w:color w:val="5FB7A9"/>
      <w:sz w:val="24"/>
      <w:szCs w:val="24"/>
      <w:lang w:val="fr-FR" w:eastAsia="fr-FR"/>
    </w:rPr>
  </w:style>
  <w:style w:type="character" w:styleId="Textedelespacerserv">
    <w:name w:val="Placeholder Text"/>
    <w:basedOn w:val="Policepardfaut"/>
    <w:uiPriority w:val="99"/>
    <w:semiHidden/>
    <w:rsid w:val="00A16888"/>
    <w:rPr>
      <w:color w:val="808080"/>
    </w:rPr>
  </w:style>
  <w:style w:type="paragraph" w:styleId="En-ttedetabledesmatires">
    <w:name w:val="TOC Heading"/>
    <w:basedOn w:val="Titre1"/>
    <w:next w:val="Normal"/>
    <w:uiPriority w:val="39"/>
    <w:unhideWhenUsed/>
    <w:qFormat/>
    <w:rsid w:val="00A16888"/>
    <w:pPr>
      <w:keepLines/>
      <w:suppressAutoHyphens w:val="0"/>
      <w:spacing w:before="480" w:line="276" w:lineRule="auto"/>
      <w:jc w:val="left"/>
      <w:outlineLvl w:val="9"/>
    </w:pPr>
    <w:rPr>
      <w:rFonts w:ascii="Cambria" w:eastAsia="MS Gothic" w:hAnsi="Cambria" w:cs="Times New Roman"/>
      <w:color w:val="365F91"/>
      <w:sz w:val="28"/>
      <w:szCs w:val="28"/>
      <w:lang w:eastAsia="fr-FR"/>
    </w:rPr>
  </w:style>
  <w:style w:type="paragraph" w:styleId="TM1">
    <w:name w:val="toc 1"/>
    <w:basedOn w:val="Normal"/>
    <w:next w:val="Normal"/>
    <w:autoRedefine/>
    <w:uiPriority w:val="39"/>
    <w:unhideWhenUsed/>
    <w:rsid w:val="003E7B16"/>
    <w:pPr>
      <w:tabs>
        <w:tab w:val="left" w:pos="720"/>
        <w:tab w:val="right" w:leader="dot" w:pos="9072"/>
      </w:tabs>
      <w:suppressAutoHyphens w:val="0"/>
      <w:spacing w:after="100" w:line="276" w:lineRule="auto"/>
    </w:pPr>
    <w:rPr>
      <w:rFonts w:ascii="Calibri" w:eastAsia="Calibri" w:hAnsi="Calibri" w:cs="Arial"/>
      <w:sz w:val="22"/>
      <w:szCs w:val="22"/>
      <w:lang w:eastAsia="en-US"/>
    </w:rPr>
  </w:style>
  <w:style w:type="paragraph" w:styleId="TM2">
    <w:name w:val="toc 2"/>
    <w:basedOn w:val="Normal"/>
    <w:next w:val="Normal"/>
    <w:autoRedefine/>
    <w:uiPriority w:val="39"/>
    <w:unhideWhenUsed/>
    <w:rsid w:val="00A16888"/>
    <w:pPr>
      <w:suppressAutoHyphens w:val="0"/>
      <w:spacing w:after="100" w:line="276" w:lineRule="auto"/>
      <w:ind w:left="220"/>
    </w:pPr>
    <w:rPr>
      <w:rFonts w:ascii="Calibri" w:eastAsia="Calibri" w:hAnsi="Calibri" w:cs="Arial"/>
      <w:sz w:val="22"/>
      <w:szCs w:val="22"/>
      <w:lang w:eastAsia="en-US"/>
    </w:rPr>
  </w:style>
  <w:style w:type="paragraph" w:styleId="TM3">
    <w:name w:val="toc 3"/>
    <w:basedOn w:val="Normal"/>
    <w:next w:val="Normal"/>
    <w:autoRedefine/>
    <w:uiPriority w:val="39"/>
    <w:unhideWhenUsed/>
    <w:rsid w:val="00A16888"/>
    <w:pPr>
      <w:suppressAutoHyphens w:val="0"/>
      <w:spacing w:after="100" w:line="276" w:lineRule="auto"/>
      <w:ind w:left="440"/>
    </w:pPr>
    <w:rPr>
      <w:rFonts w:ascii="Calibri" w:eastAsia="Calibri" w:hAnsi="Calibri" w:cs="Arial"/>
      <w:sz w:val="22"/>
      <w:szCs w:val="22"/>
      <w:lang w:eastAsia="en-US"/>
    </w:rPr>
  </w:style>
  <w:style w:type="character" w:customStyle="1" w:styleId="Titre4Car">
    <w:name w:val="Titre 4 Car"/>
    <w:basedOn w:val="Policepardfaut"/>
    <w:link w:val="Titre4"/>
    <w:uiPriority w:val="9"/>
    <w:rsid w:val="00A16888"/>
    <w:rPr>
      <w:rFonts w:ascii="Cambria" w:eastAsia="MS Gothic" w:hAnsi="Cambria" w:cs="Times New Roman"/>
      <w:b/>
      <w:bCs/>
      <w:i/>
      <w:iCs/>
      <w:color w:val="4F81BD"/>
    </w:rPr>
  </w:style>
  <w:style w:type="table" w:customStyle="1" w:styleId="Grilledutableau1">
    <w:name w:val="Grille du tableau1"/>
    <w:basedOn w:val="TableauNormal"/>
    <w:next w:val="Grilledutableau"/>
    <w:uiPriority w:val="59"/>
    <w:rsid w:val="00A16888"/>
    <w:rPr>
      <w:rFonts w:ascii="Calibri" w:eastAsia="Calibri" w:hAnsi="Calibri" w:cs="Arial"/>
      <w:sz w:val="22"/>
      <w:szCs w:val="22"/>
      <w:lang w:val="fr-FR" w:eastAsia="en-US"/>
    </w:rPr>
    <w:tblPr/>
  </w:style>
  <w:style w:type="character" w:customStyle="1" w:styleId="Titre4Car1">
    <w:name w:val="Titre 4 Car1"/>
    <w:basedOn w:val="Policepardfaut"/>
    <w:uiPriority w:val="9"/>
    <w:semiHidden/>
    <w:rsid w:val="00A16888"/>
    <w:rPr>
      <w:rFonts w:asciiTheme="majorHAnsi" w:eastAsiaTheme="majorEastAsia" w:hAnsiTheme="majorHAnsi" w:cstheme="majorBidi"/>
      <w:i/>
      <w:iCs/>
      <w:color w:val="2F5496" w:themeColor="accent1" w:themeShade="BF"/>
      <w:sz w:val="24"/>
      <w:szCs w:val="24"/>
      <w:lang w:val="fr-FR" w:eastAsia="zh-CN"/>
    </w:rPr>
  </w:style>
  <w:style w:type="character" w:customStyle="1" w:styleId="Mentionnonrsolue1">
    <w:name w:val="Mention non résolue1"/>
    <w:basedOn w:val="Policepardfaut"/>
    <w:uiPriority w:val="99"/>
    <w:semiHidden/>
    <w:unhideWhenUsed/>
    <w:rsid w:val="00207A2F"/>
    <w:rPr>
      <w:color w:val="605E5C"/>
      <w:shd w:val="clear" w:color="auto" w:fill="E1DFDD"/>
    </w:rPr>
  </w:style>
  <w:style w:type="character" w:customStyle="1" w:styleId="ParagraphedelisteCar">
    <w:name w:val="Paragraphe de liste Car"/>
    <w:aliases w:val="texte de base Car,Bullet point_CMN Car,normal Car,PADE_liste Car,bullet 1 Car,Puce focus Car,Contact Car,Listes Car,Normal bullet 2 Car,lp1 Car,1st level - Bullet List Paragraph Car,Lettre d'introduction Car,Bullet EY Car"/>
    <w:link w:val="Paragraphedeliste"/>
    <w:uiPriority w:val="34"/>
    <w:qFormat/>
    <w:locked/>
    <w:rsid w:val="00C16077"/>
    <w:rPr>
      <w:sz w:val="24"/>
      <w:szCs w:val="24"/>
      <w:lang w:val="fr-FR" w:eastAsia="zh-CN"/>
    </w:rPr>
  </w:style>
  <w:style w:type="paragraph" w:customStyle="1" w:styleId="Standard">
    <w:name w:val="Standard"/>
    <w:rsid w:val="00C16077"/>
    <w:pPr>
      <w:suppressAutoHyphens/>
      <w:autoSpaceDN w:val="0"/>
      <w:spacing w:before="120" w:after="80"/>
      <w:textAlignment w:val="baseline"/>
    </w:pPr>
    <w:rPr>
      <w:rFonts w:ascii="Calibri" w:eastAsia="Calibri" w:hAnsi="Calibri" w:cs="Tahoma"/>
      <w:sz w:val="22"/>
      <w:szCs w:val="22"/>
      <w:lang w:val="fr-FR" w:eastAsia="en-US"/>
    </w:rPr>
  </w:style>
  <w:style w:type="character" w:customStyle="1" w:styleId="markedcontent">
    <w:name w:val="markedcontent"/>
    <w:basedOn w:val="Policepardfaut"/>
    <w:rsid w:val="00C16077"/>
  </w:style>
  <w:style w:type="character" w:styleId="Lienhypertextesuivivisit">
    <w:name w:val="FollowedHyperlink"/>
    <w:basedOn w:val="Policepardfaut"/>
    <w:uiPriority w:val="99"/>
    <w:semiHidden/>
    <w:unhideWhenUsed/>
    <w:rsid w:val="00CB5D34"/>
    <w:rPr>
      <w:color w:val="954F72" w:themeColor="followedHyperlink"/>
      <w:u w:val="single"/>
    </w:rPr>
  </w:style>
  <w:style w:type="character" w:styleId="Mentionnonrsolue">
    <w:name w:val="Unresolved Mention"/>
    <w:basedOn w:val="Policepardfaut"/>
    <w:uiPriority w:val="99"/>
    <w:semiHidden/>
    <w:unhideWhenUsed/>
    <w:rsid w:val="00B52988"/>
    <w:rPr>
      <w:color w:val="605E5C"/>
      <w:shd w:val="clear" w:color="auto" w:fill="E1DFDD"/>
    </w:rPr>
  </w:style>
  <w:style w:type="paragraph" w:customStyle="1" w:styleId="Textbody">
    <w:name w:val="Text body"/>
    <w:basedOn w:val="Standard"/>
    <w:rsid w:val="00396419"/>
    <w:pPr>
      <w:widowControl w:val="0"/>
      <w:autoSpaceDE w:val="0"/>
      <w:spacing w:before="0" w:after="0"/>
    </w:pPr>
    <w:rPr>
      <w:rFonts w:ascii="TimesNewRomanPSMT, ''Times New" w:eastAsia="Times New Roman" w:hAnsi="TimesNewRomanPSMT, ''Times New" w:cs="TimesNewRomanPSMT, ''Times New"/>
      <w:color w:val="000000"/>
      <w:kern w:val="3"/>
      <w:sz w:val="24"/>
      <w:szCs w:val="24"/>
      <w:lang w:eastAsia="zh-CN"/>
    </w:rPr>
  </w:style>
  <w:style w:type="paragraph" w:customStyle="1" w:styleId="normalformulaire">
    <w:name w:val="normal formulaire"/>
    <w:basedOn w:val="Standard"/>
    <w:rsid w:val="00E34003"/>
    <w:pPr>
      <w:spacing w:before="0" w:after="0"/>
      <w:jc w:val="both"/>
    </w:pPr>
    <w:rPr>
      <w:rFonts w:ascii="Tahoma" w:eastAsia="Times New Roman" w:hAnsi="Tahoma"/>
      <w:kern w:val="3"/>
      <w:sz w:val="16"/>
      <w:szCs w:val="16"/>
      <w:lang w:eastAsia="zh-CN"/>
    </w:rPr>
  </w:style>
  <w:style w:type="paragraph" w:styleId="Sansinterligne">
    <w:name w:val="No Spacing"/>
    <w:uiPriority w:val="1"/>
    <w:qFormat/>
    <w:rsid w:val="00E34003"/>
    <w:pPr>
      <w:widowControl w:val="0"/>
      <w:suppressAutoHyphens/>
      <w:autoSpaceDN w:val="0"/>
      <w:textAlignment w:val="baseline"/>
    </w:pPr>
    <w:rPr>
      <w:rFonts w:ascii="Liberation Serif" w:eastAsia="SimSun" w:hAnsi="Liberation Serif" w:cs="Mangal"/>
      <w:kern w:val="3"/>
      <w:sz w:val="24"/>
      <w:szCs w:val="21"/>
      <w:lang w:val="fr-FR" w:eastAsia="zh-CN" w:bidi="hi-IN"/>
    </w:rPr>
  </w:style>
  <w:style w:type="paragraph" w:styleId="Rvision">
    <w:name w:val="Revision"/>
    <w:hidden/>
    <w:uiPriority w:val="99"/>
    <w:semiHidden/>
    <w:rsid w:val="0032151D"/>
    <w:rPr>
      <w:sz w:val="24"/>
      <w:szCs w:val="24"/>
      <w:lang w:val="fr-FR" w:eastAsia="zh-CN"/>
    </w:rPr>
  </w:style>
  <w:style w:type="paragraph" w:customStyle="1" w:styleId="p1">
    <w:name w:val="p1"/>
    <w:basedOn w:val="Normal"/>
    <w:rsid w:val="00266720"/>
    <w:pPr>
      <w:suppressAutoHyphens w:val="0"/>
    </w:pPr>
    <w:rPr>
      <w:rFonts w:ascii="Century Gothic" w:hAnsi="Century Gothic"/>
      <w:color w:val="000000"/>
      <w:sz w:val="15"/>
      <w:szCs w:val="15"/>
      <w:lang w:eastAsia="fr-FR"/>
    </w:rPr>
  </w:style>
  <w:style w:type="character" w:customStyle="1" w:styleId="s1">
    <w:name w:val="s1"/>
    <w:basedOn w:val="Policepardfaut"/>
    <w:rsid w:val="00266720"/>
    <w:rPr>
      <w:rFonts w:ascii="Arial" w:hAnsi="Arial" w:cs="Arial" w:hint="default"/>
      <w:sz w:val="15"/>
      <w:szCs w:val="15"/>
    </w:rPr>
  </w:style>
  <w:style w:type="paragraph" w:customStyle="1" w:styleId="pf0">
    <w:name w:val="pf0"/>
    <w:basedOn w:val="Normal"/>
    <w:rsid w:val="006E782D"/>
    <w:pPr>
      <w:suppressAutoHyphens w:val="0"/>
      <w:spacing w:before="100" w:beforeAutospacing="1" w:after="100" w:afterAutospacing="1"/>
    </w:pPr>
    <w:rPr>
      <w:lang w:eastAsia="fr-FR"/>
    </w:rPr>
  </w:style>
  <w:style w:type="character" w:customStyle="1" w:styleId="cf01">
    <w:name w:val="cf01"/>
    <w:basedOn w:val="Policepardfaut"/>
    <w:rsid w:val="006E782D"/>
    <w:rPr>
      <w:rFonts w:ascii="Segoe UI" w:hAnsi="Segoe UI" w:cs="Segoe UI" w:hint="default"/>
      <w:sz w:val="18"/>
      <w:szCs w:val="18"/>
    </w:rPr>
  </w:style>
  <w:style w:type="paragraph" w:customStyle="1" w:styleId="Style1">
    <w:name w:val="Style1"/>
    <w:basedOn w:val="Titre3"/>
    <w:link w:val="Style1Car"/>
    <w:qFormat/>
    <w:rsid w:val="00CB6EF8"/>
    <w:pPr>
      <w:numPr>
        <w:numId w:val="0"/>
      </w:numPr>
      <w:ind w:left="708"/>
    </w:pPr>
  </w:style>
  <w:style w:type="character" w:customStyle="1" w:styleId="Style1Car">
    <w:name w:val="Style1 Car"/>
    <w:basedOn w:val="Titre1Car"/>
    <w:link w:val="Style1"/>
    <w:rsid w:val="00CB6EF8"/>
    <w:rPr>
      <w:rFonts w:ascii="Garamond" w:hAnsi="Garamond" w:cs="Arial"/>
      <w:b/>
      <w:bCs/>
      <w:color w:val="002060"/>
      <w:sz w:val="24"/>
      <w:szCs w:val="24"/>
      <w:u w:val="single" w:color="FFC000"/>
      <w:lang w:val="fr-FR" w:eastAsia="fr-FR"/>
    </w:rPr>
  </w:style>
  <w:style w:type="paragraph" w:styleId="TM4">
    <w:name w:val="toc 4"/>
    <w:basedOn w:val="Normal"/>
    <w:next w:val="Normal"/>
    <w:autoRedefine/>
    <w:uiPriority w:val="39"/>
    <w:semiHidden/>
    <w:unhideWhenUsed/>
    <w:rsid w:val="00CB6EF8"/>
    <w:pPr>
      <w:spacing w:after="100"/>
      <w:ind w:left="720"/>
    </w:pPr>
  </w:style>
  <w:style w:type="character" w:customStyle="1" w:styleId="normaltextrun">
    <w:name w:val="normaltextrun"/>
    <w:basedOn w:val="Policepardfaut"/>
    <w:rsid w:val="005B4F1F"/>
  </w:style>
  <w:style w:type="character" w:customStyle="1" w:styleId="eop">
    <w:name w:val="eop"/>
    <w:basedOn w:val="Policepardfaut"/>
    <w:rsid w:val="005B4F1F"/>
  </w:style>
  <w:style w:type="numbering" w:customStyle="1" w:styleId="CurrentList1">
    <w:name w:val="Current List1"/>
    <w:uiPriority w:val="99"/>
    <w:rsid w:val="00872423"/>
    <w:pPr>
      <w:numPr>
        <w:numId w:val="27"/>
      </w:numPr>
    </w:pPr>
  </w:style>
  <w:style w:type="numbering" w:customStyle="1" w:styleId="Listeactuelle1">
    <w:name w:val="Liste actuelle1"/>
    <w:uiPriority w:val="99"/>
    <w:rsid w:val="00733815"/>
    <w:pPr>
      <w:numPr>
        <w:numId w:val="28"/>
      </w:numPr>
    </w:pPr>
  </w:style>
  <w:style w:type="paragraph" w:customStyle="1" w:styleId="Titre51">
    <w:name w:val="Titre 51"/>
    <w:basedOn w:val="Normal"/>
    <w:next w:val="Normal"/>
    <w:uiPriority w:val="9"/>
    <w:unhideWhenUsed/>
    <w:qFormat/>
    <w:rsid w:val="00AD390F"/>
    <w:pPr>
      <w:keepNext/>
      <w:keepLines/>
      <w:tabs>
        <w:tab w:val="num" w:pos="0"/>
      </w:tabs>
      <w:suppressAutoHyphens w:val="0"/>
      <w:spacing w:before="240" w:after="120"/>
      <w:ind w:left="432" w:hanging="432"/>
      <w:outlineLvl w:val="4"/>
    </w:pPr>
    <w:rPr>
      <w:rFonts w:ascii="Cambria" w:eastAsia="MS Gothic" w:hAnsi="Cambria"/>
      <w:b/>
      <w:i/>
      <w:smallCaps/>
      <w:color w:val="17365D"/>
      <w:lang w:eastAsia="en-US"/>
    </w:rPr>
  </w:style>
  <w:style w:type="paragraph" w:customStyle="1" w:styleId="Titre52">
    <w:name w:val="Titre 52"/>
    <w:basedOn w:val="Normal"/>
    <w:next w:val="Normal"/>
    <w:uiPriority w:val="9"/>
    <w:unhideWhenUsed/>
    <w:qFormat/>
    <w:rsid w:val="00EB5491"/>
    <w:pPr>
      <w:keepNext/>
      <w:keepLines/>
      <w:tabs>
        <w:tab w:val="num" w:pos="0"/>
      </w:tabs>
      <w:suppressAutoHyphens w:val="0"/>
      <w:spacing w:before="240" w:after="120"/>
      <w:ind w:left="432" w:hanging="432"/>
      <w:outlineLvl w:val="4"/>
    </w:pPr>
    <w:rPr>
      <w:rFonts w:ascii="Cambria" w:eastAsia="MS Gothic" w:hAnsi="Cambria"/>
      <w:b/>
      <w:i/>
      <w:smallCaps/>
      <w:color w:val="17365D"/>
      <w:lang w:eastAsia="en-US"/>
    </w:rPr>
  </w:style>
  <w:style w:type="numbering" w:customStyle="1" w:styleId="Listeactuelle2">
    <w:name w:val="Liste actuelle2"/>
    <w:uiPriority w:val="99"/>
    <w:rsid w:val="00E45850"/>
    <w:pPr>
      <w:numPr>
        <w:numId w:val="33"/>
      </w:numPr>
    </w:pPr>
  </w:style>
  <w:style w:type="numbering" w:customStyle="1" w:styleId="Listeactuelle3">
    <w:name w:val="Liste actuelle3"/>
    <w:uiPriority w:val="99"/>
    <w:rsid w:val="001609C0"/>
    <w:pPr>
      <w:numPr>
        <w:numId w:val="34"/>
      </w:numPr>
    </w:pPr>
  </w:style>
  <w:style w:type="numbering" w:customStyle="1" w:styleId="Listeactuelle4">
    <w:name w:val="Liste actuelle4"/>
    <w:uiPriority w:val="99"/>
    <w:rsid w:val="0080734C"/>
    <w:pPr>
      <w:numPr>
        <w:numId w:val="35"/>
      </w:numPr>
    </w:pPr>
  </w:style>
  <w:style w:type="paragraph" w:customStyle="1" w:styleId="paragraph">
    <w:name w:val="paragraph"/>
    <w:basedOn w:val="Normal"/>
    <w:rsid w:val="00CB420C"/>
    <w:pPr>
      <w:suppressAutoHyphens w:val="0"/>
      <w:spacing w:before="100" w:beforeAutospacing="1" w:after="100" w:afterAutospacing="1"/>
      <w:jc w:val="left"/>
    </w:pPr>
    <w:rPr>
      <w:rFonts w:ascii="Times New Roman" w:hAnsi="Times New Roman"/>
      <w:lang w:eastAsia="fr-FR"/>
    </w:rPr>
  </w:style>
  <w:style w:type="paragraph" w:customStyle="1" w:styleId="titreformulaire">
    <w:name w:val="titre formulaire"/>
    <w:basedOn w:val="Titre7"/>
    <w:rsid w:val="00E36916"/>
    <w:pPr>
      <w:keepLines w:val="0"/>
      <w:suppressAutoHyphens w:val="0"/>
      <w:spacing w:before="0"/>
    </w:pPr>
    <w:rPr>
      <w:rFonts w:ascii="Tahoma" w:eastAsia="Times New Roman" w:hAnsi="Tahoma" w:cs="Times New Roman"/>
      <w:b/>
      <w:i w:val="0"/>
      <w:iCs w:val="0"/>
      <w:color w:val="FFFFFF"/>
      <w:sz w:val="20"/>
      <w:szCs w:val="20"/>
      <w:lang w:eastAsia="fr-FR"/>
    </w:rPr>
  </w:style>
  <w:style w:type="character" w:customStyle="1" w:styleId="Titre7Car">
    <w:name w:val="Titre 7 Car"/>
    <w:basedOn w:val="Policepardfaut"/>
    <w:link w:val="Titre7"/>
    <w:uiPriority w:val="9"/>
    <w:semiHidden/>
    <w:rsid w:val="00E36916"/>
    <w:rPr>
      <w:rFonts w:asciiTheme="majorHAnsi" w:eastAsiaTheme="majorEastAsia" w:hAnsiTheme="majorHAnsi" w:cstheme="majorBidi"/>
      <w:i/>
      <w:iCs/>
      <w:color w:val="1F3763" w:themeColor="accent1" w:themeShade="7F"/>
      <w:sz w:val="24"/>
      <w:szCs w:val="24"/>
      <w:lang w:val="fr-FR" w:eastAsia="zh-CN"/>
    </w:rPr>
  </w:style>
  <w:style w:type="character" w:customStyle="1" w:styleId="CommentaireCar1">
    <w:name w:val="Commentaire Car1"/>
    <w:locked/>
    <w:rsid w:val="00B22099"/>
    <w:rPr>
      <w:rFonts w:ascii="Times New Roman" w:eastAsia="SimSun" w:hAnsi="Times New Roman" w:cs="Mangal"/>
      <w:kern w:val="2"/>
      <w:sz w:val="24"/>
      <w:szCs w:val="24"/>
      <w:lang w:eastAsia="hi-IN" w:bidi="hi-IN"/>
    </w:rPr>
  </w:style>
  <w:style w:type="paragraph" w:customStyle="1" w:styleId="Framecontents">
    <w:name w:val="Frame contents"/>
    <w:basedOn w:val="Textbody"/>
    <w:rsid w:val="00B8398A"/>
    <w:pPr>
      <w:autoSpaceDE/>
      <w:spacing w:after="120"/>
    </w:pPr>
    <w:rPr>
      <w:rFonts w:ascii="Liberation Sans" w:eastAsia="Lucida Sans Unicode" w:hAnsi="Liberation Sans" w:cs="Tahoma"/>
      <w:color w:val="auto"/>
      <w:lang w:eastAsia="fr-FR"/>
    </w:rPr>
  </w:style>
  <w:style w:type="paragraph" w:customStyle="1" w:styleId="italiqueformulaire">
    <w:name w:val="italique formulaire"/>
    <w:basedOn w:val="Standard"/>
    <w:rsid w:val="009826F9"/>
    <w:pPr>
      <w:widowControl w:val="0"/>
      <w:spacing w:before="0" w:after="0"/>
    </w:pPr>
    <w:rPr>
      <w:rFonts w:ascii="Liberation Sans" w:eastAsia="Lucida Sans Unicode" w:hAnsi="Liberation Sans"/>
      <w:i/>
      <w:iCs/>
      <w:kern w:val="3"/>
      <w:sz w:val="14"/>
      <w:szCs w:val="1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157">
      <w:bodyDiv w:val="1"/>
      <w:marLeft w:val="0"/>
      <w:marRight w:val="0"/>
      <w:marTop w:val="0"/>
      <w:marBottom w:val="0"/>
      <w:divBdr>
        <w:top w:val="none" w:sz="0" w:space="0" w:color="auto"/>
        <w:left w:val="none" w:sz="0" w:space="0" w:color="auto"/>
        <w:bottom w:val="none" w:sz="0" w:space="0" w:color="auto"/>
        <w:right w:val="none" w:sz="0" w:space="0" w:color="auto"/>
      </w:divBdr>
    </w:div>
    <w:div w:id="40831491">
      <w:bodyDiv w:val="1"/>
      <w:marLeft w:val="0"/>
      <w:marRight w:val="0"/>
      <w:marTop w:val="0"/>
      <w:marBottom w:val="0"/>
      <w:divBdr>
        <w:top w:val="none" w:sz="0" w:space="0" w:color="auto"/>
        <w:left w:val="none" w:sz="0" w:space="0" w:color="auto"/>
        <w:bottom w:val="none" w:sz="0" w:space="0" w:color="auto"/>
        <w:right w:val="none" w:sz="0" w:space="0" w:color="auto"/>
      </w:divBdr>
    </w:div>
    <w:div w:id="46612047">
      <w:bodyDiv w:val="1"/>
      <w:marLeft w:val="0"/>
      <w:marRight w:val="0"/>
      <w:marTop w:val="0"/>
      <w:marBottom w:val="0"/>
      <w:divBdr>
        <w:top w:val="none" w:sz="0" w:space="0" w:color="auto"/>
        <w:left w:val="none" w:sz="0" w:space="0" w:color="auto"/>
        <w:bottom w:val="none" w:sz="0" w:space="0" w:color="auto"/>
        <w:right w:val="none" w:sz="0" w:space="0" w:color="auto"/>
      </w:divBdr>
    </w:div>
    <w:div w:id="63068611">
      <w:bodyDiv w:val="1"/>
      <w:marLeft w:val="0"/>
      <w:marRight w:val="0"/>
      <w:marTop w:val="0"/>
      <w:marBottom w:val="0"/>
      <w:divBdr>
        <w:top w:val="none" w:sz="0" w:space="0" w:color="auto"/>
        <w:left w:val="none" w:sz="0" w:space="0" w:color="auto"/>
        <w:bottom w:val="none" w:sz="0" w:space="0" w:color="auto"/>
        <w:right w:val="none" w:sz="0" w:space="0" w:color="auto"/>
      </w:divBdr>
    </w:div>
    <w:div w:id="66343424">
      <w:bodyDiv w:val="1"/>
      <w:marLeft w:val="0"/>
      <w:marRight w:val="0"/>
      <w:marTop w:val="0"/>
      <w:marBottom w:val="0"/>
      <w:divBdr>
        <w:top w:val="none" w:sz="0" w:space="0" w:color="auto"/>
        <w:left w:val="none" w:sz="0" w:space="0" w:color="auto"/>
        <w:bottom w:val="none" w:sz="0" w:space="0" w:color="auto"/>
        <w:right w:val="none" w:sz="0" w:space="0" w:color="auto"/>
      </w:divBdr>
    </w:div>
    <w:div w:id="112096174">
      <w:bodyDiv w:val="1"/>
      <w:marLeft w:val="0"/>
      <w:marRight w:val="0"/>
      <w:marTop w:val="0"/>
      <w:marBottom w:val="0"/>
      <w:divBdr>
        <w:top w:val="none" w:sz="0" w:space="0" w:color="auto"/>
        <w:left w:val="none" w:sz="0" w:space="0" w:color="auto"/>
        <w:bottom w:val="none" w:sz="0" w:space="0" w:color="auto"/>
        <w:right w:val="none" w:sz="0" w:space="0" w:color="auto"/>
      </w:divBdr>
    </w:div>
    <w:div w:id="119231814">
      <w:bodyDiv w:val="1"/>
      <w:marLeft w:val="0"/>
      <w:marRight w:val="0"/>
      <w:marTop w:val="0"/>
      <w:marBottom w:val="0"/>
      <w:divBdr>
        <w:top w:val="none" w:sz="0" w:space="0" w:color="auto"/>
        <w:left w:val="none" w:sz="0" w:space="0" w:color="auto"/>
        <w:bottom w:val="none" w:sz="0" w:space="0" w:color="auto"/>
        <w:right w:val="none" w:sz="0" w:space="0" w:color="auto"/>
      </w:divBdr>
    </w:div>
    <w:div w:id="161433704">
      <w:bodyDiv w:val="1"/>
      <w:marLeft w:val="0"/>
      <w:marRight w:val="0"/>
      <w:marTop w:val="0"/>
      <w:marBottom w:val="0"/>
      <w:divBdr>
        <w:top w:val="none" w:sz="0" w:space="0" w:color="auto"/>
        <w:left w:val="none" w:sz="0" w:space="0" w:color="auto"/>
        <w:bottom w:val="none" w:sz="0" w:space="0" w:color="auto"/>
        <w:right w:val="none" w:sz="0" w:space="0" w:color="auto"/>
      </w:divBdr>
    </w:div>
    <w:div w:id="187643288">
      <w:bodyDiv w:val="1"/>
      <w:marLeft w:val="0"/>
      <w:marRight w:val="0"/>
      <w:marTop w:val="0"/>
      <w:marBottom w:val="0"/>
      <w:divBdr>
        <w:top w:val="none" w:sz="0" w:space="0" w:color="auto"/>
        <w:left w:val="none" w:sz="0" w:space="0" w:color="auto"/>
        <w:bottom w:val="none" w:sz="0" w:space="0" w:color="auto"/>
        <w:right w:val="none" w:sz="0" w:space="0" w:color="auto"/>
      </w:divBdr>
    </w:div>
    <w:div w:id="234710375">
      <w:bodyDiv w:val="1"/>
      <w:marLeft w:val="0"/>
      <w:marRight w:val="0"/>
      <w:marTop w:val="0"/>
      <w:marBottom w:val="0"/>
      <w:divBdr>
        <w:top w:val="none" w:sz="0" w:space="0" w:color="auto"/>
        <w:left w:val="none" w:sz="0" w:space="0" w:color="auto"/>
        <w:bottom w:val="none" w:sz="0" w:space="0" w:color="auto"/>
        <w:right w:val="none" w:sz="0" w:space="0" w:color="auto"/>
      </w:divBdr>
    </w:div>
    <w:div w:id="270862568">
      <w:bodyDiv w:val="1"/>
      <w:marLeft w:val="0"/>
      <w:marRight w:val="0"/>
      <w:marTop w:val="0"/>
      <w:marBottom w:val="0"/>
      <w:divBdr>
        <w:top w:val="none" w:sz="0" w:space="0" w:color="auto"/>
        <w:left w:val="none" w:sz="0" w:space="0" w:color="auto"/>
        <w:bottom w:val="none" w:sz="0" w:space="0" w:color="auto"/>
        <w:right w:val="none" w:sz="0" w:space="0" w:color="auto"/>
      </w:divBdr>
    </w:div>
    <w:div w:id="304044308">
      <w:bodyDiv w:val="1"/>
      <w:marLeft w:val="0"/>
      <w:marRight w:val="0"/>
      <w:marTop w:val="0"/>
      <w:marBottom w:val="0"/>
      <w:divBdr>
        <w:top w:val="none" w:sz="0" w:space="0" w:color="auto"/>
        <w:left w:val="none" w:sz="0" w:space="0" w:color="auto"/>
        <w:bottom w:val="none" w:sz="0" w:space="0" w:color="auto"/>
        <w:right w:val="none" w:sz="0" w:space="0" w:color="auto"/>
      </w:divBdr>
    </w:div>
    <w:div w:id="312414494">
      <w:bodyDiv w:val="1"/>
      <w:marLeft w:val="0"/>
      <w:marRight w:val="0"/>
      <w:marTop w:val="0"/>
      <w:marBottom w:val="0"/>
      <w:divBdr>
        <w:top w:val="none" w:sz="0" w:space="0" w:color="auto"/>
        <w:left w:val="none" w:sz="0" w:space="0" w:color="auto"/>
        <w:bottom w:val="none" w:sz="0" w:space="0" w:color="auto"/>
        <w:right w:val="none" w:sz="0" w:space="0" w:color="auto"/>
      </w:divBdr>
    </w:div>
    <w:div w:id="322243940">
      <w:bodyDiv w:val="1"/>
      <w:marLeft w:val="0"/>
      <w:marRight w:val="0"/>
      <w:marTop w:val="0"/>
      <w:marBottom w:val="0"/>
      <w:divBdr>
        <w:top w:val="none" w:sz="0" w:space="0" w:color="auto"/>
        <w:left w:val="none" w:sz="0" w:space="0" w:color="auto"/>
        <w:bottom w:val="none" w:sz="0" w:space="0" w:color="auto"/>
        <w:right w:val="none" w:sz="0" w:space="0" w:color="auto"/>
      </w:divBdr>
    </w:div>
    <w:div w:id="337122963">
      <w:bodyDiv w:val="1"/>
      <w:marLeft w:val="0"/>
      <w:marRight w:val="0"/>
      <w:marTop w:val="0"/>
      <w:marBottom w:val="0"/>
      <w:divBdr>
        <w:top w:val="none" w:sz="0" w:space="0" w:color="auto"/>
        <w:left w:val="none" w:sz="0" w:space="0" w:color="auto"/>
        <w:bottom w:val="none" w:sz="0" w:space="0" w:color="auto"/>
        <w:right w:val="none" w:sz="0" w:space="0" w:color="auto"/>
      </w:divBdr>
      <w:divsChild>
        <w:div w:id="70003674">
          <w:marLeft w:val="0"/>
          <w:marRight w:val="0"/>
          <w:marTop w:val="0"/>
          <w:marBottom w:val="0"/>
          <w:divBdr>
            <w:top w:val="none" w:sz="0" w:space="0" w:color="auto"/>
            <w:left w:val="none" w:sz="0" w:space="0" w:color="auto"/>
            <w:bottom w:val="none" w:sz="0" w:space="0" w:color="auto"/>
            <w:right w:val="none" w:sz="0" w:space="0" w:color="auto"/>
          </w:divBdr>
        </w:div>
        <w:div w:id="1589577105">
          <w:marLeft w:val="0"/>
          <w:marRight w:val="0"/>
          <w:marTop w:val="0"/>
          <w:marBottom w:val="0"/>
          <w:divBdr>
            <w:top w:val="none" w:sz="0" w:space="0" w:color="auto"/>
            <w:left w:val="none" w:sz="0" w:space="0" w:color="auto"/>
            <w:bottom w:val="none" w:sz="0" w:space="0" w:color="auto"/>
            <w:right w:val="none" w:sz="0" w:space="0" w:color="auto"/>
          </w:divBdr>
        </w:div>
      </w:divsChild>
    </w:div>
    <w:div w:id="346950191">
      <w:bodyDiv w:val="1"/>
      <w:marLeft w:val="0"/>
      <w:marRight w:val="0"/>
      <w:marTop w:val="0"/>
      <w:marBottom w:val="0"/>
      <w:divBdr>
        <w:top w:val="none" w:sz="0" w:space="0" w:color="auto"/>
        <w:left w:val="none" w:sz="0" w:space="0" w:color="auto"/>
        <w:bottom w:val="none" w:sz="0" w:space="0" w:color="auto"/>
        <w:right w:val="none" w:sz="0" w:space="0" w:color="auto"/>
      </w:divBdr>
      <w:divsChild>
        <w:div w:id="864516831">
          <w:marLeft w:val="0"/>
          <w:marRight w:val="0"/>
          <w:marTop w:val="0"/>
          <w:marBottom w:val="0"/>
          <w:divBdr>
            <w:top w:val="none" w:sz="0" w:space="0" w:color="auto"/>
            <w:left w:val="none" w:sz="0" w:space="0" w:color="auto"/>
            <w:bottom w:val="none" w:sz="0" w:space="0" w:color="auto"/>
            <w:right w:val="none" w:sz="0" w:space="0" w:color="auto"/>
          </w:divBdr>
        </w:div>
        <w:div w:id="1682005659">
          <w:marLeft w:val="0"/>
          <w:marRight w:val="0"/>
          <w:marTop w:val="0"/>
          <w:marBottom w:val="0"/>
          <w:divBdr>
            <w:top w:val="none" w:sz="0" w:space="0" w:color="auto"/>
            <w:left w:val="none" w:sz="0" w:space="0" w:color="auto"/>
            <w:bottom w:val="none" w:sz="0" w:space="0" w:color="auto"/>
            <w:right w:val="none" w:sz="0" w:space="0" w:color="auto"/>
          </w:divBdr>
        </w:div>
      </w:divsChild>
    </w:div>
    <w:div w:id="353851893">
      <w:bodyDiv w:val="1"/>
      <w:marLeft w:val="0"/>
      <w:marRight w:val="0"/>
      <w:marTop w:val="0"/>
      <w:marBottom w:val="0"/>
      <w:divBdr>
        <w:top w:val="none" w:sz="0" w:space="0" w:color="auto"/>
        <w:left w:val="none" w:sz="0" w:space="0" w:color="auto"/>
        <w:bottom w:val="none" w:sz="0" w:space="0" w:color="auto"/>
        <w:right w:val="none" w:sz="0" w:space="0" w:color="auto"/>
      </w:divBdr>
    </w:div>
    <w:div w:id="367335772">
      <w:bodyDiv w:val="1"/>
      <w:marLeft w:val="0"/>
      <w:marRight w:val="0"/>
      <w:marTop w:val="0"/>
      <w:marBottom w:val="0"/>
      <w:divBdr>
        <w:top w:val="none" w:sz="0" w:space="0" w:color="auto"/>
        <w:left w:val="none" w:sz="0" w:space="0" w:color="auto"/>
        <w:bottom w:val="none" w:sz="0" w:space="0" w:color="auto"/>
        <w:right w:val="none" w:sz="0" w:space="0" w:color="auto"/>
      </w:divBdr>
    </w:div>
    <w:div w:id="387388682">
      <w:bodyDiv w:val="1"/>
      <w:marLeft w:val="0"/>
      <w:marRight w:val="0"/>
      <w:marTop w:val="0"/>
      <w:marBottom w:val="0"/>
      <w:divBdr>
        <w:top w:val="none" w:sz="0" w:space="0" w:color="auto"/>
        <w:left w:val="none" w:sz="0" w:space="0" w:color="auto"/>
        <w:bottom w:val="none" w:sz="0" w:space="0" w:color="auto"/>
        <w:right w:val="none" w:sz="0" w:space="0" w:color="auto"/>
      </w:divBdr>
    </w:div>
    <w:div w:id="410156626">
      <w:bodyDiv w:val="1"/>
      <w:marLeft w:val="0"/>
      <w:marRight w:val="0"/>
      <w:marTop w:val="0"/>
      <w:marBottom w:val="0"/>
      <w:divBdr>
        <w:top w:val="none" w:sz="0" w:space="0" w:color="auto"/>
        <w:left w:val="none" w:sz="0" w:space="0" w:color="auto"/>
        <w:bottom w:val="none" w:sz="0" w:space="0" w:color="auto"/>
        <w:right w:val="none" w:sz="0" w:space="0" w:color="auto"/>
      </w:divBdr>
    </w:div>
    <w:div w:id="439304905">
      <w:bodyDiv w:val="1"/>
      <w:marLeft w:val="0"/>
      <w:marRight w:val="0"/>
      <w:marTop w:val="0"/>
      <w:marBottom w:val="0"/>
      <w:divBdr>
        <w:top w:val="none" w:sz="0" w:space="0" w:color="auto"/>
        <w:left w:val="none" w:sz="0" w:space="0" w:color="auto"/>
        <w:bottom w:val="none" w:sz="0" w:space="0" w:color="auto"/>
        <w:right w:val="none" w:sz="0" w:space="0" w:color="auto"/>
      </w:divBdr>
      <w:divsChild>
        <w:div w:id="502862874">
          <w:marLeft w:val="0"/>
          <w:marRight w:val="0"/>
          <w:marTop w:val="0"/>
          <w:marBottom w:val="0"/>
          <w:divBdr>
            <w:top w:val="none" w:sz="0" w:space="0" w:color="auto"/>
            <w:left w:val="none" w:sz="0" w:space="0" w:color="auto"/>
            <w:bottom w:val="none" w:sz="0" w:space="0" w:color="auto"/>
            <w:right w:val="none" w:sz="0" w:space="0" w:color="auto"/>
          </w:divBdr>
        </w:div>
        <w:div w:id="661615777">
          <w:marLeft w:val="0"/>
          <w:marRight w:val="0"/>
          <w:marTop w:val="0"/>
          <w:marBottom w:val="0"/>
          <w:divBdr>
            <w:top w:val="none" w:sz="0" w:space="0" w:color="auto"/>
            <w:left w:val="none" w:sz="0" w:space="0" w:color="auto"/>
            <w:bottom w:val="none" w:sz="0" w:space="0" w:color="auto"/>
            <w:right w:val="none" w:sz="0" w:space="0" w:color="auto"/>
          </w:divBdr>
        </w:div>
        <w:div w:id="783041485">
          <w:marLeft w:val="0"/>
          <w:marRight w:val="0"/>
          <w:marTop w:val="0"/>
          <w:marBottom w:val="0"/>
          <w:divBdr>
            <w:top w:val="none" w:sz="0" w:space="0" w:color="auto"/>
            <w:left w:val="none" w:sz="0" w:space="0" w:color="auto"/>
            <w:bottom w:val="none" w:sz="0" w:space="0" w:color="auto"/>
            <w:right w:val="none" w:sz="0" w:space="0" w:color="auto"/>
          </w:divBdr>
        </w:div>
        <w:div w:id="868836145">
          <w:marLeft w:val="0"/>
          <w:marRight w:val="0"/>
          <w:marTop w:val="0"/>
          <w:marBottom w:val="0"/>
          <w:divBdr>
            <w:top w:val="none" w:sz="0" w:space="0" w:color="auto"/>
            <w:left w:val="none" w:sz="0" w:space="0" w:color="auto"/>
            <w:bottom w:val="none" w:sz="0" w:space="0" w:color="auto"/>
            <w:right w:val="none" w:sz="0" w:space="0" w:color="auto"/>
          </w:divBdr>
        </w:div>
        <w:div w:id="1312372292">
          <w:marLeft w:val="0"/>
          <w:marRight w:val="0"/>
          <w:marTop w:val="0"/>
          <w:marBottom w:val="0"/>
          <w:divBdr>
            <w:top w:val="none" w:sz="0" w:space="0" w:color="auto"/>
            <w:left w:val="none" w:sz="0" w:space="0" w:color="auto"/>
            <w:bottom w:val="none" w:sz="0" w:space="0" w:color="auto"/>
            <w:right w:val="none" w:sz="0" w:space="0" w:color="auto"/>
          </w:divBdr>
        </w:div>
        <w:div w:id="1496871445">
          <w:marLeft w:val="0"/>
          <w:marRight w:val="0"/>
          <w:marTop w:val="0"/>
          <w:marBottom w:val="0"/>
          <w:divBdr>
            <w:top w:val="none" w:sz="0" w:space="0" w:color="auto"/>
            <w:left w:val="none" w:sz="0" w:space="0" w:color="auto"/>
            <w:bottom w:val="none" w:sz="0" w:space="0" w:color="auto"/>
            <w:right w:val="none" w:sz="0" w:space="0" w:color="auto"/>
          </w:divBdr>
        </w:div>
        <w:div w:id="1899779267">
          <w:marLeft w:val="0"/>
          <w:marRight w:val="0"/>
          <w:marTop w:val="0"/>
          <w:marBottom w:val="0"/>
          <w:divBdr>
            <w:top w:val="none" w:sz="0" w:space="0" w:color="auto"/>
            <w:left w:val="none" w:sz="0" w:space="0" w:color="auto"/>
            <w:bottom w:val="none" w:sz="0" w:space="0" w:color="auto"/>
            <w:right w:val="none" w:sz="0" w:space="0" w:color="auto"/>
          </w:divBdr>
        </w:div>
        <w:div w:id="1997882082">
          <w:marLeft w:val="0"/>
          <w:marRight w:val="0"/>
          <w:marTop w:val="0"/>
          <w:marBottom w:val="0"/>
          <w:divBdr>
            <w:top w:val="none" w:sz="0" w:space="0" w:color="auto"/>
            <w:left w:val="none" w:sz="0" w:space="0" w:color="auto"/>
            <w:bottom w:val="none" w:sz="0" w:space="0" w:color="auto"/>
            <w:right w:val="none" w:sz="0" w:space="0" w:color="auto"/>
          </w:divBdr>
        </w:div>
        <w:div w:id="2024013900">
          <w:marLeft w:val="0"/>
          <w:marRight w:val="0"/>
          <w:marTop w:val="0"/>
          <w:marBottom w:val="0"/>
          <w:divBdr>
            <w:top w:val="none" w:sz="0" w:space="0" w:color="auto"/>
            <w:left w:val="none" w:sz="0" w:space="0" w:color="auto"/>
            <w:bottom w:val="none" w:sz="0" w:space="0" w:color="auto"/>
            <w:right w:val="none" w:sz="0" w:space="0" w:color="auto"/>
          </w:divBdr>
        </w:div>
        <w:div w:id="2067410244">
          <w:marLeft w:val="0"/>
          <w:marRight w:val="0"/>
          <w:marTop w:val="0"/>
          <w:marBottom w:val="0"/>
          <w:divBdr>
            <w:top w:val="none" w:sz="0" w:space="0" w:color="auto"/>
            <w:left w:val="none" w:sz="0" w:space="0" w:color="auto"/>
            <w:bottom w:val="none" w:sz="0" w:space="0" w:color="auto"/>
            <w:right w:val="none" w:sz="0" w:space="0" w:color="auto"/>
          </w:divBdr>
        </w:div>
      </w:divsChild>
    </w:div>
    <w:div w:id="467937712">
      <w:bodyDiv w:val="1"/>
      <w:marLeft w:val="0"/>
      <w:marRight w:val="0"/>
      <w:marTop w:val="0"/>
      <w:marBottom w:val="0"/>
      <w:divBdr>
        <w:top w:val="none" w:sz="0" w:space="0" w:color="auto"/>
        <w:left w:val="none" w:sz="0" w:space="0" w:color="auto"/>
        <w:bottom w:val="none" w:sz="0" w:space="0" w:color="auto"/>
        <w:right w:val="none" w:sz="0" w:space="0" w:color="auto"/>
      </w:divBdr>
    </w:div>
    <w:div w:id="480317956">
      <w:bodyDiv w:val="1"/>
      <w:marLeft w:val="0"/>
      <w:marRight w:val="0"/>
      <w:marTop w:val="0"/>
      <w:marBottom w:val="0"/>
      <w:divBdr>
        <w:top w:val="none" w:sz="0" w:space="0" w:color="auto"/>
        <w:left w:val="none" w:sz="0" w:space="0" w:color="auto"/>
        <w:bottom w:val="none" w:sz="0" w:space="0" w:color="auto"/>
        <w:right w:val="none" w:sz="0" w:space="0" w:color="auto"/>
      </w:divBdr>
    </w:div>
    <w:div w:id="539829641">
      <w:bodyDiv w:val="1"/>
      <w:marLeft w:val="0"/>
      <w:marRight w:val="0"/>
      <w:marTop w:val="0"/>
      <w:marBottom w:val="0"/>
      <w:divBdr>
        <w:top w:val="none" w:sz="0" w:space="0" w:color="auto"/>
        <w:left w:val="none" w:sz="0" w:space="0" w:color="auto"/>
        <w:bottom w:val="none" w:sz="0" w:space="0" w:color="auto"/>
        <w:right w:val="none" w:sz="0" w:space="0" w:color="auto"/>
      </w:divBdr>
      <w:divsChild>
        <w:div w:id="462963876">
          <w:marLeft w:val="0"/>
          <w:marRight w:val="0"/>
          <w:marTop w:val="0"/>
          <w:marBottom w:val="0"/>
          <w:divBdr>
            <w:top w:val="none" w:sz="0" w:space="0" w:color="auto"/>
            <w:left w:val="none" w:sz="0" w:space="0" w:color="auto"/>
            <w:bottom w:val="none" w:sz="0" w:space="0" w:color="auto"/>
            <w:right w:val="none" w:sz="0" w:space="0" w:color="auto"/>
          </w:divBdr>
          <w:divsChild>
            <w:div w:id="233779228">
              <w:marLeft w:val="0"/>
              <w:marRight w:val="0"/>
              <w:marTop w:val="0"/>
              <w:marBottom w:val="0"/>
              <w:divBdr>
                <w:top w:val="none" w:sz="0" w:space="0" w:color="auto"/>
                <w:left w:val="none" w:sz="0" w:space="0" w:color="auto"/>
                <w:bottom w:val="none" w:sz="0" w:space="0" w:color="auto"/>
                <w:right w:val="none" w:sz="0" w:space="0" w:color="auto"/>
              </w:divBdr>
            </w:div>
            <w:div w:id="88999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367">
      <w:bodyDiv w:val="1"/>
      <w:marLeft w:val="0"/>
      <w:marRight w:val="0"/>
      <w:marTop w:val="0"/>
      <w:marBottom w:val="0"/>
      <w:divBdr>
        <w:top w:val="none" w:sz="0" w:space="0" w:color="auto"/>
        <w:left w:val="none" w:sz="0" w:space="0" w:color="auto"/>
        <w:bottom w:val="none" w:sz="0" w:space="0" w:color="auto"/>
        <w:right w:val="none" w:sz="0" w:space="0" w:color="auto"/>
      </w:divBdr>
    </w:div>
    <w:div w:id="574321441">
      <w:bodyDiv w:val="1"/>
      <w:marLeft w:val="0"/>
      <w:marRight w:val="0"/>
      <w:marTop w:val="0"/>
      <w:marBottom w:val="0"/>
      <w:divBdr>
        <w:top w:val="none" w:sz="0" w:space="0" w:color="auto"/>
        <w:left w:val="none" w:sz="0" w:space="0" w:color="auto"/>
        <w:bottom w:val="none" w:sz="0" w:space="0" w:color="auto"/>
        <w:right w:val="none" w:sz="0" w:space="0" w:color="auto"/>
      </w:divBdr>
    </w:div>
    <w:div w:id="584651410">
      <w:bodyDiv w:val="1"/>
      <w:marLeft w:val="0"/>
      <w:marRight w:val="0"/>
      <w:marTop w:val="0"/>
      <w:marBottom w:val="0"/>
      <w:divBdr>
        <w:top w:val="none" w:sz="0" w:space="0" w:color="auto"/>
        <w:left w:val="none" w:sz="0" w:space="0" w:color="auto"/>
        <w:bottom w:val="none" w:sz="0" w:space="0" w:color="auto"/>
        <w:right w:val="none" w:sz="0" w:space="0" w:color="auto"/>
      </w:divBdr>
    </w:div>
    <w:div w:id="651326649">
      <w:bodyDiv w:val="1"/>
      <w:marLeft w:val="0"/>
      <w:marRight w:val="0"/>
      <w:marTop w:val="0"/>
      <w:marBottom w:val="0"/>
      <w:divBdr>
        <w:top w:val="none" w:sz="0" w:space="0" w:color="auto"/>
        <w:left w:val="none" w:sz="0" w:space="0" w:color="auto"/>
        <w:bottom w:val="none" w:sz="0" w:space="0" w:color="auto"/>
        <w:right w:val="none" w:sz="0" w:space="0" w:color="auto"/>
      </w:divBdr>
    </w:div>
    <w:div w:id="655110892">
      <w:bodyDiv w:val="1"/>
      <w:marLeft w:val="0"/>
      <w:marRight w:val="0"/>
      <w:marTop w:val="0"/>
      <w:marBottom w:val="0"/>
      <w:divBdr>
        <w:top w:val="none" w:sz="0" w:space="0" w:color="auto"/>
        <w:left w:val="none" w:sz="0" w:space="0" w:color="auto"/>
        <w:bottom w:val="none" w:sz="0" w:space="0" w:color="auto"/>
        <w:right w:val="none" w:sz="0" w:space="0" w:color="auto"/>
      </w:divBdr>
    </w:div>
    <w:div w:id="683551441">
      <w:bodyDiv w:val="1"/>
      <w:marLeft w:val="0"/>
      <w:marRight w:val="0"/>
      <w:marTop w:val="0"/>
      <w:marBottom w:val="0"/>
      <w:divBdr>
        <w:top w:val="none" w:sz="0" w:space="0" w:color="auto"/>
        <w:left w:val="none" w:sz="0" w:space="0" w:color="auto"/>
        <w:bottom w:val="none" w:sz="0" w:space="0" w:color="auto"/>
        <w:right w:val="none" w:sz="0" w:space="0" w:color="auto"/>
      </w:divBdr>
    </w:div>
    <w:div w:id="697967091">
      <w:bodyDiv w:val="1"/>
      <w:marLeft w:val="0"/>
      <w:marRight w:val="0"/>
      <w:marTop w:val="0"/>
      <w:marBottom w:val="0"/>
      <w:divBdr>
        <w:top w:val="none" w:sz="0" w:space="0" w:color="auto"/>
        <w:left w:val="none" w:sz="0" w:space="0" w:color="auto"/>
        <w:bottom w:val="none" w:sz="0" w:space="0" w:color="auto"/>
        <w:right w:val="none" w:sz="0" w:space="0" w:color="auto"/>
      </w:divBdr>
    </w:div>
    <w:div w:id="700207181">
      <w:bodyDiv w:val="1"/>
      <w:marLeft w:val="0"/>
      <w:marRight w:val="0"/>
      <w:marTop w:val="0"/>
      <w:marBottom w:val="0"/>
      <w:divBdr>
        <w:top w:val="none" w:sz="0" w:space="0" w:color="auto"/>
        <w:left w:val="none" w:sz="0" w:space="0" w:color="auto"/>
        <w:bottom w:val="none" w:sz="0" w:space="0" w:color="auto"/>
        <w:right w:val="none" w:sz="0" w:space="0" w:color="auto"/>
      </w:divBdr>
    </w:div>
    <w:div w:id="704059151">
      <w:bodyDiv w:val="1"/>
      <w:marLeft w:val="0"/>
      <w:marRight w:val="0"/>
      <w:marTop w:val="0"/>
      <w:marBottom w:val="0"/>
      <w:divBdr>
        <w:top w:val="none" w:sz="0" w:space="0" w:color="auto"/>
        <w:left w:val="none" w:sz="0" w:space="0" w:color="auto"/>
        <w:bottom w:val="none" w:sz="0" w:space="0" w:color="auto"/>
        <w:right w:val="none" w:sz="0" w:space="0" w:color="auto"/>
      </w:divBdr>
    </w:div>
    <w:div w:id="712342843">
      <w:bodyDiv w:val="1"/>
      <w:marLeft w:val="0"/>
      <w:marRight w:val="0"/>
      <w:marTop w:val="0"/>
      <w:marBottom w:val="0"/>
      <w:divBdr>
        <w:top w:val="none" w:sz="0" w:space="0" w:color="auto"/>
        <w:left w:val="none" w:sz="0" w:space="0" w:color="auto"/>
        <w:bottom w:val="none" w:sz="0" w:space="0" w:color="auto"/>
        <w:right w:val="none" w:sz="0" w:space="0" w:color="auto"/>
      </w:divBdr>
    </w:div>
    <w:div w:id="712928381">
      <w:bodyDiv w:val="1"/>
      <w:marLeft w:val="0"/>
      <w:marRight w:val="0"/>
      <w:marTop w:val="0"/>
      <w:marBottom w:val="0"/>
      <w:divBdr>
        <w:top w:val="none" w:sz="0" w:space="0" w:color="auto"/>
        <w:left w:val="none" w:sz="0" w:space="0" w:color="auto"/>
        <w:bottom w:val="none" w:sz="0" w:space="0" w:color="auto"/>
        <w:right w:val="none" w:sz="0" w:space="0" w:color="auto"/>
      </w:divBdr>
    </w:div>
    <w:div w:id="714617663">
      <w:bodyDiv w:val="1"/>
      <w:marLeft w:val="0"/>
      <w:marRight w:val="0"/>
      <w:marTop w:val="0"/>
      <w:marBottom w:val="0"/>
      <w:divBdr>
        <w:top w:val="none" w:sz="0" w:space="0" w:color="auto"/>
        <w:left w:val="none" w:sz="0" w:space="0" w:color="auto"/>
        <w:bottom w:val="none" w:sz="0" w:space="0" w:color="auto"/>
        <w:right w:val="none" w:sz="0" w:space="0" w:color="auto"/>
      </w:divBdr>
    </w:div>
    <w:div w:id="715081335">
      <w:bodyDiv w:val="1"/>
      <w:marLeft w:val="0"/>
      <w:marRight w:val="0"/>
      <w:marTop w:val="0"/>
      <w:marBottom w:val="0"/>
      <w:divBdr>
        <w:top w:val="none" w:sz="0" w:space="0" w:color="auto"/>
        <w:left w:val="none" w:sz="0" w:space="0" w:color="auto"/>
        <w:bottom w:val="none" w:sz="0" w:space="0" w:color="auto"/>
        <w:right w:val="none" w:sz="0" w:space="0" w:color="auto"/>
      </w:divBdr>
    </w:div>
    <w:div w:id="742143089">
      <w:bodyDiv w:val="1"/>
      <w:marLeft w:val="0"/>
      <w:marRight w:val="0"/>
      <w:marTop w:val="0"/>
      <w:marBottom w:val="0"/>
      <w:divBdr>
        <w:top w:val="none" w:sz="0" w:space="0" w:color="auto"/>
        <w:left w:val="none" w:sz="0" w:space="0" w:color="auto"/>
        <w:bottom w:val="none" w:sz="0" w:space="0" w:color="auto"/>
        <w:right w:val="none" w:sz="0" w:space="0" w:color="auto"/>
      </w:divBdr>
    </w:div>
    <w:div w:id="743142699">
      <w:bodyDiv w:val="1"/>
      <w:marLeft w:val="0"/>
      <w:marRight w:val="0"/>
      <w:marTop w:val="0"/>
      <w:marBottom w:val="0"/>
      <w:divBdr>
        <w:top w:val="none" w:sz="0" w:space="0" w:color="auto"/>
        <w:left w:val="none" w:sz="0" w:space="0" w:color="auto"/>
        <w:bottom w:val="none" w:sz="0" w:space="0" w:color="auto"/>
        <w:right w:val="none" w:sz="0" w:space="0" w:color="auto"/>
      </w:divBdr>
    </w:div>
    <w:div w:id="779954435">
      <w:bodyDiv w:val="1"/>
      <w:marLeft w:val="0"/>
      <w:marRight w:val="0"/>
      <w:marTop w:val="0"/>
      <w:marBottom w:val="0"/>
      <w:divBdr>
        <w:top w:val="none" w:sz="0" w:space="0" w:color="auto"/>
        <w:left w:val="none" w:sz="0" w:space="0" w:color="auto"/>
        <w:bottom w:val="none" w:sz="0" w:space="0" w:color="auto"/>
        <w:right w:val="none" w:sz="0" w:space="0" w:color="auto"/>
      </w:divBdr>
    </w:div>
    <w:div w:id="801533032">
      <w:bodyDiv w:val="1"/>
      <w:marLeft w:val="0"/>
      <w:marRight w:val="0"/>
      <w:marTop w:val="0"/>
      <w:marBottom w:val="0"/>
      <w:divBdr>
        <w:top w:val="none" w:sz="0" w:space="0" w:color="auto"/>
        <w:left w:val="none" w:sz="0" w:space="0" w:color="auto"/>
        <w:bottom w:val="none" w:sz="0" w:space="0" w:color="auto"/>
        <w:right w:val="none" w:sz="0" w:space="0" w:color="auto"/>
      </w:divBdr>
    </w:div>
    <w:div w:id="886062658">
      <w:bodyDiv w:val="1"/>
      <w:marLeft w:val="0"/>
      <w:marRight w:val="0"/>
      <w:marTop w:val="0"/>
      <w:marBottom w:val="0"/>
      <w:divBdr>
        <w:top w:val="none" w:sz="0" w:space="0" w:color="auto"/>
        <w:left w:val="none" w:sz="0" w:space="0" w:color="auto"/>
        <w:bottom w:val="none" w:sz="0" w:space="0" w:color="auto"/>
        <w:right w:val="none" w:sz="0" w:space="0" w:color="auto"/>
      </w:divBdr>
    </w:div>
    <w:div w:id="907882741">
      <w:bodyDiv w:val="1"/>
      <w:marLeft w:val="0"/>
      <w:marRight w:val="0"/>
      <w:marTop w:val="0"/>
      <w:marBottom w:val="0"/>
      <w:divBdr>
        <w:top w:val="none" w:sz="0" w:space="0" w:color="auto"/>
        <w:left w:val="none" w:sz="0" w:space="0" w:color="auto"/>
        <w:bottom w:val="none" w:sz="0" w:space="0" w:color="auto"/>
        <w:right w:val="none" w:sz="0" w:space="0" w:color="auto"/>
      </w:divBdr>
    </w:div>
    <w:div w:id="925921951">
      <w:bodyDiv w:val="1"/>
      <w:marLeft w:val="0"/>
      <w:marRight w:val="0"/>
      <w:marTop w:val="0"/>
      <w:marBottom w:val="0"/>
      <w:divBdr>
        <w:top w:val="none" w:sz="0" w:space="0" w:color="auto"/>
        <w:left w:val="none" w:sz="0" w:space="0" w:color="auto"/>
        <w:bottom w:val="none" w:sz="0" w:space="0" w:color="auto"/>
        <w:right w:val="none" w:sz="0" w:space="0" w:color="auto"/>
      </w:divBdr>
      <w:divsChild>
        <w:div w:id="161818261">
          <w:marLeft w:val="0"/>
          <w:marRight w:val="0"/>
          <w:marTop w:val="0"/>
          <w:marBottom w:val="0"/>
          <w:divBdr>
            <w:top w:val="none" w:sz="0" w:space="0" w:color="auto"/>
            <w:left w:val="none" w:sz="0" w:space="0" w:color="auto"/>
            <w:bottom w:val="none" w:sz="0" w:space="0" w:color="auto"/>
            <w:right w:val="none" w:sz="0" w:space="0" w:color="auto"/>
          </w:divBdr>
        </w:div>
        <w:div w:id="227806530">
          <w:marLeft w:val="0"/>
          <w:marRight w:val="0"/>
          <w:marTop w:val="0"/>
          <w:marBottom w:val="0"/>
          <w:divBdr>
            <w:top w:val="none" w:sz="0" w:space="0" w:color="auto"/>
            <w:left w:val="none" w:sz="0" w:space="0" w:color="auto"/>
            <w:bottom w:val="none" w:sz="0" w:space="0" w:color="auto"/>
            <w:right w:val="none" w:sz="0" w:space="0" w:color="auto"/>
          </w:divBdr>
        </w:div>
        <w:div w:id="534730371">
          <w:marLeft w:val="0"/>
          <w:marRight w:val="0"/>
          <w:marTop w:val="0"/>
          <w:marBottom w:val="0"/>
          <w:divBdr>
            <w:top w:val="none" w:sz="0" w:space="0" w:color="auto"/>
            <w:left w:val="none" w:sz="0" w:space="0" w:color="auto"/>
            <w:bottom w:val="none" w:sz="0" w:space="0" w:color="auto"/>
            <w:right w:val="none" w:sz="0" w:space="0" w:color="auto"/>
          </w:divBdr>
        </w:div>
        <w:div w:id="753284817">
          <w:marLeft w:val="0"/>
          <w:marRight w:val="0"/>
          <w:marTop w:val="0"/>
          <w:marBottom w:val="0"/>
          <w:divBdr>
            <w:top w:val="none" w:sz="0" w:space="0" w:color="auto"/>
            <w:left w:val="none" w:sz="0" w:space="0" w:color="auto"/>
            <w:bottom w:val="none" w:sz="0" w:space="0" w:color="auto"/>
            <w:right w:val="none" w:sz="0" w:space="0" w:color="auto"/>
          </w:divBdr>
        </w:div>
        <w:div w:id="826747657">
          <w:marLeft w:val="0"/>
          <w:marRight w:val="0"/>
          <w:marTop w:val="0"/>
          <w:marBottom w:val="0"/>
          <w:divBdr>
            <w:top w:val="none" w:sz="0" w:space="0" w:color="auto"/>
            <w:left w:val="none" w:sz="0" w:space="0" w:color="auto"/>
            <w:bottom w:val="none" w:sz="0" w:space="0" w:color="auto"/>
            <w:right w:val="none" w:sz="0" w:space="0" w:color="auto"/>
          </w:divBdr>
        </w:div>
        <w:div w:id="889725821">
          <w:marLeft w:val="0"/>
          <w:marRight w:val="0"/>
          <w:marTop w:val="0"/>
          <w:marBottom w:val="0"/>
          <w:divBdr>
            <w:top w:val="none" w:sz="0" w:space="0" w:color="auto"/>
            <w:left w:val="none" w:sz="0" w:space="0" w:color="auto"/>
            <w:bottom w:val="none" w:sz="0" w:space="0" w:color="auto"/>
            <w:right w:val="none" w:sz="0" w:space="0" w:color="auto"/>
          </w:divBdr>
        </w:div>
        <w:div w:id="1470975683">
          <w:marLeft w:val="0"/>
          <w:marRight w:val="0"/>
          <w:marTop w:val="0"/>
          <w:marBottom w:val="0"/>
          <w:divBdr>
            <w:top w:val="none" w:sz="0" w:space="0" w:color="auto"/>
            <w:left w:val="none" w:sz="0" w:space="0" w:color="auto"/>
            <w:bottom w:val="none" w:sz="0" w:space="0" w:color="auto"/>
            <w:right w:val="none" w:sz="0" w:space="0" w:color="auto"/>
          </w:divBdr>
        </w:div>
        <w:div w:id="1735277212">
          <w:marLeft w:val="0"/>
          <w:marRight w:val="0"/>
          <w:marTop w:val="0"/>
          <w:marBottom w:val="0"/>
          <w:divBdr>
            <w:top w:val="none" w:sz="0" w:space="0" w:color="auto"/>
            <w:left w:val="none" w:sz="0" w:space="0" w:color="auto"/>
            <w:bottom w:val="none" w:sz="0" w:space="0" w:color="auto"/>
            <w:right w:val="none" w:sz="0" w:space="0" w:color="auto"/>
          </w:divBdr>
        </w:div>
        <w:div w:id="1983385754">
          <w:marLeft w:val="0"/>
          <w:marRight w:val="0"/>
          <w:marTop w:val="0"/>
          <w:marBottom w:val="0"/>
          <w:divBdr>
            <w:top w:val="none" w:sz="0" w:space="0" w:color="auto"/>
            <w:left w:val="none" w:sz="0" w:space="0" w:color="auto"/>
            <w:bottom w:val="none" w:sz="0" w:space="0" w:color="auto"/>
            <w:right w:val="none" w:sz="0" w:space="0" w:color="auto"/>
          </w:divBdr>
        </w:div>
        <w:div w:id="2115594710">
          <w:marLeft w:val="0"/>
          <w:marRight w:val="0"/>
          <w:marTop w:val="0"/>
          <w:marBottom w:val="0"/>
          <w:divBdr>
            <w:top w:val="none" w:sz="0" w:space="0" w:color="auto"/>
            <w:left w:val="none" w:sz="0" w:space="0" w:color="auto"/>
            <w:bottom w:val="none" w:sz="0" w:space="0" w:color="auto"/>
            <w:right w:val="none" w:sz="0" w:space="0" w:color="auto"/>
          </w:divBdr>
        </w:div>
      </w:divsChild>
    </w:div>
    <w:div w:id="926383591">
      <w:bodyDiv w:val="1"/>
      <w:marLeft w:val="0"/>
      <w:marRight w:val="0"/>
      <w:marTop w:val="0"/>
      <w:marBottom w:val="0"/>
      <w:divBdr>
        <w:top w:val="none" w:sz="0" w:space="0" w:color="auto"/>
        <w:left w:val="none" w:sz="0" w:space="0" w:color="auto"/>
        <w:bottom w:val="none" w:sz="0" w:space="0" w:color="auto"/>
        <w:right w:val="none" w:sz="0" w:space="0" w:color="auto"/>
      </w:divBdr>
      <w:divsChild>
        <w:div w:id="1390225048">
          <w:marLeft w:val="0"/>
          <w:marRight w:val="0"/>
          <w:marTop w:val="0"/>
          <w:marBottom w:val="0"/>
          <w:divBdr>
            <w:top w:val="none" w:sz="0" w:space="0" w:color="auto"/>
            <w:left w:val="none" w:sz="0" w:space="0" w:color="auto"/>
            <w:bottom w:val="none" w:sz="0" w:space="0" w:color="auto"/>
            <w:right w:val="none" w:sz="0" w:space="0" w:color="auto"/>
          </w:divBdr>
        </w:div>
        <w:div w:id="1967808301">
          <w:marLeft w:val="0"/>
          <w:marRight w:val="0"/>
          <w:marTop w:val="0"/>
          <w:marBottom w:val="0"/>
          <w:divBdr>
            <w:top w:val="none" w:sz="0" w:space="0" w:color="auto"/>
            <w:left w:val="none" w:sz="0" w:space="0" w:color="auto"/>
            <w:bottom w:val="none" w:sz="0" w:space="0" w:color="auto"/>
            <w:right w:val="none" w:sz="0" w:space="0" w:color="auto"/>
          </w:divBdr>
        </w:div>
      </w:divsChild>
    </w:div>
    <w:div w:id="941960345">
      <w:bodyDiv w:val="1"/>
      <w:marLeft w:val="0"/>
      <w:marRight w:val="0"/>
      <w:marTop w:val="0"/>
      <w:marBottom w:val="0"/>
      <w:divBdr>
        <w:top w:val="none" w:sz="0" w:space="0" w:color="auto"/>
        <w:left w:val="none" w:sz="0" w:space="0" w:color="auto"/>
        <w:bottom w:val="none" w:sz="0" w:space="0" w:color="auto"/>
        <w:right w:val="none" w:sz="0" w:space="0" w:color="auto"/>
      </w:divBdr>
      <w:divsChild>
        <w:div w:id="206912941">
          <w:marLeft w:val="0"/>
          <w:marRight w:val="0"/>
          <w:marTop w:val="0"/>
          <w:marBottom w:val="0"/>
          <w:divBdr>
            <w:top w:val="none" w:sz="0" w:space="0" w:color="auto"/>
            <w:left w:val="none" w:sz="0" w:space="0" w:color="auto"/>
            <w:bottom w:val="none" w:sz="0" w:space="0" w:color="auto"/>
            <w:right w:val="none" w:sz="0" w:space="0" w:color="auto"/>
          </w:divBdr>
          <w:divsChild>
            <w:div w:id="724304953">
              <w:marLeft w:val="0"/>
              <w:marRight w:val="0"/>
              <w:marTop w:val="0"/>
              <w:marBottom w:val="0"/>
              <w:divBdr>
                <w:top w:val="none" w:sz="0" w:space="0" w:color="auto"/>
                <w:left w:val="none" w:sz="0" w:space="0" w:color="auto"/>
                <w:bottom w:val="none" w:sz="0" w:space="0" w:color="auto"/>
                <w:right w:val="none" w:sz="0" w:space="0" w:color="auto"/>
              </w:divBdr>
            </w:div>
          </w:divsChild>
        </w:div>
        <w:div w:id="523325641">
          <w:marLeft w:val="0"/>
          <w:marRight w:val="0"/>
          <w:marTop w:val="0"/>
          <w:marBottom w:val="0"/>
          <w:divBdr>
            <w:top w:val="none" w:sz="0" w:space="0" w:color="auto"/>
            <w:left w:val="none" w:sz="0" w:space="0" w:color="auto"/>
            <w:bottom w:val="none" w:sz="0" w:space="0" w:color="auto"/>
            <w:right w:val="none" w:sz="0" w:space="0" w:color="auto"/>
          </w:divBdr>
          <w:divsChild>
            <w:div w:id="929898212">
              <w:marLeft w:val="0"/>
              <w:marRight w:val="0"/>
              <w:marTop w:val="0"/>
              <w:marBottom w:val="0"/>
              <w:divBdr>
                <w:top w:val="none" w:sz="0" w:space="0" w:color="auto"/>
                <w:left w:val="none" w:sz="0" w:space="0" w:color="auto"/>
                <w:bottom w:val="none" w:sz="0" w:space="0" w:color="auto"/>
                <w:right w:val="none" w:sz="0" w:space="0" w:color="auto"/>
              </w:divBdr>
            </w:div>
          </w:divsChild>
        </w:div>
        <w:div w:id="553464956">
          <w:marLeft w:val="0"/>
          <w:marRight w:val="0"/>
          <w:marTop w:val="0"/>
          <w:marBottom w:val="0"/>
          <w:divBdr>
            <w:top w:val="none" w:sz="0" w:space="0" w:color="auto"/>
            <w:left w:val="none" w:sz="0" w:space="0" w:color="auto"/>
            <w:bottom w:val="none" w:sz="0" w:space="0" w:color="auto"/>
            <w:right w:val="none" w:sz="0" w:space="0" w:color="auto"/>
          </w:divBdr>
          <w:divsChild>
            <w:div w:id="1072853698">
              <w:marLeft w:val="0"/>
              <w:marRight w:val="0"/>
              <w:marTop w:val="0"/>
              <w:marBottom w:val="0"/>
              <w:divBdr>
                <w:top w:val="none" w:sz="0" w:space="0" w:color="auto"/>
                <w:left w:val="none" w:sz="0" w:space="0" w:color="auto"/>
                <w:bottom w:val="none" w:sz="0" w:space="0" w:color="auto"/>
                <w:right w:val="none" w:sz="0" w:space="0" w:color="auto"/>
              </w:divBdr>
            </w:div>
          </w:divsChild>
        </w:div>
        <w:div w:id="974917495">
          <w:marLeft w:val="0"/>
          <w:marRight w:val="0"/>
          <w:marTop w:val="0"/>
          <w:marBottom w:val="0"/>
          <w:divBdr>
            <w:top w:val="none" w:sz="0" w:space="0" w:color="auto"/>
            <w:left w:val="none" w:sz="0" w:space="0" w:color="auto"/>
            <w:bottom w:val="none" w:sz="0" w:space="0" w:color="auto"/>
            <w:right w:val="none" w:sz="0" w:space="0" w:color="auto"/>
          </w:divBdr>
          <w:divsChild>
            <w:div w:id="532815826">
              <w:marLeft w:val="0"/>
              <w:marRight w:val="0"/>
              <w:marTop w:val="0"/>
              <w:marBottom w:val="0"/>
              <w:divBdr>
                <w:top w:val="none" w:sz="0" w:space="0" w:color="auto"/>
                <w:left w:val="none" w:sz="0" w:space="0" w:color="auto"/>
                <w:bottom w:val="none" w:sz="0" w:space="0" w:color="auto"/>
                <w:right w:val="none" w:sz="0" w:space="0" w:color="auto"/>
              </w:divBdr>
            </w:div>
          </w:divsChild>
        </w:div>
        <w:div w:id="1310206734">
          <w:marLeft w:val="0"/>
          <w:marRight w:val="0"/>
          <w:marTop w:val="0"/>
          <w:marBottom w:val="0"/>
          <w:divBdr>
            <w:top w:val="none" w:sz="0" w:space="0" w:color="auto"/>
            <w:left w:val="none" w:sz="0" w:space="0" w:color="auto"/>
            <w:bottom w:val="none" w:sz="0" w:space="0" w:color="auto"/>
            <w:right w:val="none" w:sz="0" w:space="0" w:color="auto"/>
          </w:divBdr>
          <w:divsChild>
            <w:div w:id="1559785138">
              <w:marLeft w:val="0"/>
              <w:marRight w:val="0"/>
              <w:marTop w:val="0"/>
              <w:marBottom w:val="0"/>
              <w:divBdr>
                <w:top w:val="none" w:sz="0" w:space="0" w:color="auto"/>
                <w:left w:val="none" w:sz="0" w:space="0" w:color="auto"/>
                <w:bottom w:val="none" w:sz="0" w:space="0" w:color="auto"/>
                <w:right w:val="none" w:sz="0" w:space="0" w:color="auto"/>
              </w:divBdr>
            </w:div>
          </w:divsChild>
        </w:div>
        <w:div w:id="1819960071">
          <w:marLeft w:val="0"/>
          <w:marRight w:val="0"/>
          <w:marTop w:val="0"/>
          <w:marBottom w:val="0"/>
          <w:divBdr>
            <w:top w:val="none" w:sz="0" w:space="0" w:color="auto"/>
            <w:left w:val="none" w:sz="0" w:space="0" w:color="auto"/>
            <w:bottom w:val="none" w:sz="0" w:space="0" w:color="auto"/>
            <w:right w:val="none" w:sz="0" w:space="0" w:color="auto"/>
          </w:divBdr>
          <w:divsChild>
            <w:div w:id="1486508934">
              <w:marLeft w:val="0"/>
              <w:marRight w:val="0"/>
              <w:marTop w:val="0"/>
              <w:marBottom w:val="0"/>
              <w:divBdr>
                <w:top w:val="none" w:sz="0" w:space="0" w:color="auto"/>
                <w:left w:val="none" w:sz="0" w:space="0" w:color="auto"/>
                <w:bottom w:val="none" w:sz="0" w:space="0" w:color="auto"/>
                <w:right w:val="none" w:sz="0" w:space="0" w:color="auto"/>
              </w:divBdr>
            </w:div>
          </w:divsChild>
        </w:div>
        <w:div w:id="1845895559">
          <w:marLeft w:val="0"/>
          <w:marRight w:val="0"/>
          <w:marTop w:val="0"/>
          <w:marBottom w:val="0"/>
          <w:divBdr>
            <w:top w:val="none" w:sz="0" w:space="0" w:color="auto"/>
            <w:left w:val="none" w:sz="0" w:space="0" w:color="auto"/>
            <w:bottom w:val="none" w:sz="0" w:space="0" w:color="auto"/>
            <w:right w:val="none" w:sz="0" w:space="0" w:color="auto"/>
          </w:divBdr>
          <w:divsChild>
            <w:div w:id="558982694">
              <w:marLeft w:val="0"/>
              <w:marRight w:val="0"/>
              <w:marTop w:val="0"/>
              <w:marBottom w:val="0"/>
              <w:divBdr>
                <w:top w:val="none" w:sz="0" w:space="0" w:color="auto"/>
                <w:left w:val="none" w:sz="0" w:space="0" w:color="auto"/>
                <w:bottom w:val="none" w:sz="0" w:space="0" w:color="auto"/>
                <w:right w:val="none" w:sz="0" w:space="0" w:color="auto"/>
              </w:divBdr>
            </w:div>
          </w:divsChild>
        </w:div>
        <w:div w:id="2041855241">
          <w:marLeft w:val="0"/>
          <w:marRight w:val="0"/>
          <w:marTop w:val="0"/>
          <w:marBottom w:val="0"/>
          <w:divBdr>
            <w:top w:val="none" w:sz="0" w:space="0" w:color="auto"/>
            <w:left w:val="none" w:sz="0" w:space="0" w:color="auto"/>
            <w:bottom w:val="none" w:sz="0" w:space="0" w:color="auto"/>
            <w:right w:val="none" w:sz="0" w:space="0" w:color="auto"/>
          </w:divBdr>
          <w:divsChild>
            <w:div w:id="25487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93041">
      <w:bodyDiv w:val="1"/>
      <w:marLeft w:val="0"/>
      <w:marRight w:val="0"/>
      <w:marTop w:val="0"/>
      <w:marBottom w:val="0"/>
      <w:divBdr>
        <w:top w:val="none" w:sz="0" w:space="0" w:color="auto"/>
        <w:left w:val="none" w:sz="0" w:space="0" w:color="auto"/>
        <w:bottom w:val="none" w:sz="0" w:space="0" w:color="auto"/>
        <w:right w:val="none" w:sz="0" w:space="0" w:color="auto"/>
      </w:divBdr>
    </w:div>
    <w:div w:id="966164039">
      <w:bodyDiv w:val="1"/>
      <w:marLeft w:val="0"/>
      <w:marRight w:val="0"/>
      <w:marTop w:val="0"/>
      <w:marBottom w:val="0"/>
      <w:divBdr>
        <w:top w:val="none" w:sz="0" w:space="0" w:color="auto"/>
        <w:left w:val="none" w:sz="0" w:space="0" w:color="auto"/>
        <w:bottom w:val="none" w:sz="0" w:space="0" w:color="auto"/>
        <w:right w:val="none" w:sz="0" w:space="0" w:color="auto"/>
      </w:divBdr>
      <w:divsChild>
        <w:div w:id="285432770">
          <w:marLeft w:val="0"/>
          <w:marRight w:val="0"/>
          <w:marTop w:val="0"/>
          <w:marBottom w:val="0"/>
          <w:divBdr>
            <w:top w:val="none" w:sz="0" w:space="0" w:color="auto"/>
            <w:left w:val="none" w:sz="0" w:space="0" w:color="auto"/>
            <w:bottom w:val="none" w:sz="0" w:space="0" w:color="auto"/>
            <w:right w:val="none" w:sz="0" w:space="0" w:color="auto"/>
          </w:divBdr>
        </w:div>
        <w:div w:id="1216550164">
          <w:marLeft w:val="0"/>
          <w:marRight w:val="0"/>
          <w:marTop w:val="0"/>
          <w:marBottom w:val="0"/>
          <w:divBdr>
            <w:top w:val="none" w:sz="0" w:space="0" w:color="auto"/>
            <w:left w:val="none" w:sz="0" w:space="0" w:color="auto"/>
            <w:bottom w:val="none" w:sz="0" w:space="0" w:color="auto"/>
            <w:right w:val="none" w:sz="0" w:space="0" w:color="auto"/>
          </w:divBdr>
        </w:div>
      </w:divsChild>
    </w:div>
    <w:div w:id="990134222">
      <w:bodyDiv w:val="1"/>
      <w:marLeft w:val="0"/>
      <w:marRight w:val="0"/>
      <w:marTop w:val="0"/>
      <w:marBottom w:val="0"/>
      <w:divBdr>
        <w:top w:val="none" w:sz="0" w:space="0" w:color="auto"/>
        <w:left w:val="none" w:sz="0" w:space="0" w:color="auto"/>
        <w:bottom w:val="none" w:sz="0" w:space="0" w:color="auto"/>
        <w:right w:val="none" w:sz="0" w:space="0" w:color="auto"/>
      </w:divBdr>
    </w:div>
    <w:div w:id="1012151496">
      <w:bodyDiv w:val="1"/>
      <w:marLeft w:val="0"/>
      <w:marRight w:val="0"/>
      <w:marTop w:val="0"/>
      <w:marBottom w:val="0"/>
      <w:divBdr>
        <w:top w:val="none" w:sz="0" w:space="0" w:color="auto"/>
        <w:left w:val="none" w:sz="0" w:space="0" w:color="auto"/>
        <w:bottom w:val="none" w:sz="0" w:space="0" w:color="auto"/>
        <w:right w:val="none" w:sz="0" w:space="0" w:color="auto"/>
      </w:divBdr>
    </w:div>
    <w:div w:id="1030685133">
      <w:bodyDiv w:val="1"/>
      <w:marLeft w:val="0"/>
      <w:marRight w:val="0"/>
      <w:marTop w:val="0"/>
      <w:marBottom w:val="0"/>
      <w:divBdr>
        <w:top w:val="none" w:sz="0" w:space="0" w:color="auto"/>
        <w:left w:val="none" w:sz="0" w:space="0" w:color="auto"/>
        <w:bottom w:val="none" w:sz="0" w:space="0" w:color="auto"/>
        <w:right w:val="none" w:sz="0" w:space="0" w:color="auto"/>
      </w:divBdr>
    </w:div>
    <w:div w:id="1090546457">
      <w:bodyDiv w:val="1"/>
      <w:marLeft w:val="0"/>
      <w:marRight w:val="0"/>
      <w:marTop w:val="0"/>
      <w:marBottom w:val="0"/>
      <w:divBdr>
        <w:top w:val="none" w:sz="0" w:space="0" w:color="auto"/>
        <w:left w:val="none" w:sz="0" w:space="0" w:color="auto"/>
        <w:bottom w:val="none" w:sz="0" w:space="0" w:color="auto"/>
        <w:right w:val="none" w:sz="0" w:space="0" w:color="auto"/>
      </w:divBdr>
    </w:div>
    <w:div w:id="1094981484">
      <w:bodyDiv w:val="1"/>
      <w:marLeft w:val="0"/>
      <w:marRight w:val="0"/>
      <w:marTop w:val="0"/>
      <w:marBottom w:val="0"/>
      <w:divBdr>
        <w:top w:val="none" w:sz="0" w:space="0" w:color="auto"/>
        <w:left w:val="none" w:sz="0" w:space="0" w:color="auto"/>
        <w:bottom w:val="none" w:sz="0" w:space="0" w:color="auto"/>
        <w:right w:val="none" w:sz="0" w:space="0" w:color="auto"/>
      </w:divBdr>
    </w:div>
    <w:div w:id="1138953063">
      <w:bodyDiv w:val="1"/>
      <w:marLeft w:val="0"/>
      <w:marRight w:val="0"/>
      <w:marTop w:val="0"/>
      <w:marBottom w:val="0"/>
      <w:divBdr>
        <w:top w:val="none" w:sz="0" w:space="0" w:color="auto"/>
        <w:left w:val="none" w:sz="0" w:space="0" w:color="auto"/>
        <w:bottom w:val="none" w:sz="0" w:space="0" w:color="auto"/>
        <w:right w:val="none" w:sz="0" w:space="0" w:color="auto"/>
      </w:divBdr>
    </w:div>
    <w:div w:id="1232618378">
      <w:bodyDiv w:val="1"/>
      <w:marLeft w:val="0"/>
      <w:marRight w:val="0"/>
      <w:marTop w:val="0"/>
      <w:marBottom w:val="0"/>
      <w:divBdr>
        <w:top w:val="none" w:sz="0" w:space="0" w:color="auto"/>
        <w:left w:val="none" w:sz="0" w:space="0" w:color="auto"/>
        <w:bottom w:val="none" w:sz="0" w:space="0" w:color="auto"/>
        <w:right w:val="none" w:sz="0" w:space="0" w:color="auto"/>
      </w:divBdr>
    </w:div>
    <w:div w:id="1251961732">
      <w:bodyDiv w:val="1"/>
      <w:marLeft w:val="0"/>
      <w:marRight w:val="0"/>
      <w:marTop w:val="0"/>
      <w:marBottom w:val="0"/>
      <w:divBdr>
        <w:top w:val="none" w:sz="0" w:space="0" w:color="auto"/>
        <w:left w:val="none" w:sz="0" w:space="0" w:color="auto"/>
        <w:bottom w:val="none" w:sz="0" w:space="0" w:color="auto"/>
        <w:right w:val="none" w:sz="0" w:space="0" w:color="auto"/>
      </w:divBdr>
    </w:div>
    <w:div w:id="1278682396">
      <w:bodyDiv w:val="1"/>
      <w:marLeft w:val="0"/>
      <w:marRight w:val="0"/>
      <w:marTop w:val="0"/>
      <w:marBottom w:val="0"/>
      <w:divBdr>
        <w:top w:val="none" w:sz="0" w:space="0" w:color="auto"/>
        <w:left w:val="none" w:sz="0" w:space="0" w:color="auto"/>
        <w:bottom w:val="none" w:sz="0" w:space="0" w:color="auto"/>
        <w:right w:val="none" w:sz="0" w:space="0" w:color="auto"/>
      </w:divBdr>
    </w:div>
    <w:div w:id="1284537212">
      <w:bodyDiv w:val="1"/>
      <w:marLeft w:val="0"/>
      <w:marRight w:val="0"/>
      <w:marTop w:val="0"/>
      <w:marBottom w:val="0"/>
      <w:divBdr>
        <w:top w:val="none" w:sz="0" w:space="0" w:color="auto"/>
        <w:left w:val="none" w:sz="0" w:space="0" w:color="auto"/>
        <w:bottom w:val="none" w:sz="0" w:space="0" w:color="auto"/>
        <w:right w:val="none" w:sz="0" w:space="0" w:color="auto"/>
      </w:divBdr>
    </w:div>
    <w:div w:id="1291474174">
      <w:bodyDiv w:val="1"/>
      <w:marLeft w:val="0"/>
      <w:marRight w:val="0"/>
      <w:marTop w:val="0"/>
      <w:marBottom w:val="0"/>
      <w:divBdr>
        <w:top w:val="none" w:sz="0" w:space="0" w:color="auto"/>
        <w:left w:val="none" w:sz="0" w:space="0" w:color="auto"/>
        <w:bottom w:val="none" w:sz="0" w:space="0" w:color="auto"/>
        <w:right w:val="none" w:sz="0" w:space="0" w:color="auto"/>
      </w:divBdr>
    </w:div>
    <w:div w:id="1310868578">
      <w:bodyDiv w:val="1"/>
      <w:marLeft w:val="0"/>
      <w:marRight w:val="0"/>
      <w:marTop w:val="0"/>
      <w:marBottom w:val="0"/>
      <w:divBdr>
        <w:top w:val="none" w:sz="0" w:space="0" w:color="auto"/>
        <w:left w:val="none" w:sz="0" w:space="0" w:color="auto"/>
        <w:bottom w:val="none" w:sz="0" w:space="0" w:color="auto"/>
        <w:right w:val="none" w:sz="0" w:space="0" w:color="auto"/>
      </w:divBdr>
    </w:div>
    <w:div w:id="1314718206">
      <w:bodyDiv w:val="1"/>
      <w:marLeft w:val="0"/>
      <w:marRight w:val="0"/>
      <w:marTop w:val="0"/>
      <w:marBottom w:val="0"/>
      <w:divBdr>
        <w:top w:val="none" w:sz="0" w:space="0" w:color="auto"/>
        <w:left w:val="none" w:sz="0" w:space="0" w:color="auto"/>
        <w:bottom w:val="none" w:sz="0" w:space="0" w:color="auto"/>
        <w:right w:val="none" w:sz="0" w:space="0" w:color="auto"/>
      </w:divBdr>
    </w:div>
    <w:div w:id="1337419823">
      <w:bodyDiv w:val="1"/>
      <w:marLeft w:val="0"/>
      <w:marRight w:val="0"/>
      <w:marTop w:val="0"/>
      <w:marBottom w:val="0"/>
      <w:divBdr>
        <w:top w:val="none" w:sz="0" w:space="0" w:color="auto"/>
        <w:left w:val="none" w:sz="0" w:space="0" w:color="auto"/>
        <w:bottom w:val="none" w:sz="0" w:space="0" w:color="auto"/>
        <w:right w:val="none" w:sz="0" w:space="0" w:color="auto"/>
      </w:divBdr>
    </w:div>
    <w:div w:id="1382945937">
      <w:bodyDiv w:val="1"/>
      <w:marLeft w:val="0"/>
      <w:marRight w:val="0"/>
      <w:marTop w:val="0"/>
      <w:marBottom w:val="0"/>
      <w:divBdr>
        <w:top w:val="none" w:sz="0" w:space="0" w:color="auto"/>
        <w:left w:val="none" w:sz="0" w:space="0" w:color="auto"/>
        <w:bottom w:val="none" w:sz="0" w:space="0" w:color="auto"/>
        <w:right w:val="none" w:sz="0" w:space="0" w:color="auto"/>
      </w:divBdr>
    </w:div>
    <w:div w:id="1415276917">
      <w:bodyDiv w:val="1"/>
      <w:marLeft w:val="0"/>
      <w:marRight w:val="0"/>
      <w:marTop w:val="0"/>
      <w:marBottom w:val="0"/>
      <w:divBdr>
        <w:top w:val="none" w:sz="0" w:space="0" w:color="auto"/>
        <w:left w:val="none" w:sz="0" w:space="0" w:color="auto"/>
        <w:bottom w:val="none" w:sz="0" w:space="0" w:color="auto"/>
        <w:right w:val="none" w:sz="0" w:space="0" w:color="auto"/>
      </w:divBdr>
    </w:div>
    <w:div w:id="1460294784">
      <w:bodyDiv w:val="1"/>
      <w:marLeft w:val="0"/>
      <w:marRight w:val="0"/>
      <w:marTop w:val="0"/>
      <w:marBottom w:val="0"/>
      <w:divBdr>
        <w:top w:val="none" w:sz="0" w:space="0" w:color="auto"/>
        <w:left w:val="none" w:sz="0" w:space="0" w:color="auto"/>
        <w:bottom w:val="none" w:sz="0" w:space="0" w:color="auto"/>
        <w:right w:val="none" w:sz="0" w:space="0" w:color="auto"/>
      </w:divBdr>
    </w:div>
    <w:div w:id="1467971617">
      <w:bodyDiv w:val="1"/>
      <w:marLeft w:val="0"/>
      <w:marRight w:val="0"/>
      <w:marTop w:val="0"/>
      <w:marBottom w:val="0"/>
      <w:divBdr>
        <w:top w:val="none" w:sz="0" w:space="0" w:color="auto"/>
        <w:left w:val="none" w:sz="0" w:space="0" w:color="auto"/>
        <w:bottom w:val="none" w:sz="0" w:space="0" w:color="auto"/>
        <w:right w:val="none" w:sz="0" w:space="0" w:color="auto"/>
      </w:divBdr>
      <w:divsChild>
        <w:div w:id="522597815">
          <w:marLeft w:val="0"/>
          <w:marRight w:val="0"/>
          <w:marTop w:val="0"/>
          <w:marBottom w:val="0"/>
          <w:divBdr>
            <w:top w:val="none" w:sz="0" w:space="0" w:color="auto"/>
            <w:left w:val="none" w:sz="0" w:space="0" w:color="auto"/>
            <w:bottom w:val="none" w:sz="0" w:space="0" w:color="auto"/>
            <w:right w:val="none" w:sz="0" w:space="0" w:color="auto"/>
          </w:divBdr>
          <w:divsChild>
            <w:div w:id="1642349033">
              <w:marLeft w:val="0"/>
              <w:marRight w:val="0"/>
              <w:marTop w:val="0"/>
              <w:marBottom w:val="0"/>
              <w:divBdr>
                <w:top w:val="none" w:sz="0" w:space="0" w:color="auto"/>
                <w:left w:val="none" w:sz="0" w:space="0" w:color="auto"/>
                <w:bottom w:val="none" w:sz="0" w:space="0" w:color="auto"/>
                <w:right w:val="none" w:sz="0" w:space="0" w:color="auto"/>
              </w:divBdr>
            </w:div>
          </w:divsChild>
        </w:div>
        <w:div w:id="628975372">
          <w:marLeft w:val="0"/>
          <w:marRight w:val="0"/>
          <w:marTop w:val="0"/>
          <w:marBottom w:val="0"/>
          <w:divBdr>
            <w:top w:val="none" w:sz="0" w:space="0" w:color="auto"/>
            <w:left w:val="none" w:sz="0" w:space="0" w:color="auto"/>
            <w:bottom w:val="none" w:sz="0" w:space="0" w:color="auto"/>
            <w:right w:val="none" w:sz="0" w:space="0" w:color="auto"/>
          </w:divBdr>
          <w:divsChild>
            <w:div w:id="365372766">
              <w:marLeft w:val="0"/>
              <w:marRight w:val="0"/>
              <w:marTop w:val="0"/>
              <w:marBottom w:val="0"/>
              <w:divBdr>
                <w:top w:val="none" w:sz="0" w:space="0" w:color="auto"/>
                <w:left w:val="none" w:sz="0" w:space="0" w:color="auto"/>
                <w:bottom w:val="none" w:sz="0" w:space="0" w:color="auto"/>
                <w:right w:val="none" w:sz="0" w:space="0" w:color="auto"/>
              </w:divBdr>
            </w:div>
          </w:divsChild>
        </w:div>
        <w:div w:id="678654986">
          <w:marLeft w:val="0"/>
          <w:marRight w:val="0"/>
          <w:marTop w:val="0"/>
          <w:marBottom w:val="0"/>
          <w:divBdr>
            <w:top w:val="none" w:sz="0" w:space="0" w:color="auto"/>
            <w:left w:val="none" w:sz="0" w:space="0" w:color="auto"/>
            <w:bottom w:val="none" w:sz="0" w:space="0" w:color="auto"/>
            <w:right w:val="none" w:sz="0" w:space="0" w:color="auto"/>
          </w:divBdr>
          <w:divsChild>
            <w:div w:id="1645042121">
              <w:marLeft w:val="0"/>
              <w:marRight w:val="0"/>
              <w:marTop w:val="0"/>
              <w:marBottom w:val="0"/>
              <w:divBdr>
                <w:top w:val="none" w:sz="0" w:space="0" w:color="auto"/>
                <w:left w:val="none" w:sz="0" w:space="0" w:color="auto"/>
                <w:bottom w:val="none" w:sz="0" w:space="0" w:color="auto"/>
                <w:right w:val="none" w:sz="0" w:space="0" w:color="auto"/>
              </w:divBdr>
            </w:div>
          </w:divsChild>
        </w:div>
        <w:div w:id="1243221278">
          <w:marLeft w:val="0"/>
          <w:marRight w:val="0"/>
          <w:marTop w:val="0"/>
          <w:marBottom w:val="0"/>
          <w:divBdr>
            <w:top w:val="none" w:sz="0" w:space="0" w:color="auto"/>
            <w:left w:val="none" w:sz="0" w:space="0" w:color="auto"/>
            <w:bottom w:val="none" w:sz="0" w:space="0" w:color="auto"/>
            <w:right w:val="none" w:sz="0" w:space="0" w:color="auto"/>
          </w:divBdr>
          <w:divsChild>
            <w:div w:id="564221333">
              <w:marLeft w:val="0"/>
              <w:marRight w:val="0"/>
              <w:marTop w:val="0"/>
              <w:marBottom w:val="0"/>
              <w:divBdr>
                <w:top w:val="none" w:sz="0" w:space="0" w:color="auto"/>
                <w:left w:val="none" w:sz="0" w:space="0" w:color="auto"/>
                <w:bottom w:val="none" w:sz="0" w:space="0" w:color="auto"/>
                <w:right w:val="none" w:sz="0" w:space="0" w:color="auto"/>
              </w:divBdr>
            </w:div>
          </w:divsChild>
        </w:div>
        <w:div w:id="1463573963">
          <w:marLeft w:val="0"/>
          <w:marRight w:val="0"/>
          <w:marTop w:val="0"/>
          <w:marBottom w:val="0"/>
          <w:divBdr>
            <w:top w:val="none" w:sz="0" w:space="0" w:color="auto"/>
            <w:left w:val="none" w:sz="0" w:space="0" w:color="auto"/>
            <w:bottom w:val="none" w:sz="0" w:space="0" w:color="auto"/>
            <w:right w:val="none" w:sz="0" w:space="0" w:color="auto"/>
          </w:divBdr>
          <w:divsChild>
            <w:div w:id="1371685892">
              <w:marLeft w:val="0"/>
              <w:marRight w:val="0"/>
              <w:marTop w:val="0"/>
              <w:marBottom w:val="0"/>
              <w:divBdr>
                <w:top w:val="none" w:sz="0" w:space="0" w:color="auto"/>
                <w:left w:val="none" w:sz="0" w:space="0" w:color="auto"/>
                <w:bottom w:val="none" w:sz="0" w:space="0" w:color="auto"/>
                <w:right w:val="none" w:sz="0" w:space="0" w:color="auto"/>
              </w:divBdr>
            </w:div>
          </w:divsChild>
        </w:div>
        <w:div w:id="1479372665">
          <w:marLeft w:val="0"/>
          <w:marRight w:val="0"/>
          <w:marTop w:val="0"/>
          <w:marBottom w:val="0"/>
          <w:divBdr>
            <w:top w:val="none" w:sz="0" w:space="0" w:color="auto"/>
            <w:left w:val="none" w:sz="0" w:space="0" w:color="auto"/>
            <w:bottom w:val="none" w:sz="0" w:space="0" w:color="auto"/>
            <w:right w:val="none" w:sz="0" w:space="0" w:color="auto"/>
          </w:divBdr>
          <w:divsChild>
            <w:div w:id="1576546696">
              <w:marLeft w:val="0"/>
              <w:marRight w:val="0"/>
              <w:marTop w:val="0"/>
              <w:marBottom w:val="0"/>
              <w:divBdr>
                <w:top w:val="none" w:sz="0" w:space="0" w:color="auto"/>
                <w:left w:val="none" w:sz="0" w:space="0" w:color="auto"/>
                <w:bottom w:val="none" w:sz="0" w:space="0" w:color="auto"/>
                <w:right w:val="none" w:sz="0" w:space="0" w:color="auto"/>
              </w:divBdr>
            </w:div>
          </w:divsChild>
        </w:div>
        <w:div w:id="1800030255">
          <w:marLeft w:val="0"/>
          <w:marRight w:val="0"/>
          <w:marTop w:val="0"/>
          <w:marBottom w:val="0"/>
          <w:divBdr>
            <w:top w:val="none" w:sz="0" w:space="0" w:color="auto"/>
            <w:left w:val="none" w:sz="0" w:space="0" w:color="auto"/>
            <w:bottom w:val="none" w:sz="0" w:space="0" w:color="auto"/>
            <w:right w:val="none" w:sz="0" w:space="0" w:color="auto"/>
          </w:divBdr>
          <w:divsChild>
            <w:div w:id="248469640">
              <w:marLeft w:val="0"/>
              <w:marRight w:val="0"/>
              <w:marTop w:val="0"/>
              <w:marBottom w:val="0"/>
              <w:divBdr>
                <w:top w:val="none" w:sz="0" w:space="0" w:color="auto"/>
                <w:left w:val="none" w:sz="0" w:space="0" w:color="auto"/>
                <w:bottom w:val="none" w:sz="0" w:space="0" w:color="auto"/>
                <w:right w:val="none" w:sz="0" w:space="0" w:color="auto"/>
              </w:divBdr>
            </w:div>
          </w:divsChild>
        </w:div>
        <w:div w:id="1881671961">
          <w:marLeft w:val="0"/>
          <w:marRight w:val="0"/>
          <w:marTop w:val="0"/>
          <w:marBottom w:val="0"/>
          <w:divBdr>
            <w:top w:val="none" w:sz="0" w:space="0" w:color="auto"/>
            <w:left w:val="none" w:sz="0" w:space="0" w:color="auto"/>
            <w:bottom w:val="none" w:sz="0" w:space="0" w:color="auto"/>
            <w:right w:val="none" w:sz="0" w:space="0" w:color="auto"/>
          </w:divBdr>
          <w:divsChild>
            <w:div w:id="136821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90359">
      <w:bodyDiv w:val="1"/>
      <w:marLeft w:val="0"/>
      <w:marRight w:val="0"/>
      <w:marTop w:val="0"/>
      <w:marBottom w:val="0"/>
      <w:divBdr>
        <w:top w:val="none" w:sz="0" w:space="0" w:color="auto"/>
        <w:left w:val="none" w:sz="0" w:space="0" w:color="auto"/>
        <w:bottom w:val="none" w:sz="0" w:space="0" w:color="auto"/>
        <w:right w:val="none" w:sz="0" w:space="0" w:color="auto"/>
      </w:divBdr>
    </w:div>
    <w:div w:id="1489637139">
      <w:bodyDiv w:val="1"/>
      <w:marLeft w:val="0"/>
      <w:marRight w:val="0"/>
      <w:marTop w:val="0"/>
      <w:marBottom w:val="0"/>
      <w:divBdr>
        <w:top w:val="none" w:sz="0" w:space="0" w:color="auto"/>
        <w:left w:val="none" w:sz="0" w:space="0" w:color="auto"/>
        <w:bottom w:val="none" w:sz="0" w:space="0" w:color="auto"/>
        <w:right w:val="none" w:sz="0" w:space="0" w:color="auto"/>
      </w:divBdr>
    </w:div>
    <w:div w:id="1491023589">
      <w:bodyDiv w:val="1"/>
      <w:marLeft w:val="0"/>
      <w:marRight w:val="0"/>
      <w:marTop w:val="0"/>
      <w:marBottom w:val="0"/>
      <w:divBdr>
        <w:top w:val="none" w:sz="0" w:space="0" w:color="auto"/>
        <w:left w:val="none" w:sz="0" w:space="0" w:color="auto"/>
        <w:bottom w:val="none" w:sz="0" w:space="0" w:color="auto"/>
        <w:right w:val="none" w:sz="0" w:space="0" w:color="auto"/>
      </w:divBdr>
    </w:div>
    <w:div w:id="1596011585">
      <w:bodyDiv w:val="1"/>
      <w:marLeft w:val="0"/>
      <w:marRight w:val="0"/>
      <w:marTop w:val="0"/>
      <w:marBottom w:val="0"/>
      <w:divBdr>
        <w:top w:val="none" w:sz="0" w:space="0" w:color="auto"/>
        <w:left w:val="none" w:sz="0" w:space="0" w:color="auto"/>
        <w:bottom w:val="none" w:sz="0" w:space="0" w:color="auto"/>
        <w:right w:val="none" w:sz="0" w:space="0" w:color="auto"/>
      </w:divBdr>
      <w:divsChild>
        <w:div w:id="62873601">
          <w:marLeft w:val="0"/>
          <w:marRight w:val="0"/>
          <w:marTop w:val="0"/>
          <w:marBottom w:val="0"/>
          <w:divBdr>
            <w:top w:val="none" w:sz="0" w:space="0" w:color="auto"/>
            <w:left w:val="none" w:sz="0" w:space="0" w:color="auto"/>
            <w:bottom w:val="none" w:sz="0" w:space="0" w:color="auto"/>
            <w:right w:val="none" w:sz="0" w:space="0" w:color="auto"/>
          </w:divBdr>
        </w:div>
        <w:div w:id="249046067">
          <w:marLeft w:val="0"/>
          <w:marRight w:val="0"/>
          <w:marTop w:val="0"/>
          <w:marBottom w:val="0"/>
          <w:divBdr>
            <w:top w:val="none" w:sz="0" w:space="0" w:color="auto"/>
            <w:left w:val="none" w:sz="0" w:space="0" w:color="auto"/>
            <w:bottom w:val="none" w:sz="0" w:space="0" w:color="auto"/>
            <w:right w:val="none" w:sz="0" w:space="0" w:color="auto"/>
          </w:divBdr>
        </w:div>
        <w:div w:id="462847809">
          <w:marLeft w:val="0"/>
          <w:marRight w:val="0"/>
          <w:marTop w:val="0"/>
          <w:marBottom w:val="0"/>
          <w:divBdr>
            <w:top w:val="none" w:sz="0" w:space="0" w:color="auto"/>
            <w:left w:val="none" w:sz="0" w:space="0" w:color="auto"/>
            <w:bottom w:val="none" w:sz="0" w:space="0" w:color="auto"/>
            <w:right w:val="none" w:sz="0" w:space="0" w:color="auto"/>
          </w:divBdr>
        </w:div>
        <w:div w:id="467479025">
          <w:marLeft w:val="0"/>
          <w:marRight w:val="0"/>
          <w:marTop w:val="0"/>
          <w:marBottom w:val="0"/>
          <w:divBdr>
            <w:top w:val="none" w:sz="0" w:space="0" w:color="auto"/>
            <w:left w:val="none" w:sz="0" w:space="0" w:color="auto"/>
            <w:bottom w:val="none" w:sz="0" w:space="0" w:color="auto"/>
            <w:right w:val="none" w:sz="0" w:space="0" w:color="auto"/>
          </w:divBdr>
        </w:div>
        <w:div w:id="547841751">
          <w:marLeft w:val="0"/>
          <w:marRight w:val="0"/>
          <w:marTop w:val="0"/>
          <w:marBottom w:val="0"/>
          <w:divBdr>
            <w:top w:val="none" w:sz="0" w:space="0" w:color="auto"/>
            <w:left w:val="none" w:sz="0" w:space="0" w:color="auto"/>
            <w:bottom w:val="none" w:sz="0" w:space="0" w:color="auto"/>
            <w:right w:val="none" w:sz="0" w:space="0" w:color="auto"/>
          </w:divBdr>
        </w:div>
        <w:div w:id="1007751555">
          <w:marLeft w:val="0"/>
          <w:marRight w:val="0"/>
          <w:marTop w:val="0"/>
          <w:marBottom w:val="0"/>
          <w:divBdr>
            <w:top w:val="none" w:sz="0" w:space="0" w:color="auto"/>
            <w:left w:val="none" w:sz="0" w:space="0" w:color="auto"/>
            <w:bottom w:val="none" w:sz="0" w:space="0" w:color="auto"/>
            <w:right w:val="none" w:sz="0" w:space="0" w:color="auto"/>
          </w:divBdr>
        </w:div>
        <w:div w:id="1032457617">
          <w:marLeft w:val="0"/>
          <w:marRight w:val="0"/>
          <w:marTop w:val="0"/>
          <w:marBottom w:val="0"/>
          <w:divBdr>
            <w:top w:val="none" w:sz="0" w:space="0" w:color="auto"/>
            <w:left w:val="none" w:sz="0" w:space="0" w:color="auto"/>
            <w:bottom w:val="none" w:sz="0" w:space="0" w:color="auto"/>
            <w:right w:val="none" w:sz="0" w:space="0" w:color="auto"/>
          </w:divBdr>
        </w:div>
        <w:div w:id="1477986348">
          <w:marLeft w:val="0"/>
          <w:marRight w:val="0"/>
          <w:marTop w:val="0"/>
          <w:marBottom w:val="0"/>
          <w:divBdr>
            <w:top w:val="none" w:sz="0" w:space="0" w:color="auto"/>
            <w:left w:val="none" w:sz="0" w:space="0" w:color="auto"/>
            <w:bottom w:val="none" w:sz="0" w:space="0" w:color="auto"/>
            <w:right w:val="none" w:sz="0" w:space="0" w:color="auto"/>
          </w:divBdr>
        </w:div>
        <w:div w:id="1625697228">
          <w:marLeft w:val="0"/>
          <w:marRight w:val="0"/>
          <w:marTop w:val="0"/>
          <w:marBottom w:val="0"/>
          <w:divBdr>
            <w:top w:val="none" w:sz="0" w:space="0" w:color="auto"/>
            <w:left w:val="none" w:sz="0" w:space="0" w:color="auto"/>
            <w:bottom w:val="none" w:sz="0" w:space="0" w:color="auto"/>
            <w:right w:val="none" w:sz="0" w:space="0" w:color="auto"/>
          </w:divBdr>
        </w:div>
        <w:div w:id="1822890857">
          <w:marLeft w:val="0"/>
          <w:marRight w:val="0"/>
          <w:marTop w:val="0"/>
          <w:marBottom w:val="0"/>
          <w:divBdr>
            <w:top w:val="none" w:sz="0" w:space="0" w:color="auto"/>
            <w:left w:val="none" w:sz="0" w:space="0" w:color="auto"/>
            <w:bottom w:val="none" w:sz="0" w:space="0" w:color="auto"/>
            <w:right w:val="none" w:sz="0" w:space="0" w:color="auto"/>
          </w:divBdr>
        </w:div>
      </w:divsChild>
    </w:div>
    <w:div w:id="1603686488">
      <w:bodyDiv w:val="1"/>
      <w:marLeft w:val="0"/>
      <w:marRight w:val="0"/>
      <w:marTop w:val="0"/>
      <w:marBottom w:val="0"/>
      <w:divBdr>
        <w:top w:val="none" w:sz="0" w:space="0" w:color="auto"/>
        <w:left w:val="none" w:sz="0" w:space="0" w:color="auto"/>
        <w:bottom w:val="none" w:sz="0" w:space="0" w:color="auto"/>
        <w:right w:val="none" w:sz="0" w:space="0" w:color="auto"/>
      </w:divBdr>
    </w:div>
    <w:div w:id="1735465512">
      <w:bodyDiv w:val="1"/>
      <w:marLeft w:val="0"/>
      <w:marRight w:val="0"/>
      <w:marTop w:val="0"/>
      <w:marBottom w:val="0"/>
      <w:divBdr>
        <w:top w:val="none" w:sz="0" w:space="0" w:color="auto"/>
        <w:left w:val="none" w:sz="0" w:space="0" w:color="auto"/>
        <w:bottom w:val="none" w:sz="0" w:space="0" w:color="auto"/>
        <w:right w:val="none" w:sz="0" w:space="0" w:color="auto"/>
      </w:divBdr>
    </w:div>
    <w:div w:id="1757169112">
      <w:bodyDiv w:val="1"/>
      <w:marLeft w:val="0"/>
      <w:marRight w:val="0"/>
      <w:marTop w:val="0"/>
      <w:marBottom w:val="0"/>
      <w:divBdr>
        <w:top w:val="none" w:sz="0" w:space="0" w:color="auto"/>
        <w:left w:val="none" w:sz="0" w:space="0" w:color="auto"/>
        <w:bottom w:val="none" w:sz="0" w:space="0" w:color="auto"/>
        <w:right w:val="none" w:sz="0" w:space="0" w:color="auto"/>
      </w:divBdr>
    </w:div>
    <w:div w:id="1803621332">
      <w:bodyDiv w:val="1"/>
      <w:marLeft w:val="0"/>
      <w:marRight w:val="0"/>
      <w:marTop w:val="0"/>
      <w:marBottom w:val="0"/>
      <w:divBdr>
        <w:top w:val="none" w:sz="0" w:space="0" w:color="auto"/>
        <w:left w:val="none" w:sz="0" w:space="0" w:color="auto"/>
        <w:bottom w:val="none" w:sz="0" w:space="0" w:color="auto"/>
        <w:right w:val="none" w:sz="0" w:space="0" w:color="auto"/>
      </w:divBdr>
    </w:div>
    <w:div w:id="1835758553">
      <w:bodyDiv w:val="1"/>
      <w:marLeft w:val="0"/>
      <w:marRight w:val="0"/>
      <w:marTop w:val="0"/>
      <w:marBottom w:val="0"/>
      <w:divBdr>
        <w:top w:val="none" w:sz="0" w:space="0" w:color="auto"/>
        <w:left w:val="none" w:sz="0" w:space="0" w:color="auto"/>
        <w:bottom w:val="none" w:sz="0" w:space="0" w:color="auto"/>
        <w:right w:val="none" w:sz="0" w:space="0" w:color="auto"/>
      </w:divBdr>
    </w:div>
    <w:div w:id="1849708429">
      <w:bodyDiv w:val="1"/>
      <w:marLeft w:val="0"/>
      <w:marRight w:val="0"/>
      <w:marTop w:val="0"/>
      <w:marBottom w:val="0"/>
      <w:divBdr>
        <w:top w:val="none" w:sz="0" w:space="0" w:color="auto"/>
        <w:left w:val="none" w:sz="0" w:space="0" w:color="auto"/>
        <w:bottom w:val="none" w:sz="0" w:space="0" w:color="auto"/>
        <w:right w:val="none" w:sz="0" w:space="0" w:color="auto"/>
      </w:divBdr>
    </w:div>
    <w:div w:id="1894997060">
      <w:bodyDiv w:val="1"/>
      <w:marLeft w:val="0"/>
      <w:marRight w:val="0"/>
      <w:marTop w:val="0"/>
      <w:marBottom w:val="0"/>
      <w:divBdr>
        <w:top w:val="none" w:sz="0" w:space="0" w:color="auto"/>
        <w:left w:val="none" w:sz="0" w:space="0" w:color="auto"/>
        <w:bottom w:val="none" w:sz="0" w:space="0" w:color="auto"/>
        <w:right w:val="none" w:sz="0" w:space="0" w:color="auto"/>
      </w:divBdr>
    </w:div>
    <w:div w:id="1896117452">
      <w:bodyDiv w:val="1"/>
      <w:marLeft w:val="0"/>
      <w:marRight w:val="0"/>
      <w:marTop w:val="0"/>
      <w:marBottom w:val="0"/>
      <w:divBdr>
        <w:top w:val="none" w:sz="0" w:space="0" w:color="auto"/>
        <w:left w:val="none" w:sz="0" w:space="0" w:color="auto"/>
        <w:bottom w:val="none" w:sz="0" w:space="0" w:color="auto"/>
        <w:right w:val="none" w:sz="0" w:space="0" w:color="auto"/>
      </w:divBdr>
    </w:div>
    <w:div w:id="1914466670">
      <w:bodyDiv w:val="1"/>
      <w:marLeft w:val="0"/>
      <w:marRight w:val="0"/>
      <w:marTop w:val="0"/>
      <w:marBottom w:val="0"/>
      <w:divBdr>
        <w:top w:val="none" w:sz="0" w:space="0" w:color="auto"/>
        <w:left w:val="none" w:sz="0" w:space="0" w:color="auto"/>
        <w:bottom w:val="none" w:sz="0" w:space="0" w:color="auto"/>
        <w:right w:val="none" w:sz="0" w:space="0" w:color="auto"/>
      </w:divBdr>
    </w:div>
    <w:div w:id="1949043645">
      <w:bodyDiv w:val="1"/>
      <w:marLeft w:val="0"/>
      <w:marRight w:val="0"/>
      <w:marTop w:val="0"/>
      <w:marBottom w:val="0"/>
      <w:divBdr>
        <w:top w:val="none" w:sz="0" w:space="0" w:color="auto"/>
        <w:left w:val="none" w:sz="0" w:space="0" w:color="auto"/>
        <w:bottom w:val="none" w:sz="0" w:space="0" w:color="auto"/>
        <w:right w:val="none" w:sz="0" w:space="0" w:color="auto"/>
      </w:divBdr>
    </w:div>
    <w:div w:id="1950626439">
      <w:bodyDiv w:val="1"/>
      <w:marLeft w:val="0"/>
      <w:marRight w:val="0"/>
      <w:marTop w:val="0"/>
      <w:marBottom w:val="0"/>
      <w:divBdr>
        <w:top w:val="none" w:sz="0" w:space="0" w:color="auto"/>
        <w:left w:val="none" w:sz="0" w:space="0" w:color="auto"/>
        <w:bottom w:val="none" w:sz="0" w:space="0" w:color="auto"/>
        <w:right w:val="none" w:sz="0" w:space="0" w:color="auto"/>
      </w:divBdr>
      <w:divsChild>
        <w:div w:id="258177139">
          <w:marLeft w:val="0"/>
          <w:marRight w:val="0"/>
          <w:marTop w:val="0"/>
          <w:marBottom w:val="0"/>
          <w:divBdr>
            <w:top w:val="none" w:sz="0" w:space="0" w:color="auto"/>
            <w:left w:val="none" w:sz="0" w:space="0" w:color="auto"/>
            <w:bottom w:val="none" w:sz="0" w:space="0" w:color="auto"/>
            <w:right w:val="none" w:sz="0" w:space="0" w:color="auto"/>
          </w:divBdr>
        </w:div>
        <w:div w:id="282426609">
          <w:marLeft w:val="0"/>
          <w:marRight w:val="0"/>
          <w:marTop w:val="0"/>
          <w:marBottom w:val="0"/>
          <w:divBdr>
            <w:top w:val="none" w:sz="0" w:space="0" w:color="auto"/>
            <w:left w:val="none" w:sz="0" w:space="0" w:color="auto"/>
            <w:bottom w:val="none" w:sz="0" w:space="0" w:color="auto"/>
            <w:right w:val="none" w:sz="0" w:space="0" w:color="auto"/>
          </w:divBdr>
        </w:div>
        <w:div w:id="422923812">
          <w:marLeft w:val="0"/>
          <w:marRight w:val="0"/>
          <w:marTop w:val="0"/>
          <w:marBottom w:val="0"/>
          <w:divBdr>
            <w:top w:val="none" w:sz="0" w:space="0" w:color="auto"/>
            <w:left w:val="none" w:sz="0" w:space="0" w:color="auto"/>
            <w:bottom w:val="none" w:sz="0" w:space="0" w:color="auto"/>
            <w:right w:val="none" w:sz="0" w:space="0" w:color="auto"/>
          </w:divBdr>
        </w:div>
        <w:div w:id="866865978">
          <w:marLeft w:val="0"/>
          <w:marRight w:val="0"/>
          <w:marTop w:val="0"/>
          <w:marBottom w:val="0"/>
          <w:divBdr>
            <w:top w:val="none" w:sz="0" w:space="0" w:color="auto"/>
            <w:left w:val="none" w:sz="0" w:space="0" w:color="auto"/>
            <w:bottom w:val="none" w:sz="0" w:space="0" w:color="auto"/>
            <w:right w:val="none" w:sz="0" w:space="0" w:color="auto"/>
          </w:divBdr>
        </w:div>
        <w:div w:id="1243873330">
          <w:marLeft w:val="0"/>
          <w:marRight w:val="0"/>
          <w:marTop w:val="0"/>
          <w:marBottom w:val="0"/>
          <w:divBdr>
            <w:top w:val="none" w:sz="0" w:space="0" w:color="auto"/>
            <w:left w:val="none" w:sz="0" w:space="0" w:color="auto"/>
            <w:bottom w:val="none" w:sz="0" w:space="0" w:color="auto"/>
            <w:right w:val="none" w:sz="0" w:space="0" w:color="auto"/>
          </w:divBdr>
        </w:div>
        <w:div w:id="1244757327">
          <w:marLeft w:val="0"/>
          <w:marRight w:val="0"/>
          <w:marTop w:val="0"/>
          <w:marBottom w:val="0"/>
          <w:divBdr>
            <w:top w:val="none" w:sz="0" w:space="0" w:color="auto"/>
            <w:left w:val="none" w:sz="0" w:space="0" w:color="auto"/>
            <w:bottom w:val="none" w:sz="0" w:space="0" w:color="auto"/>
            <w:right w:val="none" w:sz="0" w:space="0" w:color="auto"/>
          </w:divBdr>
        </w:div>
        <w:div w:id="1466967161">
          <w:marLeft w:val="0"/>
          <w:marRight w:val="0"/>
          <w:marTop w:val="0"/>
          <w:marBottom w:val="0"/>
          <w:divBdr>
            <w:top w:val="none" w:sz="0" w:space="0" w:color="auto"/>
            <w:left w:val="none" w:sz="0" w:space="0" w:color="auto"/>
            <w:bottom w:val="none" w:sz="0" w:space="0" w:color="auto"/>
            <w:right w:val="none" w:sz="0" w:space="0" w:color="auto"/>
          </w:divBdr>
        </w:div>
        <w:div w:id="1789467201">
          <w:marLeft w:val="0"/>
          <w:marRight w:val="0"/>
          <w:marTop w:val="0"/>
          <w:marBottom w:val="0"/>
          <w:divBdr>
            <w:top w:val="none" w:sz="0" w:space="0" w:color="auto"/>
            <w:left w:val="none" w:sz="0" w:space="0" w:color="auto"/>
            <w:bottom w:val="none" w:sz="0" w:space="0" w:color="auto"/>
            <w:right w:val="none" w:sz="0" w:space="0" w:color="auto"/>
          </w:divBdr>
        </w:div>
        <w:div w:id="1863205683">
          <w:marLeft w:val="0"/>
          <w:marRight w:val="0"/>
          <w:marTop w:val="0"/>
          <w:marBottom w:val="0"/>
          <w:divBdr>
            <w:top w:val="none" w:sz="0" w:space="0" w:color="auto"/>
            <w:left w:val="none" w:sz="0" w:space="0" w:color="auto"/>
            <w:bottom w:val="none" w:sz="0" w:space="0" w:color="auto"/>
            <w:right w:val="none" w:sz="0" w:space="0" w:color="auto"/>
          </w:divBdr>
        </w:div>
        <w:div w:id="2020809197">
          <w:marLeft w:val="0"/>
          <w:marRight w:val="0"/>
          <w:marTop w:val="0"/>
          <w:marBottom w:val="0"/>
          <w:divBdr>
            <w:top w:val="none" w:sz="0" w:space="0" w:color="auto"/>
            <w:left w:val="none" w:sz="0" w:space="0" w:color="auto"/>
            <w:bottom w:val="none" w:sz="0" w:space="0" w:color="auto"/>
            <w:right w:val="none" w:sz="0" w:space="0" w:color="auto"/>
          </w:divBdr>
        </w:div>
      </w:divsChild>
    </w:div>
    <w:div w:id="1955823125">
      <w:bodyDiv w:val="1"/>
      <w:marLeft w:val="0"/>
      <w:marRight w:val="0"/>
      <w:marTop w:val="0"/>
      <w:marBottom w:val="0"/>
      <w:divBdr>
        <w:top w:val="none" w:sz="0" w:space="0" w:color="auto"/>
        <w:left w:val="none" w:sz="0" w:space="0" w:color="auto"/>
        <w:bottom w:val="none" w:sz="0" w:space="0" w:color="auto"/>
        <w:right w:val="none" w:sz="0" w:space="0" w:color="auto"/>
      </w:divBdr>
    </w:div>
    <w:div w:id="1958295531">
      <w:bodyDiv w:val="1"/>
      <w:marLeft w:val="0"/>
      <w:marRight w:val="0"/>
      <w:marTop w:val="0"/>
      <w:marBottom w:val="0"/>
      <w:divBdr>
        <w:top w:val="none" w:sz="0" w:space="0" w:color="auto"/>
        <w:left w:val="none" w:sz="0" w:space="0" w:color="auto"/>
        <w:bottom w:val="none" w:sz="0" w:space="0" w:color="auto"/>
        <w:right w:val="none" w:sz="0" w:space="0" w:color="auto"/>
      </w:divBdr>
    </w:div>
    <w:div w:id="1994554417">
      <w:bodyDiv w:val="1"/>
      <w:marLeft w:val="0"/>
      <w:marRight w:val="0"/>
      <w:marTop w:val="0"/>
      <w:marBottom w:val="0"/>
      <w:divBdr>
        <w:top w:val="none" w:sz="0" w:space="0" w:color="auto"/>
        <w:left w:val="none" w:sz="0" w:space="0" w:color="auto"/>
        <w:bottom w:val="none" w:sz="0" w:space="0" w:color="auto"/>
        <w:right w:val="none" w:sz="0" w:space="0" w:color="auto"/>
      </w:divBdr>
    </w:div>
    <w:div w:id="1999571468">
      <w:bodyDiv w:val="1"/>
      <w:marLeft w:val="0"/>
      <w:marRight w:val="0"/>
      <w:marTop w:val="0"/>
      <w:marBottom w:val="0"/>
      <w:divBdr>
        <w:top w:val="none" w:sz="0" w:space="0" w:color="auto"/>
        <w:left w:val="none" w:sz="0" w:space="0" w:color="auto"/>
        <w:bottom w:val="none" w:sz="0" w:space="0" w:color="auto"/>
        <w:right w:val="none" w:sz="0" w:space="0" w:color="auto"/>
      </w:divBdr>
    </w:div>
    <w:div w:id="2025014275">
      <w:bodyDiv w:val="1"/>
      <w:marLeft w:val="0"/>
      <w:marRight w:val="0"/>
      <w:marTop w:val="0"/>
      <w:marBottom w:val="0"/>
      <w:divBdr>
        <w:top w:val="none" w:sz="0" w:space="0" w:color="auto"/>
        <w:left w:val="none" w:sz="0" w:space="0" w:color="auto"/>
        <w:bottom w:val="none" w:sz="0" w:space="0" w:color="auto"/>
        <w:right w:val="none" w:sz="0" w:space="0" w:color="auto"/>
      </w:divBdr>
    </w:div>
    <w:div w:id="2029675865">
      <w:bodyDiv w:val="1"/>
      <w:marLeft w:val="0"/>
      <w:marRight w:val="0"/>
      <w:marTop w:val="0"/>
      <w:marBottom w:val="0"/>
      <w:divBdr>
        <w:top w:val="none" w:sz="0" w:space="0" w:color="auto"/>
        <w:left w:val="none" w:sz="0" w:space="0" w:color="auto"/>
        <w:bottom w:val="none" w:sz="0" w:space="0" w:color="auto"/>
        <w:right w:val="none" w:sz="0" w:space="0" w:color="auto"/>
      </w:divBdr>
    </w:div>
    <w:div w:id="2061049275">
      <w:bodyDiv w:val="1"/>
      <w:marLeft w:val="0"/>
      <w:marRight w:val="0"/>
      <w:marTop w:val="0"/>
      <w:marBottom w:val="0"/>
      <w:divBdr>
        <w:top w:val="none" w:sz="0" w:space="0" w:color="auto"/>
        <w:left w:val="none" w:sz="0" w:space="0" w:color="auto"/>
        <w:bottom w:val="none" w:sz="0" w:space="0" w:color="auto"/>
        <w:right w:val="none" w:sz="0" w:space="0" w:color="auto"/>
      </w:divBdr>
    </w:div>
    <w:div w:id="2067949208">
      <w:bodyDiv w:val="1"/>
      <w:marLeft w:val="0"/>
      <w:marRight w:val="0"/>
      <w:marTop w:val="0"/>
      <w:marBottom w:val="0"/>
      <w:divBdr>
        <w:top w:val="none" w:sz="0" w:space="0" w:color="auto"/>
        <w:left w:val="none" w:sz="0" w:space="0" w:color="auto"/>
        <w:bottom w:val="none" w:sz="0" w:space="0" w:color="auto"/>
        <w:right w:val="none" w:sz="0" w:space="0" w:color="auto"/>
      </w:divBdr>
    </w:div>
    <w:div w:id="207285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noel-lala\Documents\Mod&#232;les%20Office%20personnalis&#233;s\23-27\2_RETENU\Mod&#232;le_Trame%20EU_V2.0%20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 xmlns="fc29cc3c-44bc-4582-9752-a992c058f10d" xsi:nil="true"/>
    <_activity xmlns="fc29cc3c-44bc-4582-9752-a992c058f10d" xsi:nil="true"/>
    <MigrationWizIdPermissions xmlns="fc29cc3c-44bc-4582-9752-a992c058f10d" xsi:nil="true"/>
    <MigrationWizIdVersion xmlns="fc29cc3c-44bc-4582-9752-a992c058f1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6BD2068B935B45ABFC0E6FB5716B29" ma:contentTypeVersion="18" ma:contentTypeDescription="Create a new document." ma:contentTypeScope="" ma:versionID="14e7cd079c91d5ae6c619e04f3817429">
  <xsd:schema xmlns:xsd="http://www.w3.org/2001/XMLSchema" xmlns:xs="http://www.w3.org/2001/XMLSchema" xmlns:p="http://schemas.microsoft.com/office/2006/metadata/properties" xmlns:ns3="fc29cc3c-44bc-4582-9752-a992c058f10d" xmlns:ns4="6860ea51-4197-422a-b946-0667a52993d3" targetNamespace="http://schemas.microsoft.com/office/2006/metadata/properties" ma:root="true" ma:fieldsID="bfa963dbe6278915f2e6b5968b6e4e33" ns3:_="" ns4:_="">
    <xsd:import namespace="fc29cc3c-44bc-4582-9752-a992c058f10d"/>
    <xsd:import namespace="6860ea51-4197-422a-b946-0667a52993d3"/>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DateTaken" minOccurs="0"/>
                <xsd:element ref="ns3:MediaServiceSystemTags" minOccurs="0"/>
                <xsd:element ref="ns3:MediaLengthInSeconds" minOccurs="0"/>
                <xsd:element ref="ns3:MediaServiceOCR"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9cc3c-44bc-4582-9752-a992c058f10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0ea51-4197-422a-b946-0667a52993d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E537B-54B3-4BC0-A43D-B1E992729B25}">
  <ds:schemaRefs>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www.w3.org/XML/1998/namespace"/>
    <ds:schemaRef ds:uri="6860ea51-4197-422a-b946-0667a52993d3"/>
    <ds:schemaRef ds:uri="http://purl.org/dc/elements/1.1/"/>
    <ds:schemaRef ds:uri="http://schemas.microsoft.com/office/infopath/2007/PartnerControls"/>
    <ds:schemaRef ds:uri="http://purl.org/dc/dcmitype/"/>
    <ds:schemaRef ds:uri="fc29cc3c-44bc-4582-9752-a992c058f10d"/>
  </ds:schemaRefs>
</ds:datastoreItem>
</file>

<file path=customXml/itemProps2.xml><?xml version="1.0" encoding="utf-8"?>
<ds:datastoreItem xmlns:ds="http://schemas.openxmlformats.org/officeDocument/2006/customXml" ds:itemID="{1033326A-356B-4A4B-B0BE-6A80DB0F8AD8}">
  <ds:schemaRefs>
    <ds:schemaRef ds:uri="http://schemas.microsoft.com/sharepoint/v3/contenttype/forms"/>
  </ds:schemaRefs>
</ds:datastoreItem>
</file>

<file path=customXml/itemProps3.xml><?xml version="1.0" encoding="utf-8"?>
<ds:datastoreItem xmlns:ds="http://schemas.openxmlformats.org/officeDocument/2006/customXml" ds:itemID="{1E5F3F3E-1B9E-4748-B3A9-CB35C1F8C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9cc3c-44bc-4582-9752-a992c058f10d"/>
    <ds:schemaRef ds:uri="6860ea51-4197-422a-b946-0667a5299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C030A4-82A3-4348-B010-68063F571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Modèle_Trame EU_V2.0 c</Template>
  <TotalTime>16</TotalTime>
  <Pages>6</Pages>
  <Words>1732</Words>
  <Characters>9530</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Fiche action 73.01</vt:lpstr>
    </vt:vector>
  </TitlesOfParts>
  <Company>ASP</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action 73.01</dc:title>
  <dc:subject/>
  <dc:creator>Marion BECMONT</dc:creator>
  <cp:keywords/>
  <cp:lastModifiedBy>Marion BECMONT</cp:lastModifiedBy>
  <cp:revision>3</cp:revision>
  <cp:lastPrinted>2024-12-23T08:31:00Z</cp:lastPrinted>
  <dcterms:created xsi:type="dcterms:W3CDTF">2026-09-09T02:58:00Z</dcterms:created>
  <dcterms:modified xsi:type="dcterms:W3CDTF">2026-09-09T03:17:00Z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0x0101002C6BD2068B935B45ABFC0E6FB5716B29</vt:lpwstr>
  </property>
  <property fmtid="{D5CDD505-2E9C-101B-9397-08002B2CF9AE}" pid="3" name="MediaServiceImageTags">
    <vt:lpwstr/>
  </property>
</Properties>
</file>