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21B50" w14:textId="6B47A1B4" w:rsidR="00D44F5C" w:rsidRDefault="00D44F5C" w:rsidP="00D44F5C">
      <w:pPr>
        <w:suppressAutoHyphens w:val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9AEC3" wp14:editId="4B071F41">
                <wp:simplePos x="0" y="0"/>
                <wp:positionH relativeFrom="margin">
                  <wp:align>left</wp:align>
                </wp:positionH>
                <wp:positionV relativeFrom="paragraph">
                  <wp:posOffset>2901315</wp:posOffset>
                </wp:positionV>
                <wp:extent cx="6673850" cy="2830195"/>
                <wp:effectExtent l="0" t="0" r="12700" b="27305"/>
                <wp:wrapSquare wrapText="bothSides"/>
                <wp:docPr id="9" name="Cadr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3850" cy="2830195"/>
                        </a:xfrm>
                        <a:prstGeom prst="rect">
                          <a:avLst/>
                        </a:prstGeom>
                        <a:noFill/>
                        <a:ln w="2542">
                          <a:solidFill>
                            <a:srgbClr val="008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BAE612" w14:textId="77777777" w:rsidR="00D44F5C" w:rsidRDefault="00D44F5C" w:rsidP="00D44F5C">
                            <w:pPr>
                              <w:pStyle w:val="Standard"/>
                            </w:pP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Je soussigné (e),</w:t>
                            </w:r>
                          </w:p>
                          <w:p w14:paraId="58192983" w14:textId="77777777" w:rsidR="00D44F5C" w:rsidRDefault="00D44F5C" w:rsidP="00D44F5C">
                            <w:pPr>
                              <w:pStyle w:val="Standard"/>
                            </w:pP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 xml:space="preserve">Nom, Prénom </w:t>
                            </w:r>
                            <w:r>
                              <w:rPr>
                                <w:rFonts w:ascii="Tahoma" w:hAnsi="Tahoma"/>
                                <w:color w:val="C0C0C0"/>
                                <w:sz w:val="20"/>
                                <w:szCs w:val="20"/>
                              </w:rPr>
                              <w:t>_________________________________________________________________________________</w:t>
                            </w:r>
                          </w:p>
                          <w:p w14:paraId="585A72DC" w14:textId="77777777" w:rsidR="00D44F5C" w:rsidRDefault="00D44F5C" w:rsidP="00D44F5C">
                            <w:pPr>
                              <w:pStyle w:val="Standard"/>
                              <w:rPr>
                                <w:rFonts w:ascii="Tahoma" w:hAnsi="Tahoma"/>
                                <w:color w:val="C0C0C0"/>
                                <w:sz w:val="6"/>
                                <w:szCs w:val="6"/>
                              </w:rPr>
                            </w:pPr>
                          </w:p>
                          <w:p w14:paraId="20F54DD2" w14:textId="77777777" w:rsidR="00D44F5C" w:rsidRDefault="00D44F5C" w:rsidP="00D44F5C">
                            <w:pPr>
                              <w:pStyle w:val="normalformulaire"/>
                            </w:pPr>
                            <w:r>
                              <w:t xml:space="preserve">Adresse du demandeur : </w:t>
                            </w:r>
                            <w:r>
                              <w:rPr>
                                <w:color w:val="C0C0C0"/>
                                <w:sz w:val="20"/>
                                <w:szCs w:val="20"/>
                              </w:rPr>
                              <w:t>__________________________________________________________________________</w:t>
                            </w:r>
                          </w:p>
                          <w:p w14:paraId="7DB73A57" w14:textId="77777777" w:rsidR="00D44F5C" w:rsidRDefault="00D44F5C" w:rsidP="00D44F5C">
                            <w:pPr>
                              <w:pStyle w:val="normalformulaire"/>
                              <w:rPr>
                                <w:sz w:val="6"/>
                                <w:szCs w:val="6"/>
                                <w:shd w:val="clear" w:color="auto" w:fill="00FF00"/>
                              </w:rPr>
                            </w:pPr>
                          </w:p>
                          <w:p w14:paraId="79461FA0" w14:textId="77777777" w:rsidR="00D44F5C" w:rsidRDefault="00D44F5C" w:rsidP="00D44F5C">
                            <w:pPr>
                              <w:pStyle w:val="normalformulaire"/>
                            </w:pPr>
                            <w:r>
                              <w:t xml:space="preserve">Code postal : |__||__||__||__||__|        Commune : </w:t>
                            </w:r>
                            <w:r>
                              <w:rPr>
                                <w:color w:val="C0C0C0"/>
                                <w:sz w:val="20"/>
                                <w:szCs w:val="20"/>
                              </w:rPr>
                              <w:t>________________________________________________________</w:t>
                            </w:r>
                            <w:r>
                              <w:t xml:space="preserve">  </w:t>
                            </w:r>
                          </w:p>
                          <w:p w14:paraId="12383F6E" w14:textId="77777777" w:rsidR="00D44F5C" w:rsidRDefault="00D44F5C" w:rsidP="00D44F5C">
                            <w:pPr>
                              <w:pStyle w:val="normalformulaire"/>
                            </w:pPr>
                          </w:p>
                          <w:p w14:paraId="12E60DA5" w14:textId="77777777" w:rsidR="00D44F5C" w:rsidRDefault="00D44F5C" w:rsidP="00D44F5C">
                            <w:pPr>
                              <w:pStyle w:val="normalformulaire"/>
                            </w:pPr>
                            <w:proofErr w:type="gramStart"/>
                            <w:r>
                              <w:t>demande</w:t>
                            </w:r>
                            <w:proofErr w:type="gramEnd"/>
                            <w:r>
                              <w:t xml:space="preserve"> le versement de</w:t>
                            </w:r>
                          </w:p>
                          <w:p w14:paraId="680B3DCF" w14:textId="6EAAACA4" w:rsidR="00D44F5C" w:rsidRDefault="00D44F5C" w:rsidP="00D44F5C">
                            <w:pPr>
                              <w:pStyle w:val="normalformulaire"/>
                            </w:pPr>
                            <w:r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</w:t>
                            </w:r>
                            <w:r>
                              <w:t>une tranche intermédiaire (acompte) n°____</w:t>
                            </w:r>
                          </w:p>
                          <w:p w14:paraId="124F0AD0" w14:textId="77777777" w:rsidR="00D44F5C" w:rsidRDefault="00D44F5C" w:rsidP="00D44F5C">
                            <w:pPr>
                              <w:pStyle w:val="normalformulaire"/>
                            </w:pPr>
                            <w:r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</w:t>
                            </w:r>
                            <w:r>
                              <w:t xml:space="preserve">le solde </w:t>
                            </w:r>
                          </w:p>
                          <w:p w14:paraId="7D5E9484" w14:textId="77777777" w:rsidR="00D44F5C" w:rsidRDefault="00D44F5C" w:rsidP="00D44F5C">
                            <w:pPr>
                              <w:pStyle w:val="normalformulaire"/>
                            </w:pPr>
                          </w:p>
                          <w:p w14:paraId="30748CAE" w14:textId="0FC5697A" w:rsidR="00D44F5C" w:rsidRPr="00D53F0E" w:rsidRDefault="00D44F5C" w:rsidP="00D44F5C">
                            <w:pPr>
                              <w:pStyle w:val="normalformulaire"/>
                              <w:rPr>
                                <w:rFonts w:ascii="Tahoma, Tahoma" w:eastAsia="Tahoma, Tahoma" w:hAnsi="Tahoma, Tahoma" w:cs="Tahoma, Tahoma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t>de</w:t>
                            </w:r>
                            <w:proofErr w:type="gramEnd"/>
                            <w:r>
                              <w:t xml:space="preserve"> l’aide à la formation, au conseil et aux actions de diffusion et échange de connaissances et d’informations qui m'a été accordée par la décision juridique initiale du </w:t>
                            </w:r>
                            <w:r w:rsidRPr="00D53F0E">
                              <w:rPr>
                                <w:rFonts w:ascii="Tahoma, Tahoma" w:eastAsia="Tahoma, Tahoma" w:hAnsi="Tahoma, Tahoma" w:cs="Tahoma, Tahoma"/>
                                <w:sz w:val="20"/>
                                <w:szCs w:val="20"/>
                              </w:rPr>
                              <w:t xml:space="preserve">|__|__|/|__|__|/|__|__|__|__| </w:t>
                            </w:r>
                            <w:r w:rsidRPr="00D53F0E">
                              <w:rPr>
                                <w:rFonts w:ascii="Tahoma, Tahoma" w:eastAsia="Tahoma, Tahoma" w:hAnsi="Tahoma, Tahoma" w:cs="Tahoma, Tahoma"/>
                                <w:szCs w:val="20"/>
                              </w:rPr>
                              <w:t xml:space="preserve">et de son/ses éventuel(s) avenant(s) en date du </w:t>
                            </w:r>
                            <w:r w:rsidRPr="00D53F0E">
                              <w:rPr>
                                <w:rFonts w:ascii="Tahoma, Tahoma" w:eastAsia="Tahoma, Tahoma" w:hAnsi="Tahoma, Tahoma" w:cs="Tahoma, Tahoma"/>
                                <w:sz w:val="20"/>
                                <w:szCs w:val="20"/>
                              </w:rPr>
                              <w:t>|__|__|/|__|__|/|__|__|__|__|</w:t>
                            </w:r>
                          </w:p>
                          <w:p w14:paraId="0245CB74" w14:textId="77777777" w:rsidR="00D44F5C" w:rsidRDefault="00D44F5C" w:rsidP="00D44F5C">
                            <w:pPr>
                              <w:pStyle w:val="normalformulaire"/>
                              <w:rPr>
                                <w:rFonts w:ascii="Tahoma, Tahoma" w:eastAsia="Tahoma, Tahoma" w:hAnsi="Tahoma, Tahoma" w:cs="Tahoma, Tahoma"/>
                                <w:color w:val="666666"/>
                                <w:sz w:val="20"/>
                                <w:szCs w:val="20"/>
                              </w:rPr>
                            </w:pPr>
                          </w:p>
                          <w:p w14:paraId="4A9AC541" w14:textId="77777777" w:rsidR="00D44F5C" w:rsidRDefault="00D44F5C" w:rsidP="00D44F5C">
                            <w:pPr>
                              <w:pStyle w:val="normalformulaire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2E8E3D96" w14:textId="77777777" w:rsidR="00D44F5C" w:rsidRDefault="00D44F5C" w:rsidP="00D44F5C">
                            <w:pPr>
                              <w:pStyle w:val="normalformulaire"/>
                              <w:rPr>
                                <w:rFonts w:eastAsia="Tahoma, Tahoma" w:cs="Tahoma, 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ahoma, Tahoma" w:cs="Tahoma, Tahom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Fait le </w:t>
                            </w:r>
                            <w:r>
                              <w:rPr>
                                <w:rFonts w:ascii="Tahoma, Tahoma" w:eastAsia="Tahoma, Tahoma" w:hAnsi="Tahoma, Tahoma" w:cs="Tahoma, Tahoma"/>
                                <w:color w:val="666666"/>
                                <w:sz w:val="20"/>
                                <w:szCs w:val="20"/>
                              </w:rPr>
                              <w:t>|__|__|/|__|__|/|__|__|__|__|</w:t>
                            </w:r>
                            <w:r>
                              <w:rPr>
                                <w:rFonts w:eastAsia="Tahoma, Tahoma" w:cs="Tahoma, Tahoma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Tahoma, Tahoma" w:cs="Tahoma, Tahoma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Tahoma, Tahoma" w:cs="Tahoma, Tahoma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1DD6E59" w14:textId="77777777" w:rsidR="00D44F5C" w:rsidRDefault="00D44F5C" w:rsidP="00D44F5C">
                            <w:pPr>
                              <w:pStyle w:val="normalformulaire"/>
                              <w:ind w:left="5712"/>
                              <w:rPr>
                                <w:rFonts w:eastAsia="Tahoma, Tahoma" w:cs="Tahoma, Tahom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46DF116A" w14:textId="77777777" w:rsidR="00D44F5C" w:rsidRDefault="00D44F5C" w:rsidP="00D44F5C">
                            <w:pPr>
                              <w:pStyle w:val="normalformulaire"/>
                              <w:ind w:left="5712"/>
                              <w:rPr>
                                <w:rFonts w:eastAsia="Tahoma, Tahoma" w:cs="Tahoma, Tahom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F2150">
                              <w:rPr>
                                <w:rFonts w:eastAsia="Tahoma, Tahoma" w:cs="Tahoma, Tahom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Signature :</w:t>
                            </w:r>
                          </w:p>
                          <w:p w14:paraId="76ABFB7A" w14:textId="77777777" w:rsidR="00D44F5C" w:rsidRDefault="00D44F5C" w:rsidP="00D44F5C">
                            <w:pPr>
                              <w:pStyle w:val="normalformulaire"/>
                              <w:ind w:left="5712"/>
                            </w:pPr>
                          </w:p>
                          <w:p w14:paraId="3EDB6DB5" w14:textId="77777777" w:rsidR="00D44F5C" w:rsidRDefault="00D44F5C" w:rsidP="00D44F5C">
                            <w:pPr>
                              <w:pStyle w:val="normalformulaire"/>
                              <w:ind w:left="5712"/>
                            </w:pPr>
                          </w:p>
                          <w:p w14:paraId="030C924C" w14:textId="77777777" w:rsidR="00D44F5C" w:rsidRDefault="00D44F5C" w:rsidP="00D44F5C">
                            <w:pPr>
                              <w:pStyle w:val="normalformulaire"/>
                              <w:ind w:left="5712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09AEC3" id="_x0000_t202" coordsize="21600,21600" o:spt="202" path="m,l,21600r21600,l21600,xe">
                <v:stroke joinstyle="miter"/>
                <v:path gradientshapeok="t" o:connecttype="rect"/>
              </v:shapetype>
              <v:shape id="Cadre2" o:spid="_x0000_s1026" type="#_x0000_t202" style="position:absolute;margin-left:0;margin-top:228.45pt;width:525.5pt;height:222.8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" filled="f" strokecolor="teal" strokeweight=".07061mm">
                <v:path arrowok="t"/>
                <v:textbox inset="0,0,0,0">
                  <w:txbxContent>
                    <w:p w14:paraId="77BAE612" w14:textId="77777777" w:rsidR="00D44F5C" w:rsidRDefault="00D44F5C" w:rsidP="00D44F5C">
                      <w:pPr>
                        <w:pStyle w:val="Standard"/>
                      </w:pP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Je soussigné (e),</w:t>
                      </w:r>
                    </w:p>
                    <w:p w14:paraId="58192983" w14:textId="77777777" w:rsidR="00D44F5C" w:rsidRDefault="00D44F5C" w:rsidP="00D44F5C">
                      <w:pPr>
                        <w:pStyle w:val="Standard"/>
                      </w:pP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 xml:space="preserve">Nom, Prénom </w:t>
                      </w:r>
                      <w:r>
                        <w:rPr>
                          <w:rFonts w:ascii="Tahoma" w:hAnsi="Tahoma"/>
                          <w:color w:val="C0C0C0"/>
                          <w:sz w:val="20"/>
                          <w:szCs w:val="20"/>
                        </w:rPr>
                        <w:t>_________________________________________________________________________________</w:t>
                      </w:r>
                    </w:p>
                    <w:p w14:paraId="585A72DC" w14:textId="77777777" w:rsidR="00D44F5C" w:rsidRDefault="00D44F5C" w:rsidP="00D44F5C">
                      <w:pPr>
                        <w:pStyle w:val="Standard"/>
                        <w:rPr>
                          <w:rFonts w:ascii="Tahoma" w:hAnsi="Tahoma"/>
                          <w:color w:val="C0C0C0"/>
                          <w:sz w:val="6"/>
                          <w:szCs w:val="6"/>
                        </w:rPr>
                      </w:pPr>
                    </w:p>
                    <w:p w14:paraId="20F54DD2" w14:textId="77777777" w:rsidR="00D44F5C" w:rsidRDefault="00D44F5C" w:rsidP="00D44F5C">
                      <w:pPr>
                        <w:pStyle w:val="normalformulaire"/>
                      </w:pPr>
                      <w:r>
                        <w:t xml:space="preserve">Adresse du demandeur : </w:t>
                      </w:r>
                      <w:r>
                        <w:rPr>
                          <w:color w:val="C0C0C0"/>
                          <w:sz w:val="20"/>
                          <w:szCs w:val="20"/>
                        </w:rPr>
                        <w:t>__________________________________________________________________________</w:t>
                      </w:r>
                    </w:p>
                    <w:p w14:paraId="7DB73A57" w14:textId="77777777" w:rsidR="00D44F5C" w:rsidRDefault="00D44F5C" w:rsidP="00D44F5C">
                      <w:pPr>
                        <w:pStyle w:val="normalformulaire"/>
                        <w:rPr>
                          <w:sz w:val="6"/>
                          <w:szCs w:val="6"/>
                          <w:shd w:val="clear" w:color="auto" w:fill="00FF00"/>
                        </w:rPr>
                      </w:pPr>
                    </w:p>
                    <w:p w14:paraId="79461FA0" w14:textId="77777777" w:rsidR="00D44F5C" w:rsidRDefault="00D44F5C" w:rsidP="00D44F5C">
                      <w:pPr>
                        <w:pStyle w:val="normalformulaire"/>
                      </w:pPr>
                      <w:r>
                        <w:t xml:space="preserve">Code postal : |__||__||__||__||__|        Commune : </w:t>
                      </w:r>
                      <w:r>
                        <w:rPr>
                          <w:color w:val="C0C0C0"/>
                          <w:sz w:val="20"/>
                          <w:szCs w:val="20"/>
                        </w:rPr>
                        <w:t>________________________________________________________</w:t>
                      </w:r>
                      <w:r>
                        <w:t xml:space="preserve">  </w:t>
                      </w:r>
                    </w:p>
                    <w:p w14:paraId="12383F6E" w14:textId="77777777" w:rsidR="00D44F5C" w:rsidRDefault="00D44F5C" w:rsidP="00D44F5C">
                      <w:pPr>
                        <w:pStyle w:val="normalformulaire"/>
                      </w:pPr>
                    </w:p>
                    <w:p w14:paraId="12E60DA5" w14:textId="77777777" w:rsidR="00D44F5C" w:rsidRDefault="00D44F5C" w:rsidP="00D44F5C">
                      <w:pPr>
                        <w:pStyle w:val="normalformulaire"/>
                      </w:pPr>
                      <w:proofErr w:type="gramStart"/>
                      <w:r>
                        <w:t>demande</w:t>
                      </w:r>
                      <w:proofErr w:type="gramEnd"/>
                      <w:r>
                        <w:t xml:space="preserve"> le versement de</w:t>
                      </w:r>
                    </w:p>
                    <w:p w14:paraId="680B3DCF" w14:textId="6EAAACA4" w:rsidR="00D44F5C" w:rsidRDefault="00D44F5C" w:rsidP="00D44F5C">
                      <w:pPr>
                        <w:pStyle w:val="normalformulaire"/>
                      </w:pPr>
                      <w:r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>
                        <w:rPr>
                          <w:rFonts w:ascii="Wingdings" w:hAnsi="Wingdings"/>
                          <w:sz w:val="20"/>
                          <w:szCs w:val="20"/>
                        </w:rPr>
                        <w:t></w:t>
                      </w:r>
                      <w:r>
                        <w:t>une tranche intermédiaire (acompte) n°____</w:t>
                      </w:r>
                    </w:p>
                    <w:p w14:paraId="124F0AD0" w14:textId="77777777" w:rsidR="00D44F5C" w:rsidRDefault="00D44F5C" w:rsidP="00D44F5C">
                      <w:pPr>
                        <w:pStyle w:val="normalformulaire"/>
                      </w:pPr>
                      <w:r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>
                        <w:rPr>
                          <w:rFonts w:ascii="Wingdings" w:hAnsi="Wingdings"/>
                          <w:sz w:val="20"/>
                          <w:szCs w:val="20"/>
                        </w:rPr>
                        <w:t></w:t>
                      </w:r>
                      <w:r>
                        <w:t xml:space="preserve">le solde </w:t>
                      </w:r>
                    </w:p>
                    <w:p w14:paraId="7D5E9484" w14:textId="77777777" w:rsidR="00D44F5C" w:rsidRDefault="00D44F5C" w:rsidP="00D44F5C">
                      <w:pPr>
                        <w:pStyle w:val="normalformulaire"/>
                      </w:pPr>
                    </w:p>
                    <w:p w14:paraId="30748CAE" w14:textId="0FC5697A" w:rsidR="00D44F5C" w:rsidRPr="00D53F0E" w:rsidRDefault="00D44F5C" w:rsidP="00D44F5C">
                      <w:pPr>
                        <w:pStyle w:val="normalformulaire"/>
                        <w:rPr>
                          <w:rFonts w:ascii="Tahoma, Tahoma" w:eastAsia="Tahoma, Tahoma" w:hAnsi="Tahoma, Tahoma" w:cs="Tahoma, Tahoma"/>
                          <w:sz w:val="20"/>
                          <w:szCs w:val="20"/>
                        </w:rPr>
                      </w:pPr>
                      <w:proofErr w:type="gramStart"/>
                      <w:r>
                        <w:t>de</w:t>
                      </w:r>
                      <w:proofErr w:type="gramEnd"/>
                      <w:r>
                        <w:t xml:space="preserve"> l’aide à la formation, au conseil et aux actions de diffusion et échange de connaissances et d’informations qui m'a été accordée par la décision juridique initiale du </w:t>
                      </w:r>
                      <w:r w:rsidRPr="00D53F0E">
                        <w:rPr>
                          <w:rFonts w:ascii="Tahoma, Tahoma" w:eastAsia="Tahoma, Tahoma" w:hAnsi="Tahoma, Tahoma" w:cs="Tahoma, Tahoma"/>
                          <w:sz w:val="20"/>
                          <w:szCs w:val="20"/>
                        </w:rPr>
                        <w:t xml:space="preserve">|__|__|/|__|__|/|__|__|__|__| </w:t>
                      </w:r>
                      <w:r w:rsidRPr="00D53F0E">
                        <w:rPr>
                          <w:rFonts w:ascii="Tahoma, Tahoma" w:eastAsia="Tahoma, Tahoma" w:hAnsi="Tahoma, Tahoma" w:cs="Tahoma, Tahoma"/>
                          <w:szCs w:val="20"/>
                        </w:rPr>
                        <w:t xml:space="preserve">et de son/ses éventuel(s) avenant(s) en date du </w:t>
                      </w:r>
                      <w:r w:rsidRPr="00D53F0E">
                        <w:rPr>
                          <w:rFonts w:ascii="Tahoma, Tahoma" w:eastAsia="Tahoma, Tahoma" w:hAnsi="Tahoma, Tahoma" w:cs="Tahoma, Tahoma"/>
                          <w:sz w:val="20"/>
                          <w:szCs w:val="20"/>
                        </w:rPr>
                        <w:t>|__|__|/|__|__|/|__|__|__|__|</w:t>
                      </w:r>
                    </w:p>
                    <w:p w14:paraId="0245CB74" w14:textId="77777777" w:rsidR="00D44F5C" w:rsidRDefault="00D44F5C" w:rsidP="00D44F5C">
                      <w:pPr>
                        <w:pStyle w:val="normalformulaire"/>
                        <w:rPr>
                          <w:rFonts w:ascii="Tahoma, Tahoma" w:eastAsia="Tahoma, Tahoma" w:hAnsi="Tahoma, Tahoma" w:cs="Tahoma, Tahoma"/>
                          <w:color w:val="666666"/>
                          <w:sz w:val="20"/>
                          <w:szCs w:val="20"/>
                        </w:rPr>
                      </w:pPr>
                    </w:p>
                    <w:p w14:paraId="4A9AC541" w14:textId="77777777" w:rsidR="00D44F5C" w:rsidRDefault="00D44F5C" w:rsidP="00D44F5C">
                      <w:pPr>
                        <w:pStyle w:val="normalformulaire"/>
                        <w:rPr>
                          <w:sz w:val="6"/>
                          <w:szCs w:val="6"/>
                        </w:rPr>
                      </w:pPr>
                    </w:p>
                    <w:p w14:paraId="2E8E3D96" w14:textId="77777777" w:rsidR="00D44F5C" w:rsidRDefault="00D44F5C" w:rsidP="00D44F5C">
                      <w:pPr>
                        <w:pStyle w:val="normalformulaire"/>
                        <w:rPr>
                          <w:rFonts w:eastAsia="Tahoma, Tahoma" w:cs="Tahoma, Tahoma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Tahoma, Tahoma" w:cs="Tahoma, Tahoma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Fait le </w:t>
                      </w:r>
                      <w:r>
                        <w:rPr>
                          <w:rFonts w:ascii="Tahoma, Tahoma" w:eastAsia="Tahoma, Tahoma" w:hAnsi="Tahoma, Tahoma" w:cs="Tahoma, Tahoma"/>
                          <w:color w:val="666666"/>
                          <w:sz w:val="20"/>
                          <w:szCs w:val="20"/>
                        </w:rPr>
                        <w:t>|__|__|/|__|__|/|__|__|__|__|</w:t>
                      </w:r>
                      <w:r>
                        <w:rPr>
                          <w:rFonts w:eastAsia="Tahoma, Tahoma" w:cs="Tahoma, Tahoma"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eastAsia="Tahoma, Tahoma" w:cs="Tahoma, Tahoma"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eastAsia="Tahoma, Tahoma" w:cs="Tahoma, Tahoma"/>
                          <w:color w:val="000000"/>
                          <w:sz w:val="20"/>
                          <w:szCs w:val="20"/>
                        </w:rPr>
                        <w:tab/>
                      </w:r>
                    </w:p>
                    <w:p w14:paraId="21DD6E59" w14:textId="77777777" w:rsidR="00D44F5C" w:rsidRDefault="00D44F5C" w:rsidP="00D44F5C">
                      <w:pPr>
                        <w:pStyle w:val="normalformulaire"/>
                        <w:ind w:left="5712"/>
                        <w:rPr>
                          <w:rFonts w:eastAsia="Tahoma, Tahoma" w:cs="Tahoma, Tahoma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14:paraId="46DF116A" w14:textId="77777777" w:rsidR="00D44F5C" w:rsidRDefault="00D44F5C" w:rsidP="00D44F5C">
                      <w:pPr>
                        <w:pStyle w:val="normalformulaire"/>
                        <w:ind w:left="5712"/>
                        <w:rPr>
                          <w:rFonts w:eastAsia="Tahoma, Tahoma" w:cs="Tahoma, Tahoma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4F2150">
                        <w:rPr>
                          <w:rFonts w:eastAsia="Tahoma, Tahoma" w:cs="Tahoma, Tahoma"/>
                          <w:b/>
                          <w:bCs/>
                          <w:color w:val="000000"/>
                          <w:sz w:val="18"/>
                          <w:szCs w:val="18"/>
                        </w:rPr>
                        <w:t>Signature :</w:t>
                      </w:r>
                    </w:p>
                    <w:p w14:paraId="76ABFB7A" w14:textId="77777777" w:rsidR="00D44F5C" w:rsidRDefault="00D44F5C" w:rsidP="00D44F5C">
                      <w:pPr>
                        <w:pStyle w:val="normalformulaire"/>
                        <w:ind w:left="5712"/>
                      </w:pPr>
                    </w:p>
                    <w:p w14:paraId="3EDB6DB5" w14:textId="77777777" w:rsidR="00D44F5C" w:rsidRDefault="00D44F5C" w:rsidP="00D44F5C">
                      <w:pPr>
                        <w:pStyle w:val="normalformulaire"/>
                        <w:ind w:left="5712"/>
                      </w:pPr>
                    </w:p>
                    <w:p w14:paraId="030C924C" w14:textId="77777777" w:rsidR="00D44F5C" w:rsidRDefault="00D44F5C" w:rsidP="00D44F5C">
                      <w:pPr>
                        <w:pStyle w:val="normalformulaire"/>
                        <w:ind w:left="5712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5385C" wp14:editId="306981F3">
                <wp:simplePos x="0" y="0"/>
                <wp:positionH relativeFrom="margin">
                  <wp:align>left</wp:align>
                </wp:positionH>
                <wp:positionV relativeFrom="paragraph">
                  <wp:posOffset>2222500</wp:posOffset>
                </wp:positionV>
                <wp:extent cx="6642100" cy="598805"/>
                <wp:effectExtent l="19050" t="19050" r="25400" b="10795"/>
                <wp:wrapSquare wrapText="bothSides"/>
                <wp:docPr id="8" name="Cadr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2100" cy="59880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31619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AA9EEE" w14:textId="77777777" w:rsidR="00D44F5C" w:rsidRDefault="00D44F5C" w:rsidP="00D44F5C">
                            <w:pPr>
                              <w:pStyle w:val="Standard"/>
                              <w:autoSpaceDE w:val="0"/>
                              <w:spacing w:before="85"/>
                              <w:ind w:right="57"/>
                              <w:jc w:val="center"/>
                              <w:rPr>
                                <w:rFonts w:ascii="Tahoma" w:eastAsia="Tahoma" w:hAnsi="Tahoma"/>
                                <w:cap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aps/>
                                <w:color w:val="000000"/>
                                <w:sz w:val="16"/>
                                <w:szCs w:val="16"/>
                              </w:rPr>
                              <w:t>Veuillez ne rien inscrire dans cette section réservée à l’administration</w:t>
                            </w:r>
                          </w:p>
                          <w:p w14:paraId="629FCAC1" w14:textId="77777777" w:rsidR="00D44F5C" w:rsidRDefault="00D44F5C" w:rsidP="00D44F5C">
                            <w:pPr>
                              <w:pStyle w:val="Standard"/>
                              <w:autoSpaceDE w:val="0"/>
                              <w:spacing w:before="142"/>
                              <w:ind w:right="57"/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  <w:szCs w:val="16"/>
                              </w:rPr>
                              <w:t xml:space="preserve">N° Dossier EUROPAC : </w:t>
                            </w:r>
                            <w:r>
                              <w:rPr>
                                <w:rFonts w:ascii="Tahoma" w:eastAsia="Tahoma, Tahoma" w:hAnsi="Tahoma" w:cs="Tahoma, Tahoma"/>
                                <w:color w:val="000000"/>
                                <w:sz w:val="16"/>
                                <w:szCs w:val="16"/>
                              </w:rPr>
                              <w:t xml:space="preserve">|__|__|__|__|__|__|__|__|__|__|__|__|__|__|__|                 </w:t>
                            </w: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  <w:szCs w:val="16"/>
                              </w:rPr>
                              <w:t xml:space="preserve"> DATE DE RÉCEPTION : |__|__|/|__|__|/|__|__|__|__|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5385C" id="Cadre1" o:spid="_x0000_s1027" type="#_x0000_t202" style="position:absolute;margin-left:0;margin-top:175pt;width:523pt;height:47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" fillcolor="#ccc" strokecolor="gray" strokeweight=".87831mm">
                <v:path arrowok="t"/>
                <v:textbox inset="0,0,0,0">
                  <w:txbxContent>
                    <w:p w14:paraId="2EAA9EEE" w14:textId="77777777" w:rsidR="00D44F5C" w:rsidRDefault="00D44F5C" w:rsidP="00D44F5C">
                      <w:pPr>
                        <w:pStyle w:val="Standard"/>
                        <w:autoSpaceDE w:val="0"/>
                        <w:spacing w:before="85"/>
                        <w:ind w:right="57"/>
                        <w:jc w:val="center"/>
                        <w:rPr>
                          <w:rFonts w:ascii="Tahoma" w:eastAsia="Tahoma" w:hAnsi="Tahoma"/>
                          <w:cap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Tahoma" w:eastAsia="Tahoma" w:hAnsi="Tahoma"/>
                          <w:caps/>
                          <w:color w:val="000000"/>
                          <w:sz w:val="16"/>
                          <w:szCs w:val="16"/>
                        </w:rPr>
                        <w:t>Veuillez ne rien inscrire dans cette section réservée à l’administration</w:t>
                      </w:r>
                    </w:p>
                    <w:p w14:paraId="629FCAC1" w14:textId="77777777" w:rsidR="00D44F5C" w:rsidRDefault="00D44F5C" w:rsidP="00D44F5C">
                      <w:pPr>
                        <w:pStyle w:val="Standard"/>
                        <w:autoSpaceDE w:val="0"/>
                        <w:spacing w:before="142"/>
                        <w:ind w:right="57"/>
                      </w:pPr>
                      <w:r>
                        <w:rPr>
                          <w:rFonts w:ascii="Tahoma" w:eastAsia="Tahoma" w:hAnsi="Tahoma"/>
                          <w:color w:val="000000"/>
                          <w:sz w:val="16"/>
                          <w:szCs w:val="16"/>
                        </w:rPr>
                        <w:t xml:space="preserve">N° Dossier EUROPAC : </w:t>
                      </w:r>
                      <w:r>
                        <w:rPr>
                          <w:rFonts w:ascii="Tahoma" w:eastAsia="Tahoma, Tahoma" w:hAnsi="Tahoma" w:cs="Tahoma, Tahoma"/>
                          <w:color w:val="000000"/>
                          <w:sz w:val="16"/>
                          <w:szCs w:val="16"/>
                        </w:rPr>
                        <w:t xml:space="preserve">|__|__|__|__|__|__|__|__|__|__|__|__|__|__|__|                 </w:t>
                      </w:r>
                      <w:r>
                        <w:rPr>
                          <w:rFonts w:ascii="Tahoma" w:eastAsia="Tahoma" w:hAnsi="Tahoma"/>
                          <w:color w:val="000000"/>
                          <w:sz w:val="16"/>
                          <w:szCs w:val="16"/>
                        </w:rPr>
                        <w:t xml:space="preserve"> DATE DE RÉCEPTION : |__|__|/|__|__|/|__|__|__|__|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DA66CB8" wp14:editId="3DC9158C">
                <wp:extent cx="6851650" cy="2179660"/>
                <wp:effectExtent l="0" t="0" r="15240" b="11430"/>
                <wp:docPr id="7" name="Cadr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1650" cy="21796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64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74C4DD" w14:textId="77777777" w:rsidR="00D44F5C" w:rsidRDefault="00D44F5C" w:rsidP="00D44F5C">
                            <w:pPr>
                              <w:pStyle w:val="normalformulaire"/>
                              <w:jc w:val="center"/>
                              <w:textAlignment w:val="center"/>
                              <w:rPr>
                                <w:i/>
                                <w:iCs/>
                                <w:color w:val="0000FF"/>
                              </w:rPr>
                            </w:pPr>
                          </w:p>
                          <w:p w14:paraId="24B0FF9E" w14:textId="77777777" w:rsidR="00D44F5C" w:rsidRDefault="00D44F5C" w:rsidP="00D44F5C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Tahoma,Bold" w:hAnsi="Tahoma,Bold"/>
                                <w:b/>
                                <w:color w:val="008080"/>
                                <w:sz w:val="26"/>
                              </w:rPr>
                            </w:pPr>
                            <w:r>
                              <w:rPr>
                                <w:rFonts w:ascii="Tahoma,Bold" w:hAnsi="Tahoma,Bold"/>
                                <w:b/>
                                <w:color w:val="008080"/>
                                <w:sz w:val="26"/>
                              </w:rPr>
                              <w:t>FORMULAIRE DE DEMANDE</w:t>
                            </w:r>
                          </w:p>
                          <w:p w14:paraId="354B261E" w14:textId="77777777" w:rsidR="00D44F5C" w:rsidRDefault="00D44F5C" w:rsidP="00D44F5C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Tahoma,Bold" w:hAnsi="Tahoma,Bold"/>
                                <w:b/>
                                <w:color w:val="008080"/>
                                <w:sz w:val="26"/>
                              </w:rPr>
                            </w:pPr>
                            <w:r>
                              <w:rPr>
                                <w:rFonts w:ascii="Tahoma,Bold" w:hAnsi="Tahoma,Bold"/>
                                <w:b/>
                                <w:color w:val="008080"/>
                                <w:sz w:val="26"/>
                              </w:rPr>
                              <w:t>DE PAIEMENT</w:t>
                            </w:r>
                          </w:p>
                          <w:p w14:paraId="1F021EF2" w14:textId="77777777" w:rsidR="00D44F5C" w:rsidRPr="004E7011" w:rsidRDefault="00D44F5C" w:rsidP="00D44F5C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Tahoma,Bold" w:hAnsi="Tahoma,Bold"/>
                                <w:b/>
                                <w:color w:val="008080"/>
                              </w:rPr>
                            </w:pPr>
                          </w:p>
                          <w:p w14:paraId="2F69FFC9" w14:textId="65779A7F" w:rsidR="00D44F5C" w:rsidRDefault="00D44F5C" w:rsidP="00D44F5C">
                            <w:pPr>
                              <w:pStyle w:val="Textbody"/>
                              <w:jc w:val="center"/>
                              <w:rPr>
                                <w:rFonts w:ascii="Tahoma" w:hAnsi="Tahoma"/>
                                <w:b/>
                                <w:color w:val="007F7F"/>
                                <w:sz w:val="28"/>
                              </w:rPr>
                            </w:pPr>
                            <w:r w:rsidRPr="004C2BF4">
                              <w:rPr>
                                <w:rFonts w:ascii="Tahoma" w:hAnsi="Tahoma"/>
                                <w:b/>
                                <w:color w:val="007F7F"/>
                                <w:sz w:val="28"/>
                              </w:rPr>
                              <w:t>Intervention 7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7F7F"/>
                                <w:sz w:val="28"/>
                              </w:rPr>
                              <w:t>8</w:t>
                            </w:r>
                            <w:r w:rsidRPr="004C2BF4">
                              <w:rPr>
                                <w:rFonts w:ascii="Tahoma" w:hAnsi="Tahoma"/>
                                <w:b/>
                                <w:color w:val="007F7F"/>
                                <w:sz w:val="28"/>
                              </w:rPr>
                              <w:t xml:space="preserve">.01 :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7F7F"/>
                                <w:sz w:val="28"/>
                              </w:rPr>
                              <w:t>Accès à la formation, au conseil ; actions de diffusion et échanges de connaissances et d’informations</w:t>
                            </w:r>
                          </w:p>
                          <w:p w14:paraId="10867BA5" w14:textId="77777777" w:rsidR="00D44F5C" w:rsidRDefault="00D44F5C" w:rsidP="00D44F5C">
                            <w:pPr>
                              <w:pStyle w:val="Textbody"/>
                              <w:jc w:val="center"/>
                              <w:rPr>
                                <w:rFonts w:ascii="Tahoma" w:hAnsi="Tahoma"/>
                                <w:color w:val="007F7F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7F7F"/>
                              </w:rPr>
                              <w:t>Programme FEADER Guadeloupe 2023-2027</w:t>
                            </w:r>
                          </w:p>
                          <w:p w14:paraId="12421035" w14:textId="52913358" w:rsidR="00D44F5C" w:rsidRPr="004E7011" w:rsidRDefault="00D44F5C" w:rsidP="00D44F5C">
                            <w:pPr>
                              <w:pStyle w:val="Textbody"/>
                              <w:jc w:val="center"/>
                              <w:rPr>
                                <w:i/>
                                <w:color w:val="007F7F"/>
                                <w:sz w:val="18"/>
                              </w:rPr>
                            </w:pPr>
                            <w:r w:rsidRPr="004C2BF4">
                              <w:rPr>
                                <w:i/>
                                <w:color w:val="007F7F"/>
                                <w:sz w:val="18"/>
                              </w:rPr>
                              <w:t>V</w:t>
                            </w:r>
                            <w:r>
                              <w:rPr>
                                <w:i/>
                                <w:color w:val="007F7F"/>
                                <w:sz w:val="18"/>
                              </w:rPr>
                              <w:t>1</w:t>
                            </w:r>
                            <w:r w:rsidR="0038149E">
                              <w:rPr>
                                <w:i/>
                                <w:color w:val="007F7F"/>
                                <w:sz w:val="18"/>
                              </w:rPr>
                              <w:t>.2</w:t>
                            </w:r>
                            <w:r w:rsidRPr="004C2BF4">
                              <w:rPr>
                                <w:i/>
                                <w:color w:val="007F7F"/>
                                <w:sz w:val="18"/>
                              </w:rPr>
                              <w:t>_</w:t>
                            </w:r>
                            <w:r w:rsidR="00F53952">
                              <w:rPr>
                                <w:i/>
                                <w:color w:val="007F7F"/>
                                <w:sz w:val="18"/>
                              </w:rPr>
                              <w:t>Août</w:t>
                            </w:r>
                            <w:r w:rsidRPr="004C2BF4">
                              <w:rPr>
                                <w:i/>
                                <w:color w:val="007F7F"/>
                                <w:sz w:val="18"/>
                              </w:rPr>
                              <w:t>2026</w:t>
                            </w:r>
                          </w:p>
                          <w:p w14:paraId="6321EBC9" w14:textId="77777777" w:rsidR="0038149E" w:rsidRDefault="0038149E" w:rsidP="0038149E">
                            <w:pPr>
                              <w:suppressAutoHyphens w:val="0"/>
                              <w:autoSpaceDE w:val="0"/>
                              <w:adjustRightInd w:val="0"/>
                              <w:jc w:val="center"/>
                              <w:rPr>
                                <w:rFonts w:ascii="DejaVuSans-Oblique" w:hAnsi="DejaVuSans-Oblique" w:cs="DejaVuSans-Oblique"/>
                                <w:b/>
                                <w:bCs/>
                                <w:iCs/>
                                <w:color w:val="0000FF"/>
                                <w:sz w:val="18"/>
                                <w:szCs w:val="18"/>
                                <w:lang w:eastAsia="fr-FR"/>
                              </w:rPr>
                            </w:pPr>
                            <w:r>
                              <w:rPr>
                                <w:rFonts w:ascii="DejaVuSans-Oblique" w:hAnsi="DejaVuSans-Oblique" w:cs="DejaVuSans-Oblique"/>
                                <w:b/>
                                <w:bCs/>
                                <w:iCs/>
                                <w:color w:val="0000FF"/>
                                <w:sz w:val="18"/>
                                <w:szCs w:val="18"/>
                              </w:rPr>
                              <w:t>Veuillez transmettre l’original de ce formulaire daté et signé, accompagné de toutes les pièces complémentaires demandées en annexe ainsi que de l’annexe financière, sur l’adresse email suivante : paiement.feader@regionguadeloupe.fr</w:t>
                            </w:r>
                          </w:p>
                          <w:p w14:paraId="275F76E1" w14:textId="77777777" w:rsidR="0038149E" w:rsidRDefault="0038149E" w:rsidP="0038149E">
                            <w:pPr>
                              <w:suppressAutoHyphens w:val="0"/>
                              <w:autoSpaceDE w:val="0"/>
                              <w:adjustRightInd w:val="0"/>
                              <w:jc w:val="center"/>
                              <w:rPr>
                                <w:rFonts w:ascii="DejaVuSans-Oblique" w:hAnsi="DejaVuSans-Oblique" w:cs="DejaVuSans-Oblique"/>
                                <w:b/>
                                <w:bCs/>
                                <w:iCs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DejaVuSans-Oblique" w:hAnsi="DejaVuSans-Oblique" w:cs="DejaVuSans-Oblique"/>
                                <w:b/>
                                <w:bCs/>
                                <w:iCs/>
                                <w:color w:val="0000FF"/>
                                <w:sz w:val="18"/>
                                <w:szCs w:val="18"/>
                              </w:rPr>
                              <w:t xml:space="preserve">Veuillez rappeler le numéro de dossier </w:t>
                            </w:r>
                            <w:proofErr w:type="spellStart"/>
                            <w:r>
                              <w:rPr>
                                <w:rFonts w:ascii="DejaVuSans-Oblique" w:hAnsi="DejaVuSans-Oblique" w:cs="DejaVuSans-Oblique"/>
                                <w:b/>
                                <w:bCs/>
                                <w:iCs/>
                                <w:color w:val="0000FF"/>
                                <w:sz w:val="18"/>
                                <w:szCs w:val="18"/>
                              </w:rPr>
                              <w:t>EuroPAC</w:t>
                            </w:r>
                            <w:proofErr w:type="spellEnd"/>
                            <w:r>
                              <w:rPr>
                                <w:rFonts w:ascii="DejaVuSans-Oblique" w:hAnsi="DejaVuSans-Oblique" w:cs="DejaVuSans-Oblique"/>
                                <w:b/>
                                <w:bCs/>
                                <w:iCs/>
                                <w:color w:val="0000FF"/>
                                <w:sz w:val="18"/>
                                <w:szCs w:val="18"/>
                              </w:rPr>
                              <w:t xml:space="preserve"> dans l’objet du mail</w:t>
                            </w:r>
                          </w:p>
                          <w:p w14:paraId="0EB76FB6" w14:textId="77777777" w:rsidR="00D44F5C" w:rsidRPr="00B86BC8" w:rsidRDefault="00D44F5C" w:rsidP="00D44F5C">
                            <w:pPr>
                              <w:suppressAutoHyphens w:val="0"/>
                              <w:autoSpaceDE w:val="0"/>
                              <w:adjustRightInd w:val="0"/>
                              <w:rPr>
                                <w:rFonts w:ascii="DejaVuSans-Oblique" w:hAnsi="DejaVuSans-Oblique" w:cs="DejaVuSans-Oblique"/>
                                <w:iCs/>
                                <w:color w:val="0000FF"/>
                                <w:sz w:val="18"/>
                                <w:szCs w:val="18"/>
                              </w:rPr>
                            </w:pPr>
                          </w:p>
                          <w:p w14:paraId="2E4550A4" w14:textId="77777777" w:rsidR="00D44F5C" w:rsidRDefault="00D44F5C" w:rsidP="00D44F5C">
                            <w:pPr>
                              <w:pStyle w:val="Standard"/>
                              <w:rPr>
                                <w:rFonts w:ascii="Tahoma" w:hAnsi="Tahoma"/>
                                <w:color w:val="0000FF"/>
                                <w:sz w:val="17"/>
                              </w:rPr>
                            </w:pPr>
                          </w:p>
                          <w:p w14:paraId="34336DE8" w14:textId="77777777" w:rsidR="00D44F5C" w:rsidRDefault="00D44F5C" w:rsidP="00D44F5C">
                            <w:pPr>
                              <w:pStyle w:val="Standard"/>
                              <w:rPr>
                                <w:rFonts w:ascii="Tahoma" w:hAnsi="Tahoma"/>
                                <w:i/>
                                <w:iCs/>
                                <w:color w:val="0000F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DA66CB8" id="_x0000_t202" coordsize="21600,21600" o:spt="202" path="m,l,21600r21600,l21600,xe">
                <v:stroke joinstyle="miter"/>
                <v:path gradientshapeok="t" o:connecttype="rect"/>
              </v:shapetype>
              <v:shape id="Cadre6" o:spid="_x0000_s1028" type="#_x0000_t202" style="width:539.5pt;height:171.6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" strokeweight=".17981mm">
                <v:fill opacity="32896f"/>
                <v:path arrowok="t"/>
                <v:textbox inset="0,0,0,0">
                  <w:txbxContent>
                    <w:p w14:paraId="1274C4DD" w14:textId="77777777" w:rsidR="00D44F5C" w:rsidRDefault="00D44F5C" w:rsidP="00D44F5C">
                      <w:pPr>
                        <w:pStyle w:val="normalformulaire"/>
                        <w:jc w:val="center"/>
                        <w:textAlignment w:val="center"/>
                        <w:rPr>
                          <w:i/>
                          <w:iCs/>
                          <w:color w:val="0000FF"/>
                        </w:rPr>
                      </w:pPr>
                    </w:p>
                    <w:p w14:paraId="24B0FF9E" w14:textId="77777777" w:rsidR="00D44F5C" w:rsidRDefault="00D44F5C" w:rsidP="00D44F5C">
                      <w:pPr>
                        <w:pStyle w:val="Standard"/>
                        <w:snapToGrid w:val="0"/>
                        <w:jc w:val="center"/>
                        <w:rPr>
                          <w:rFonts w:ascii="Tahoma,Bold" w:hAnsi="Tahoma,Bold"/>
                          <w:b/>
                          <w:color w:val="008080"/>
                          <w:sz w:val="26"/>
                        </w:rPr>
                      </w:pPr>
                      <w:r>
                        <w:rPr>
                          <w:rFonts w:ascii="Tahoma,Bold" w:hAnsi="Tahoma,Bold"/>
                          <w:b/>
                          <w:color w:val="008080"/>
                          <w:sz w:val="26"/>
                        </w:rPr>
                        <w:t>FORMULAIRE DE DEMANDE</w:t>
                      </w:r>
                    </w:p>
                    <w:p w14:paraId="354B261E" w14:textId="77777777" w:rsidR="00D44F5C" w:rsidRDefault="00D44F5C" w:rsidP="00D44F5C">
                      <w:pPr>
                        <w:pStyle w:val="Standard"/>
                        <w:snapToGrid w:val="0"/>
                        <w:jc w:val="center"/>
                        <w:rPr>
                          <w:rFonts w:ascii="Tahoma,Bold" w:hAnsi="Tahoma,Bold"/>
                          <w:b/>
                          <w:color w:val="008080"/>
                          <w:sz w:val="26"/>
                        </w:rPr>
                      </w:pPr>
                      <w:r>
                        <w:rPr>
                          <w:rFonts w:ascii="Tahoma,Bold" w:hAnsi="Tahoma,Bold"/>
                          <w:b/>
                          <w:color w:val="008080"/>
                          <w:sz w:val="26"/>
                        </w:rPr>
                        <w:t>DE PAIEMENT</w:t>
                      </w:r>
                    </w:p>
                    <w:p w14:paraId="1F021EF2" w14:textId="77777777" w:rsidR="00D44F5C" w:rsidRPr="004E7011" w:rsidRDefault="00D44F5C" w:rsidP="00D44F5C">
                      <w:pPr>
                        <w:pStyle w:val="Standard"/>
                        <w:snapToGrid w:val="0"/>
                        <w:jc w:val="center"/>
                        <w:rPr>
                          <w:rFonts w:ascii="Tahoma,Bold" w:hAnsi="Tahoma,Bold"/>
                          <w:b/>
                          <w:color w:val="008080"/>
                        </w:rPr>
                      </w:pPr>
                    </w:p>
                    <w:p w14:paraId="2F69FFC9" w14:textId="65779A7F" w:rsidR="00D44F5C" w:rsidRDefault="00D44F5C" w:rsidP="00D44F5C">
                      <w:pPr>
                        <w:pStyle w:val="Textbody"/>
                        <w:jc w:val="center"/>
                        <w:rPr>
                          <w:rFonts w:ascii="Tahoma" w:hAnsi="Tahoma"/>
                          <w:b/>
                          <w:color w:val="007F7F"/>
                          <w:sz w:val="28"/>
                        </w:rPr>
                      </w:pPr>
                      <w:r w:rsidRPr="004C2BF4">
                        <w:rPr>
                          <w:rFonts w:ascii="Tahoma" w:hAnsi="Tahoma"/>
                          <w:b/>
                          <w:color w:val="007F7F"/>
                          <w:sz w:val="28"/>
                        </w:rPr>
                        <w:t>Intervention 7</w:t>
                      </w:r>
                      <w:r>
                        <w:rPr>
                          <w:rFonts w:ascii="Tahoma" w:hAnsi="Tahoma"/>
                          <w:b/>
                          <w:color w:val="007F7F"/>
                          <w:sz w:val="28"/>
                        </w:rPr>
                        <w:t>8</w:t>
                      </w:r>
                      <w:r w:rsidRPr="004C2BF4">
                        <w:rPr>
                          <w:rFonts w:ascii="Tahoma" w:hAnsi="Tahoma"/>
                          <w:b/>
                          <w:color w:val="007F7F"/>
                          <w:sz w:val="28"/>
                        </w:rPr>
                        <w:t xml:space="preserve">.01 : </w:t>
                      </w:r>
                      <w:r>
                        <w:rPr>
                          <w:rFonts w:ascii="Tahoma" w:hAnsi="Tahoma"/>
                          <w:b/>
                          <w:color w:val="007F7F"/>
                          <w:sz w:val="28"/>
                        </w:rPr>
                        <w:t>Accès à la formation, au conseil ; actions de diffusion et échanges de connaissances et d’informations</w:t>
                      </w:r>
                    </w:p>
                    <w:p w14:paraId="10867BA5" w14:textId="77777777" w:rsidR="00D44F5C" w:rsidRDefault="00D44F5C" w:rsidP="00D44F5C">
                      <w:pPr>
                        <w:pStyle w:val="Textbody"/>
                        <w:jc w:val="center"/>
                        <w:rPr>
                          <w:rFonts w:ascii="Tahoma" w:hAnsi="Tahoma"/>
                          <w:color w:val="007F7F"/>
                        </w:rPr>
                      </w:pPr>
                      <w:r>
                        <w:rPr>
                          <w:rFonts w:ascii="Tahoma" w:hAnsi="Tahoma"/>
                          <w:color w:val="007F7F"/>
                        </w:rPr>
                        <w:t>Programme FEADER Guadeloupe 2023-2027</w:t>
                      </w:r>
                    </w:p>
                    <w:p w14:paraId="12421035" w14:textId="52913358" w:rsidR="00D44F5C" w:rsidRPr="004E7011" w:rsidRDefault="00D44F5C" w:rsidP="00D44F5C">
                      <w:pPr>
                        <w:pStyle w:val="Textbody"/>
                        <w:jc w:val="center"/>
                        <w:rPr>
                          <w:i/>
                          <w:color w:val="007F7F"/>
                          <w:sz w:val="18"/>
                        </w:rPr>
                      </w:pPr>
                      <w:r w:rsidRPr="004C2BF4">
                        <w:rPr>
                          <w:i/>
                          <w:color w:val="007F7F"/>
                          <w:sz w:val="18"/>
                        </w:rPr>
                        <w:t>V</w:t>
                      </w:r>
                      <w:r>
                        <w:rPr>
                          <w:i/>
                          <w:color w:val="007F7F"/>
                          <w:sz w:val="18"/>
                        </w:rPr>
                        <w:t>1</w:t>
                      </w:r>
                      <w:r w:rsidR="0038149E">
                        <w:rPr>
                          <w:i/>
                          <w:color w:val="007F7F"/>
                          <w:sz w:val="18"/>
                        </w:rPr>
                        <w:t>.2</w:t>
                      </w:r>
                      <w:r w:rsidRPr="004C2BF4">
                        <w:rPr>
                          <w:i/>
                          <w:color w:val="007F7F"/>
                          <w:sz w:val="18"/>
                        </w:rPr>
                        <w:t>_</w:t>
                      </w:r>
                      <w:r w:rsidR="00F53952">
                        <w:rPr>
                          <w:i/>
                          <w:color w:val="007F7F"/>
                          <w:sz w:val="18"/>
                        </w:rPr>
                        <w:t>Août</w:t>
                      </w:r>
                      <w:r w:rsidRPr="004C2BF4">
                        <w:rPr>
                          <w:i/>
                          <w:color w:val="007F7F"/>
                          <w:sz w:val="18"/>
                        </w:rPr>
                        <w:t>2026</w:t>
                      </w:r>
                    </w:p>
                    <w:p w14:paraId="6321EBC9" w14:textId="77777777" w:rsidR="0038149E" w:rsidRDefault="0038149E" w:rsidP="0038149E">
                      <w:pPr>
                        <w:suppressAutoHyphens w:val="0"/>
                        <w:autoSpaceDE w:val="0"/>
                        <w:adjustRightInd w:val="0"/>
                        <w:jc w:val="center"/>
                        <w:rPr>
                          <w:rFonts w:ascii="DejaVuSans-Oblique" w:hAnsi="DejaVuSans-Oblique" w:cs="DejaVuSans-Oblique"/>
                          <w:b/>
                          <w:bCs/>
                          <w:iCs/>
                          <w:color w:val="0000FF"/>
                          <w:sz w:val="18"/>
                          <w:szCs w:val="18"/>
                          <w:lang w:eastAsia="fr-FR"/>
                        </w:rPr>
                      </w:pPr>
                      <w:r>
                        <w:rPr>
                          <w:rFonts w:ascii="DejaVuSans-Oblique" w:hAnsi="DejaVuSans-Oblique" w:cs="DejaVuSans-Oblique"/>
                          <w:b/>
                          <w:bCs/>
                          <w:iCs/>
                          <w:color w:val="0000FF"/>
                          <w:sz w:val="18"/>
                          <w:szCs w:val="18"/>
                        </w:rPr>
                        <w:t>Veuillez transmettre l’original de ce formulaire daté et signé, accompagné de toutes les pièces complémentaires demandées en annexe ainsi que de l’annexe financière, sur l’adresse email suivante : paiement.feader@regionguadeloupe.fr</w:t>
                      </w:r>
                    </w:p>
                    <w:p w14:paraId="275F76E1" w14:textId="77777777" w:rsidR="0038149E" w:rsidRDefault="0038149E" w:rsidP="0038149E">
                      <w:pPr>
                        <w:suppressAutoHyphens w:val="0"/>
                        <w:autoSpaceDE w:val="0"/>
                        <w:adjustRightInd w:val="0"/>
                        <w:jc w:val="center"/>
                        <w:rPr>
                          <w:rFonts w:ascii="DejaVuSans-Oblique" w:hAnsi="DejaVuSans-Oblique" w:cs="DejaVuSans-Oblique"/>
                          <w:b/>
                          <w:bCs/>
                          <w:iCs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DejaVuSans-Oblique" w:hAnsi="DejaVuSans-Oblique" w:cs="DejaVuSans-Oblique"/>
                          <w:b/>
                          <w:bCs/>
                          <w:iCs/>
                          <w:color w:val="0000FF"/>
                          <w:sz w:val="18"/>
                          <w:szCs w:val="18"/>
                        </w:rPr>
                        <w:t xml:space="preserve">Veuillez rappeler le numéro de dossier </w:t>
                      </w:r>
                      <w:proofErr w:type="spellStart"/>
                      <w:r>
                        <w:rPr>
                          <w:rFonts w:ascii="DejaVuSans-Oblique" w:hAnsi="DejaVuSans-Oblique" w:cs="DejaVuSans-Oblique"/>
                          <w:b/>
                          <w:bCs/>
                          <w:iCs/>
                          <w:color w:val="0000FF"/>
                          <w:sz w:val="18"/>
                          <w:szCs w:val="18"/>
                        </w:rPr>
                        <w:t>EuroPAC</w:t>
                      </w:r>
                      <w:proofErr w:type="spellEnd"/>
                      <w:r>
                        <w:rPr>
                          <w:rFonts w:ascii="DejaVuSans-Oblique" w:hAnsi="DejaVuSans-Oblique" w:cs="DejaVuSans-Oblique"/>
                          <w:b/>
                          <w:bCs/>
                          <w:iCs/>
                          <w:color w:val="0000FF"/>
                          <w:sz w:val="18"/>
                          <w:szCs w:val="18"/>
                        </w:rPr>
                        <w:t xml:space="preserve"> dans l’objet du mail</w:t>
                      </w:r>
                    </w:p>
                    <w:p w14:paraId="0EB76FB6" w14:textId="77777777" w:rsidR="00D44F5C" w:rsidRPr="00B86BC8" w:rsidRDefault="00D44F5C" w:rsidP="00D44F5C">
                      <w:pPr>
                        <w:suppressAutoHyphens w:val="0"/>
                        <w:autoSpaceDE w:val="0"/>
                        <w:adjustRightInd w:val="0"/>
                        <w:rPr>
                          <w:rFonts w:ascii="DejaVuSans-Oblique" w:hAnsi="DejaVuSans-Oblique" w:cs="DejaVuSans-Oblique"/>
                          <w:iCs/>
                          <w:color w:val="0000FF"/>
                          <w:sz w:val="18"/>
                          <w:szCs w:val="18"/>
                        </w:rPr>
                      </w:pPr>
                    </w:p>
                    <w:p w14:paraId="2E4550A4" w14:textId="77777777" w:rsidR="00D44F5C" w:rsidRDefault="00D44F5C" w:rsidP="00D44F5C">
                      <w:pPr>
                        <w:pStyle w:val="Standard"/>
                        <w:rPr>
                          <w:rFonts w:ascii="Tahoma" w:hAnsi="Tahoma"/>
                          <w:color w:val="0000FF"/>
                          <w:sz w:val="17"/>
                        </w:rPr>
                      </w:pPr>
                    </w:p>
                    <w:p w14:paraId="34336DE8" w14:textId="77777777" w:rsidR="00D44F5C" w:rsidRDefault="00D44F5C" w:rsidP="00D44F5C">
                      <w:pPr>
                        <w:pStyle w:val="Standard"/>
                        <w:rPr>
                          <w:rFonts w:ascii="Tahoma" w:hAnsi="Tahoma"/>
                          <w:i/>
                          <w:iCs/>
                          <w:color w:val="0000FF"/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613782B" w14:textId="77777777" w:rsidR="00D44F5C" w:rsidRDefault="00D44F5C" w:rsidP="00D44F5C">
      <w:pPr>
        <w:suppressAutoHyphens w:val="0"/>
        <w:jc w:val="left"/>
      </w:pPr>
    </w:p>
    <w:p w14:paraId="27351299" w14:textId="77777777" w:rsidR="00D44F5C" w:rsidRDefault="00D44F5C" w:rsidP="00D44F5C">
      <w:pPr>
        <w:pStyle w:val="normalformulaire"/>
        <w:spacing w:after="113"/>
        <w:jc w:val="center"/>
        <w:textAlignment w:val="top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F711F34" wp14:editId="31C7033B">
                <wp:simplePos x="0" y="0"/>
                <wp:positionH relativeFrom="column">
                  <wp:posOffset>-6350</wp:posOffset>
                </wp:positionH>
                <wp:positionV relativeFrom="paragraph">
                  <wp:posOffset>17780</wp:posOffset>
                </wp:positionV>
                <wp:extent cx="3443605" cy="154305"/>
                <wp:effectExtent l="0" t="0" r="3175" b="0"/>
                <wp:wrapNone/>
                <wp:docPr id="17" name="Cadr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3605" cy="154305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 w="6473">
                          <a:solidFill>
                            <a:srgbClr val="008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6A5AF1" w14:textId="77777777" w:rsidR="00D44F5C" w:rsidRDefault="00D44F5C" w:rsidP="00D44F5C">
                            <w:pPr>
                              <w:pStyle w:val="Framecontents"/>
                              <w:keepNext/>
                              <w:keepLines/>
                              <w:spacing w:before="28" w:after="0"/>
                              <w:jc w:val="center"/>
                              <w:rPr>
                                <w:rFonts w:ascii="Tahoma" w:hAnsi="Tahoma"/>
                                <w:b/>
                                <w:caps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aps/>
                                <w:color w:val="FFFFFF"/>
                                <w:sz w:val="16"/>
                                <w:szCs w:val="16"/>
                              </w:rPr>
                              <w:t>Liste des pièces justificatives à joindre à votre demande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11F34" id="Cadre17" o:spid="_x0000_s1029" type="#_x0000_t202" style="position:absolute;left:0;text-align:left;margin-left:-.5pt;margin-top:1.4pt;width:271.15pt;height:12.15pt;z-index:-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" fillcolor="teal" strokecolor="teal" strokeweight=".17981mm">
                <v:path arrowok="t"/>
                <v:textbox inset="0,0,0,0">
                  <w:txbxContent>
                    <w:p w14:paraId="0D6A5AF1" w14:textId="77777777" w:rsidR="00D44F5C" w:rsidRDefault="00D44F5C" w:rsidP="00D44F5C">
                      <w:pPr>
                        <w:pStyle w:val="Framecontents"/>
                        <w:keepNext/>
                        <w:keepLines/>
                        <w:spacing w:before="28" w:after="0"/>
                        <w:jc w:val="center"/>
                        <w:rPr>
                          <w:rFonts w:ascii="Tahoma" w:hAnsi="Tahoma"/>
                          <w:b/>
                          <w:caps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b/>
                          <w:caps/>
                          <w:color w:val="FFFFFF"/>
                          <w:sz w:val="16"/>
                          <w:szCs w:val="16"/>
                        </w:rPr>
                        <w:t>Liste des pièces justificatives à joindre à votre demande</w:t>
                      </w:r>
                    </w:p>
                  </w:txbxContent>
                </v:textbox>
              </v:shape>
            </w:pict>
          </mc:Fallback>
        </mc:AlternateContent>
      </w:r>
    </w:p>
    <w:p w14:paraId="3A174D3A" w14:textId="08FE015D" w:rsidR="00D44F5C" w:rsidRPr="004E7011" w:rsidRDefault="00D44F5C" w:rsidP="00D44F5C">
      <w:pPr>
        <w:rPr>
          <w:rFonts w:ascii="Tahoma" w:eastAsia="Tahoma, Tahoma" w:hAnsi="Tahoma"/>
          <w:color w:val="000000"/>
          <w:sz w:val="16"/>
          <w:szCs w:val="16"/>
        </w:rPr>
      </w:pPr>
      <w:r w:rsidRPr="004E7011">
        <w:rPr>
          <w:rFonts w:ascii="Tahoma" w:eastAsia="Tahoma, Tahoma" w:hAnsi="Tahoma"/>
          <w:color w:val="000000"/>
          <w:sz w:val="16"/>
          <w:szCs w:val="16"/>
        </w:rPr>
        <w:t>Le porteur de projet doit joindre à sa demande :</w:t>
      </w:r>
    </w:p>
    <w:p w14:paraId="2AFA7526" w14:textId="344A3400" w:rsidR="00D44F5C" w:rsidRPr="004E7011" w:rsidRDefault="00D44F5C" w:rsidP="00D44F5C">
      <w:pPr>
        <w:pStyle w:val="Paragraphedeliste"/>
        <w:widowControl w:val="0"/>
        <w:numPr>
          <w:ilvl w:val="0"/>
          <w:numId w:val="48"/>
        </w:numPr>
        <w:autoSpaceDN w:val="0"/>
        <w:contextualSpacing/>
        <w:jc w:val="left"/>
        <w:textAlignment w:val="baseline"/>
        <w:rPr>
          <w:rFonts w:ascii="Tahoma" w:eastAsia="Tahoma, Tahoma" w:hAnsi="Tahoma"/>
          <w:color w:val="000000"/>
          <w:sz w:val="16"/>
          <w:szCs w:val="16"/>
        </w:rPr>
      </w:pPr>
      <w:r w:rsidRPr="004E7011">
        <w:rPr>
          <w:rFonts w:ascii="Tahoma" w:eastAsia="Tahoma, Tahoma" w:hAnsi="Tahoma"/>
          <w:color w:val="000000"/>
          <w:sz w:val="16"/>
          <w:szCs w:val="16"/>
        </w:rPr>
        <w:t>Le présent formulaire, dûment complété, daté et signé</w:t>
      </w:r>
    </w:p>
    <w:p w14:paraId="656D0CCB" w14:textId="49408FB9" w:rsidR="00D44F5C" w:rsidRPr="004E7011" w:rsidRDefault="00D44F5C" w:rsidP="00D44F5C">
      <w:pPr>
        <w:pStyle w:val="Paragraphedeliste"/>
        <w:widowControl w:val="0"/>
        <w:numPr>
          <w:ilvl w:val="0"/>
          <w:numId w:val="48"/>
        </w:numPr>
        <w:autoSpaceDN w:val="0"/>
        <w:contextualSpacing/>
        <w:jc w:val="left"/>
        <w:textAlignment w:val="baseline"/>
        <w:rPr>
          <w:rFonts w:ascii="Tahoma" w:eastAsia="Tahoma, Tahoma" w:hAnsi="Tahoma"/>
          <w:color w:val="000000"/>
          <w:sz w:val="16"/>
          <w:szCs w:val="16"/>
        </w:rPr>
      </w:pPr>
      <w:r w:rsidRPr="004E7011">
        <w:rPr>
          <w:rFonts w:ascii="Tahoma" w:eastAsia="Tahoma, Tahoma" w:hAnsi="Tahoma"/>
          <w:color w:val="000000"/>
          <w:sz w:val="16"/>
          <w:szCs w:val="16"/>
        </w:rPr>
        <w:t>Le fichier Annexe financière DP 7</w:t>
      </w:r>
      <w:r w:rsidR="006C7F27">
        <w:rPr>
          <w:rFonts w:ascii="Tahoma" w:eastAsia="Tahoma, Tahoma" w:hAnsi="Tahoma"/>
          <w:color w:val="000000"/>
          <w:sz w:val="16"/>
          <w:szCs w:val="16"/>
        </w:rPr>
        <w:t>8</w:t>
      </w:r>
      <w:r w:rsidRPr="004E7011">
        <w:rPr>
          <w:rFonts w:ascii="Tahoma" w:eastAsia="Tahoma, Tahoma" w:hAnsi="Tahoma"/>
          <w:color w:val="000000"/>
          <w:sz w:val="16"/>
          <w:szCs w:val="16"/>
        </w:rPr>
        <w:t>.01</w:t>
      </w:r>
      <w:r w:rsidR="00C466A0">
        <w:rPr>
          <w:rFonts w:ascii="Tahoma" w:eastAsia="Tahoma, Tahoma" w:hAnsi="Tahoma"/>
          <w:color w:val="000000"/>
          <w:sz w:val="16"/>
          <w:szCs w:val="16"/>
        </w:rPr>
        <w:t xml:space="preserve"> </w:t>
      </w:r>
      <w:r w:rsidRPr="004E7011">
        <w:rPr>
          <w:rFonts w:ascii="Tahoma" w:eastAsia="Tahoma, Tahoma" w:hAnsi="Tahoma"/>
          <w:color w:val="000000"/>
          <w:sz w:val="16"/>
          <w:szCs w:val="16"/>
        </w:rPr>
        <w:t>complété (fichier Excel)</w:t>
      </w:r>
    </w:p>
    <w:p w14:paraId="2390A75B" w14:textId="07387B5D" w:rsidR="00D44F5C" w:rsidRDefault="00D44F5C" w:rsidP="00E33AEA">
      <w:pPr>
        <w:pStyle w:val="Paragraphedeliste"/>
        <w:widowControl w:val="0"/>
        <w:numPr>
          <w:ilvl w:val="0"/>
          <w:numId w:val="48"/>
        </w:numPr>
        <w:autoSpaceDN w:val="0"/>
        <w:contextualSpacing/>
        <w:textAlignment w:val="baseline"/>
        <w:rPr>
          <w:rFonts w:ascii="Tahoma" w:eastAsia="Tahoma, Tahoma" w:hAnsi="Tahoma"/>
          <w:color w:val="000000"/>
          <w:sz w:val="16"/>
          <w:szCs w:val="16"/>
        </w:rPr>
      </w:pPr>
      <w:r w:rsidRPr="004E7011">
        <w:rPr>
          <w:rFonts w:ascii="Tahoma" w:eastAsia="Tahoma, Tahoma" w:hAnsi="Tahoma"/>
          <w:color w:val="000000"/>
          <w:sz w:val="16"/>
          <w:szCs w:val="16"/>
        </w:rPr>
        <w:t>Les pièces justificatives, conformément à la liste proposée en annexe au présent formulaire</w:t>
      </w:r>
    </w:p>
    <w:p w14:paraId="1CE14E5E" w14:textId="6C171D45" w:rsidR="00E6238B" w:rsidRPr="00E33AEA" w:rsidRDefault="00E6238B" w:rsidP="00E33AEA">
      <w:pPr>
        <w:widowControl w:val="0"/>
        <w:autoSpaceDN w:val="0"/>
        <w:contextualSpacing/>
        <w:textAlignment w:val="baseline"/>
        <w:rPr>
          <w:rFonts w:ascii="Tahoma" w:eastAsia="Tahoma, Tahoma" w:hAnsi="Tahoma"/>
          <w:color w:val="000000"/>
          <w:sz w:val="16"/>
          <w:szCs w:val="16"/>
        </w:rPr>
      </w:pPr>
      <w:r w:rsidRPr="00E6238B">
        <w:rPr>
          <w:rFonts w:ascii="Tahoma" w:eastAsia="Tahoma, Tahoma" w:hAnsi="Tahoma"/>
          <w:color w:val="000000"/>
          <w:sz w:val="16"/>
          <w:szCs w:val="16"/>
        </w:rPr>
        <w:t>À noter</w:t>
      </w:r>
      <w:r>
        <w:rPr>
          <w:rFonts w:ascii="Tahoma" w:eastAsia="Tahoma, Tahoma" w:hAnsi="Tahoma"/>
          <w:color w:val="000000"/>
          <w:sz w:val="16"/>
          <w:szCs w:val="16"/>
        </w:rPr>
        <w:t xml:space="preserve"> : le service </w:t>
      </w:r>
      <w:r w:rsidRPr="00E6238B">
        <w:rPr>
          <w:rFonts w:ascii="Tahoma" w:eastAsia="Tahoma, Tahoma" w:hAnsi="Tahoma"/>
          <w:color w:val="000000"/>
          <w:sz w:val="16"/>
          <w:szCs w:val="16"/>
        </w:rPr>
        <w:t>instructeur se réserve le droit de vous contacter à tout moment afin d’obtenir des informations ou des documents complémentaires.</w:t>
      </w:r>
    </w:p>
    <w:p w14:paraId="02C887FD" w14:textId="7A9328B7" w:rsidR="00D44F5C" w:rsidRDefault="00D44F5C">
      <w:pPr>
        <w:suppressAutoHyphens w:val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373667" wp14:editId="38EE7B33">
                <wp:simplePos x="0" y="0"/>
                <wp:positionH relativeFrom="margin">
                  <wp:posOffset>-12700</wp:posOffset>
                </wp:positionH>
                <wp:positionV relativeFrom="paragraph">
                  <wp:posOffset>304165</wp:posOffset>
                </wp:positionV>
                <wp:extent cx="6680200" cy="487045"/>
                <wp:effectExtent l="0" t="0" r="25400" b="27305"/>
                <wp:wrapSquare wrapText="bothSides"/>
                <wp:docPr id="16" name="Cadr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0200" cy="487045"/>
                        </a:xfrm>
                        <a:prstGeom prst="rect">
                          <a:avLst/>
                        </a:prstGeom>
                        <a:noFill/>
                        <a:ln w="2542">
                          <a:solidFill>
                            <a:srgbClr val="008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8B6E57" w14:textId="77777777" w:rsidR="00D44F5C" w:rsidRDefault="00D44F5C" w:rsidP="00D44F5C">
                            <w:pPr>
                              <w:pStyle w:val="Standard"/>
                              <w:autoSpaceDE w:val="0"/>
                              <w:spacing w:before="57"/>
                              <w:ind w:right="57"/>
                              <w:jc w:val="both"/>
                              <w:rPr>
                                <w:rFonts w:ascii="Tahoma, Tahoma" w:eastAsia="Tahoma, Tahoma" w:hAnsi="Tahoma, Tahoma" w:cs="Tahoma, Tahoma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, Tahoma" w:eastAsia="Tahoma, Tahoma" w:hAnsi="Tahoma, Tahoma" w:cs="Tahoma, Tahoma"/>
                                <w:color w:val="000000"/>
                                <w:sz w:val="16"/>
                                <w:szCs w:val="16"/>
                              </w:rPr>
                              <w:t>La loi n°78-17 du 6 janvier 1978 relative à l’informatique, aux fichiers et aux libertés s’applique aux réponses faites sur ce formulaire. Elle garantit un droit d’accès et de rectifications pour les données à caractère personnel vous concernant auprès de l’organisme qui traite votre demande.</w:t>
                            </w:r>
                          </w:p>
                          <w:p w14:paraId="2E14A299" w14:textId="77777777" w:rsidR="00D44F5C" w:rsidRDefault="00D44F5C" w:rsidP="00D44F5C">
                            <w:pPr>
                              <w:pStyle w:val="Default"/>
                              <w:ind w:left="454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73667" id="Cadre13" o:spid="_x0000_s1030" type="#_x0000_t202" style="position:absolute;margin-left:-1pt;margin-top:23.95pt;width:526pt;height:38.3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" filled="f" strokecolor="teal" strokeweight=".07061mm">
                <v:path arrowok="t"/>
                <v:textbox inset="0,0,0,0">
                  <w:txbxContent>
                    <w:p w14:paraId="068B6E57" w14:textId="77777777" w:rsidR="00D44F5C" w:rsidRDefault="00D44F5C" w:rsidP="00D44F5C">
                      <w:pPr>
                        <w:pStyle w:val="Standard"/>
                        <w:autoSpaceDE w:val="0"/>
                        <w:spacing w:before="57"/>
                        <w:ind w:right="57"/>
                        <w:jc w:val="both"/>
                        <w:rPr>
                          <w:rFonts w:ascii="Tahoma, Tahoma" w:eastAsia="Tahoma, Tahoma" w:hAnsi="Tahoma, Tahoma" w:cs="Tahoma, Tahoma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Tahoma, Tahoma" w:eastAsia="Tahoma, Tahoma" w:hAnsi="Tahoma, Tahoma" w:cs="Tahoma, Tahoma"/>
                          <w:color w:val="000000"/>
                          <w:sz w:val="16"/>
                          <w:szCs w:val="16"/>
                        </w:rPr>
                        <w:t>La loi n°78-17 du 6 janvier 1978 relative à l’informatique, aux fichiers et aux libertés s’applique aux réponses faites sur ce formulaire. Elle garantit un droit d’accès et de rectifications pour les données à caractère personnel vous concernant auprès de l’organisme qui traite votre demande.</w:t>
                      </w:r>
                    </w:p>
                    <w:p w14:paraId="2E14A299" w14:textId="77777777" w:rsidR="00D44F5C" w:rsidRDefault="00D44F5C" w:rsidP="00D44F5C">
                      <w:pPr>
                        <w:pStyle w:val="Default"/>
                        <w:ind w:left="454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53493C9" wp14:editId="52B6AA01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3443605" cy="154305"/>
                <wp:effectExtent l="0" t="0" r="23495" b="17145"/>
                <wp:wrapNone/>
                <wp:docPr id="1" name="Cadr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3605" cy="154305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 w="6473">
                          <a:solidFill>
                            <a:srgbClr val="008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3FF368" w14:textId="7BBA7E2D" w:rsidR="00D44F5C" w:rsidRDefault="00D44F5C" w:rsidP="00D44F5C">
                            <w:pPr>
                              <w:pStyle w:val="Framecontents"/>
                              <w:keepNext/>
                              <w:keepLines/>
                              <w:spacing w:before="28" w:after="0"/>
                              <w:jc w:val="center"/>
                              <w:rPr>
                                <w:rFonts w:ascii="Tahoma" w:hAnsi="Tahoma"/>
                                <w:b/>
                                <w:caps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aps/>
                                <w:color w:val="FFFFFF"/>
                                <w:sz w:val="16"/>
                                <w:szCs w:val="16"/>
                              </w:rPr>
                              <w:t>MENTIONS LEGALES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493C9" id="_x0000_s1031" type="#_x0000_t202" style="position:absolute;margin-left:0;margin-top:6.95pt;width:271.15pt;height:12.15pt;z-index:-25165107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" fillcolor="teal" strokecolor="teal" strokeweight=".17981mm">
                <v:path arrowok="t"/>
                <v:textbox inset="0,0,0,0">
                  <w:txbxContent>
                    <w:p w14:paraId="5F3FF368" w14:textId="7BBA7E2D" w:rsidR="00D44F5C" w:rsidRDefault="00D44F5C" w:rsidP="00D44F5C">
                      <w:pPr>
                        <w:pStyle w:val="Framecontents"/>
                        <w:keepNext/>
                        <w:keepLines/>
                        <w:spacing w:before="28" w:after="0"/>
                        <w:jc w:val="center"/>
                        <w:rPr>
                          <w:rFonts w:ascii="Tahoma" w:hAnsi="Tahoma"/>
                          <w:b/>
                          <w:caps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b/>
                          <w:caps/>
                          <w:color w:val="FFFFFF"/>
                          <w:sz w:val="16"/>
                          <w:szCs w:val="16"/>
                        </w:rPr>
                        <w:t>MENTIONS LEGALES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1212"/>
        <w:gridCol w:w="7278"/>
      </w:tblGrid>
      <w:tr w:rsidR="00F5340C" w:rsidRPr="00D848A2" w14:paraId="26866703" w14:textId="77777777" w:rsidTr="00E33AEA">
        <w:trPr>
          <w:trHeight w:val="532"/>
        </w:trPr>
        <w:tc>
          <w:tcPr>
            <w:tcW w:w="10774" w:type="dxa"/>
            <w:gridSpan w:val="3"/>
            <w:shd w:val="clear" w:color="auto" w:fill="385623" w:themeFill="accent6" w:themeFillShade="80"/>
            <w:vAlign w:val="center"/>
          </w:tcPr>
          <w:p w14:paraId="503F46A7" w14:textId="01CBADE1" w:rsidR="00F5340C" w:rsidRPr="005D6161" w:rsidRDefault="006D5AA6" w:rsidP="008478C9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jc w:val="center"/>
              <w:rPr>
                <w:rFonts w:ascii="Garamond" w:hAnsi="Garamond" w:cs="Calibri"/>
                <w:b/>
                <w:caps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caps/>
                <w:color w:val="FFFFFF" w:themeColor="background1"/>
                <w:sz w:val="24"/>
                <w:szCs w:val="24"/>
              </w:rPr>
              <w:lastRenderedPageBreak/>
              <w:t>IDENTIFICATION</w:t>
            </w:r>
          </w:p>
        </w:tc>
      </w:tr>
      <w:tr w:rsidR="00C51579" w:rsidRPr="00D848A2" w14:paraId="07C2C673" w14:textId="77777777" w:rsidTr="00E33AEA">
        <w:trPr>
          <w:trHeight w:val="498"/>
        </w:trPr>
        <w:tc>
          <w:tcPr>
            <w:tcW w:w="3496" w:type="dxa"/>
            <w:gridSpan w:val="2"/>
            <w:shd w:val="clear" w:color="auto" w:fill="FFFFFF" w:themeFill="background1"/>
          </w:tcPr>
          <w:p w14:paraId="0D2A989D" w14:textId="584949E3" w:rsidR="00C51579" w:rsidRPr="007370C9" w:rsidRDefault="00C51579" w:rsidP="00C51579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 w:cs="Calibri"/>
                <w:smallCaps/>
              </w:rPr>
            </w:pPr>
            <w:r w:rsidRPr="007370C9">
              <w:rPr>
                <w:rFonts w:ascii="Garamond" w:hAnsi="Garamond"/>
              </w:rPr>
              <w:t>Dispositif :</w:t>
            </w:r>
          </w:p>
        </w:tc>
        <w:tc>
          <w:tcPr>
            <w:tcW w:w="7278" w:type="dxa"/>
          </w:tcPr>
          <w:p w14:paraId="362D6D31" w14:textId="489CC426" w:rsidR="00C51579" w:rsidRPr="007370C9" w:rsidRDefault="004025B8" w:rsidP="00C51579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 w:cs="Calibri"/>
              </w:rPr>
            </w:pPr>
            <w:r>
              <w:rPr>
                <w:rFonts w:ascii="Garamond" w:hAnsi="Garamond"/>
              </w:rPr>
              <w:t>78.01</w:t>
            </w:r>
            <w:r w:rsidR="00C51579" w:rsidRPr="007370C9">
              <w:rPr>
                <w:rFonts w:ascii="Garamond" w:hAnsi="Garamond"/>
              </w:rPr>
              <w:t xml:space="preserve"> : </w:t>
            </w:r>
            <w:r w:rsidRPr="003259B8">
              <w:rPr>
                <w:rFonts w:ascii="Garamond" w:hAnsi="Garamond"/>
                <w:bCs/>
                <w:sz w:val="24"/>
                <w:szCs w:val="24"/>
              </w:rPr>
              <w:t>Accès à la formation, au conseil ; actions de diffusion et échanges de connaissances et d’information</w:t>
            </w:r>
            <w:r w:rsidRPr="00DC4A43">
              <w:rPr>
                <w:rFonts w:ascii="Garamond" w:hAnsi="Garamond"/>
                <w:bCs/>
                <w:sz w:val="24"/>
                <w:szCs w:val="24"/>
              </w:rPr>
              <w:t>s</w:t>
            </w:r>
          </w:p>
        </w:tc>
      </w:tr>
      <w:tr w:rsidR="00C51579" w:rsidRPr="00D848A2" w14:paraId="27C5C573" w14:textId="77777777" w:rsidTr="00E33AEA">
        <w:trPr>
          <w:trHeight w:val="498"/>
        </w:trPr>
        <w:tc>
          <w:tcPr>
            <w:tcW w:w="3496" w:type="dxa"/>
            <w:gridSpan w:val="2"/>
            <w:shd w:val="clear" w:color="auto" w:fill="FFFFFF" w:themeFill="background1"/>
          </w:tcPr>
          <w:p w14:paraId="5643CE7E" w14:textId="5481442A" w:rsidR="00C51579" w:rsidRPr="007370C9" w:rsidRDefault="000C6D12" w:rsidP="00C51579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 w:cs="Calibri"/>
                <w:smallCaps/>
              </w:rPr>
            </w:pPr>
            <w:r w:rsidRPr="007370C9">
              <w:rPr>
                <w:rFonts w:ascii="Garamond" w:hAnsi="Garamond"/>
              </w:rPr>
              <w:t>Libell</w:t>
            </w:r>
            <w:r w:rsidR="00211D59">
              <w:rPr>
                <w:rFonts w:ascii="Garamond" w:hAnsi="Garamond"/>
              </w:rPr>
              <w:t>é</w:t>
            </w:r>
            <w:r w:rsidRPr="007370C9">
              <w:rPr>
                <w:rFonts w:ascii="Garamond" w:hAnsi="Garamond"/>
              </w:rPr>
              <w:t xml:space="preserve"> de l’op</w:t>
            </w:r>
            <w:r>
              <w:rPr>
                <w:rFonts w:ascii="Garamond" w:hAnsi="Garamond"/>
              </w:rPr>
              <w:t>é</w:t>
            </w:r>
            <w:r w:rsidRPr="007370C9">
              <w:rPr>
                <w:rFonts w:ascii="Garamond" w:hAnsi="Garamond"/>
              </w:rPr>
              <w:t>ration</w:t>
            </w:r>
          </w:p>
        </w:tc>
        <w:tc>
          <w:tcPr>
            <w:tcW w:w="7278" w:type="dxa"/>
          </w:tcPr>
          <w:p w14:paraId="025591C4" w14:textId="7629523B" w:rsidR="00C51579" w:rsidRPr="00AC6397" w:rsidRDefault="00211D59" w:rsidP="00C51579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 w:cs="Calibri"/>
                <w:i/>
                <w:iCs/>
              </w:rPr>
            </w:pPr>
            <w:r w:rsidRPr="00AC6397">
              <w:rPr>
                <w:rFonts w:ascii="Garamond" w:hAnsi="Garamond" w:cs="Calibri"/>
                <w:i/>
                <w:iCs/>
                <w:highlight w:val="yellow"/>
              </w:rPr>
              <w:t>Nom de l’opération conventionnée</w:t>
            </w:r>
          </w:p>
        </w:tc>
      </w:tr>
      <w:tr w:rsidR="007A071A" w:rsidRPr="00D848A2" w14:paraId="080A051D" w14:textId="77777777" w:rsidTr="00E33AEA">
        <w:trPr>
          <w:trHeight w:val="498"/>
        </w:trPr>
        <w:tc>
          <w:tcPr>
            <w:tcW w:w="3496" w:type="dxa"/>
            <w:gridSpan w:val="2"/>
            <w:shd w:val="clear" w:color="auto" w:fill="FFFFFF" w:themeFill="background1"/>
          </w:tcPr>
          <w:p w14:paraId="55C2B5F8" w14:textId="48182CF0" w:rsidR="007A071A" w:rsidRPr="007370C9" w:rsidRDefault="007A071A" w:rsidP="00C51579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Bénéficiaire de l’aide </w:t>
            </w:r>
          </w:p>
        </w:tc>
        <w:tc>
          <w:tcPr>
            <w:tcW w:w="7278" w:type="dxa"/>
          </w:tcPr>
          <w:p w14:paraId="29CBBC78" w14:textId="4FFC7B7F" w:rsidR="007A071A" w:rsidRPr="007A071A" w:rsidRDefault="007A071A" w:rsidP="00C51579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 w:cs="Calibri"/>
                <w:i/>
                <w:iCs/>
                <w:highlight w:val="yellow"/>
              </w:rPr>
            </w:pPr>
            <w:r w:rsidRPr="00294ECB">
              <w:rPr>
                <w:rFonts w:ascii="Garamond" w:hAnsi="Garamond"/>
                <w:i/>
                <w:iCs/>
                <w:highlight w:val="yellow"/>
              </w:rPr>
              <w:t>À renseigner</w:t>
            </w:r>
          </w:p>
        </w:tc>
      </w:tr>
      <w:tr w:rsidR="00C51579" w:rsidRPr="00D848A2" w14:paraId="409A81E9" w14:textId="77777777" w:rsidTr="00E33AEA">
        <w:trPr>
          <w:trHeight w:val="498"/>
        </w:trPr>
        <w:tc>
          <w:tcPr>
            <w:tcW w:w="3496" w:type="dxa"/>
            <w:gridSpan w:val="2"/>
            <w:shd w:val="clear" w:color="auto" w:fill="FFFFFF" w:themeFill="background1"/>
          </w:tcPr>
          <w:p w14:paraId="69349DED" w14:textId="2223E6BA" w:rsidR="00C51579" w:rsidRPr="007370C9" w:rsidRDefault="00C51579" w:rsidP="00C51579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 w:cs="Calibri"/>
                <w:smallCaps/>
              </w:rPr>
            </w:pPr>
            <w:r w:rsidRPr="007370C9">
              <w:rPr>
                <w:rFonts w:ascii="Garamond" w:hAnsi="Garamond"/>
              </w:rPr>
              <w:t xml:space="preserve">N° </w:t>
            </w:r>
            <w:r w:rsidR="000C6D12">
              <w:rPr>
                <w:rFonts w:ascii="Garamond" w:hAnsi="Garamond"/>
              </w:rPr>
              <w:t>Dossier Europac</w:t>
            </w:r>
          </w:p>
        </w:tc>
        <w:tc>
          <w:tcPr>
            <w:tcW w:w="7278" w:type="dxa"/>
          </w:tcPr>
          <w:p w14:paraId="229B7314" w14:textId="19A4AC1D" w:rsidR="00C51579" w:rsidRPr="00AC6397" w:rsidRDefault="00941335" w:rsidP="00C51579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 w:cs="Calibri"/>
                <w:i/>
                <w:iCs/>
                <w:highlight w:val="yellow"/>
              </w:rPr>
            </w:pPr>
            <w:r w:rsidRPr="00AC6397">
              <w:rPr>
                <w:rFonts w:ascii="Garamond" w:hAnsi="Garamond"/>
                <w:i/>
                <w:iCs/>
                <w:highlight w:val="yellow"/>
              </w:rPr>
              <w:t>À renseigner</w:t>
            </w:r>
          </w:p>
        </w:tc>
      </w:tr>
      <w:tr w:rsidR="001C5EC1" w:rsidRPr="00D848A2" w14:paraId="68150CF7" w14:textId="77777777" w:rsidTr="00E33AEA">
        <w:trPr>
          <w:trHeight w:val="498"/>
        </w:trPr>
        <w:tc>
          <w:tcPr>
            <w:tcW w:w="3496" w:type="dxa"/>
            <w:gridSpan w:val="2"/>
            <w:shd w:val="clear" w:color="auto" w:fill="FFFFFF" w:themeFill="background1"/>
          </w:tcPr>
          <w:p w14:paraId="51038654" w14:textId="34756416" w:rsidR="001C5EC1" w:rsidRPr="007370C9" w:rsidRDefault="002C0374" w:rsidP="00C51579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/>
              </w:rPr>
            </w:pPr>
            <w:r w:rsidRPr="007370C9">
              <w:rPr>
                <w:rFonts w:ascii="Garamond" w:hAnsi="Garamond"/>
              </w:rPr>
              <w:t>N°</w:t>
            </w:r>
            <w:r>
              <w:rPr>
                <w:rFonts w:ascii="Garamond" w:hAnsi="Garamond"/>
              </w:rPr>
              <w:t xml:space="preserve"> SIRET</w:t>
            </w:r>
          </w:p>
        </w:tc>
        <w:tc>
          <w:tcPr>
            <w:tcW w:w="7278" w:type="dxa"/>
          </w:tcPr>
          <w:p w14:paraId="0F4513CB" w14:textId="003D9F93" w:rsidR="001C5EC1" w:rsidRPr="001C5EC1" w:rsidRDefault="002C0374" w:rsidP="00C51579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/>
                <w:i/>
                <w:iCs/>
                <w:highlight w:val="yellow"/>
              </w:rPr>
            </w:pPr>
            <w:r w:rsidRPr="00294ECB">
              <w:rPr>
                <w:rFonts w:ascii="Garamond" w:hAnsi="Garamond"/>
                <w:i/>
                <w:iCs/>
                <w:highlight w:val="yellow"/>
              </w:rPr>
              <w:t>À renseigner</w:t>
            </w:r>
          </w:p>
        </w:tc>
      </w:tr>
      <w:tr w:rsidR="00FD455A" w:rsidRPr="00D848A2" w14:paraId="2E845BAD" w14:textId="77777777" w:rsidTr="00E33AEA">
        <w:trPr>
          <w:trHeight w:val="748"/>
        </w:trPr>
        <w:tc>
          <w:tcPr>
            <w:tcW w:w="3496" w:type="dxa"/>
            <w:gridSpan w:val="2"/>
          </w:tcPr>
          <w:p w14:paraId="6E655C77" w14:textId="7D26E488" w:rsidR="00FD455A" w:rsidRPr="007370C9" w:rsidRDefault="00FD455A" w:rsidP="00C51579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Montant total de l’opération </w:t>
            </w:r>
            <w:bookmarkStart w:id="0" w:name="_GoBack"/>
            <w:bookmarkEnd w:id="0"/>
            <w:r>
              <w:rPr>
                <w:rFonts w:ascii="Garamond" w:hAnsi="Garamond"/>
              </w:rPr>
              <w:t>conventionné (en €)</w:t>
            </w:r>
          </w:p>
        </w:tc>
        <w:tc>
          <w:tcPr>
            <w:tcW w:w="7278" w:type="dxa"/>
          </w:tcPr>
          <w:p w14:paraId="41993B4A" w14:textId="03BBD2DF" w:rsidR="00FD455A" w:rsidRPr="00294ECB" w:rsidRDefault="00FD455A" w:rsidP="00C51579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/>
                <w:i/>
                <w:iCs/>
                <w:highlight w:val="yellow"/>
              </w:rPr>
            </w:pPr>
            <w:r w:rsidRPr="00294ECB">
              <w:rPr>
                <w:rFonts w:ascii="Garamond" w:hAnsi="Garamond"/>
                <w:i/>
                <w:iCs/>
                <w:highlight w:val="yellow"/>
              </w:rPr>
              <w:t>À renseigner</w:t>
            </w:r>
          </w:p>
        </w:tc>
      </w:tr>
      <w:tr w:rsidR="002E3048" w:rsidRPr="00D848A2" w14:paraId="52E09DE2" w14:textId="77777777" w:rsidTr="00E33AEA">
        <w:trPr>
          <w:trHeight w:val="735"/>
        </w:trPr>
        <w:tc>
          <w:tcPr>
            <w:tcW w:w="3496" w:type="dxa"/>
            <w:gridSpan w:val="2"/>
          </w:tcPr>
          <w:p w14:paraId="74C0225D" w14:textId="46E0D120" w:rsidR="002E3048" w:rsidRPr="009814D6" w:rsidRDefault="006F06FA" w:rsidP="00C51579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/>
              </w:rPr>
            </w:pPr>
            <w:r w:rsidRPr="009814D6">
              <w:rPr>
                <w:rFonts w:ascii="Garamond" w:hAnsi="Garamond"/>
              </w:rPr>
              <w:t xml:space="preserve">Identité de </w:t>
            </w:r>
            <w:r w:rsidR="005D108C" w:rsidRPr="009814D6">
              <w:rPr>
                <w:rFonts w:ascii="Garamond" w:hAnsi="Garamond"/>
              </w:rPr>
              <w:t>la personne</w:t>
            </w:r>
            <w:r w:rsidR="00E77957" w:rsidRPr="009814D6">
              <w:rPr>
                <w:rFonts w:ascii="Garamond" w:hAnsi="Garamond"/>
              </w:rPr>
              <w:t xml:space="preserve"> ayant créé la demande de paiement</w:t>
            </w:r>
            <w:r w:rsidR="00F53952">
              <w:rPr>
                <w:rFonts w:ascii="Garamond" w:hAnsi="Garamond"/>
              </w:rPr>
              <w:t xml:space="preserve"> (si mandataire)</w:t>
            </w:r>
          </w:p>
        </w:tc>
        <w:tc>
          <w:tcPr>
            <w:tcW w:w="7278" w:type="dxa"/>
          </w:tcPr>
          <w:p w14:paraId="09F3390F" w14:textId="13829CCF" w:rsidR="002E3048" w:rsidRPr="00E33AEA" w:rsidRDefault="001C0121" w:rsidP="001603FE">
            <w:pPr>
              <w:spacing w:before="120" w:after="120"/>
              <w:rPr>
                <w:rFonts w:cs="Arial"/>
                <w:i/>
                <w:iCs/>
                <w:sz w:val="22"/>
                <w:szCs w:val="22"/>
                <w:highlight w:val="yellow"/>
              </w:rPr>
            </w:pPr>
            <w:r w:rsidRPr="00E33AEA">
              <w:rPr>
                <w:rFonts w:cs="Arial"/>
                <w:i/>
                <w:iCs/>
                <w:sz w:val="22"/>
                <w:szCs w:val="22"/>
                <w:highlight w:val="yellow"/>
              </w:rPr>
              <w:t>Nom et prénom de la personne ayant fait la demande de paiement</w:t>
            </w:r>
          </w:p>
        </w:tc>
      </w:tr>
      <w:tr w:rsidR="006F06FA" w:rsidRPr="00D848A2" w14:paraId="63FB7E52" w14:textId="77777777" w:rsidTr="00E33AEA">
        <w:trPr>
          <w:trHeight w:val="515"/>
        </w:trPr>
        <w:tc>
          <w:tcPr>
            <w:tcW w:w="3496" w:type="dxa"/>
            <w:gridSpan w:val="2"/>
          </w:tcPr>
          <w:p w14:paraId="49D72B8C" w14:textId="69D9D599" w:rsidR="006F06FA" w:rsidRPr="009814D6" w:rsidRDefault="005D108C" w:rsidP="00C51579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/>
              </w:rPr>
            </w:pPr>
            <w:r w:rsidRPr="009814D6">
              <w:rPr>
                <w:rFonts w:ascii="Garamond" w:hAnsi="Garamond"/>
              </w:rPr>
              <w:t>Fonction de la personne ayant créé la demande de paiement</w:t>
            </w:r>
            <w:r w:rsidR="00F53952">
              <w:rPr>
                <w:rFonts w:ascii="Garamond" w:hAnsi="Garamond"/>
              </w:rPr>
              <w:t xml:space="preserve"> (si mandataire)</w:t>
            </w:r>
          </w:p>
        </w:tc>
        <w:tc>
          <w:tcPr>
            <w:tcW w:w="7278" w:type="dxa"/>
          </w:tcPr>
          <w:p w14:paraId="5EAE68E8" w14:textId="220240DC" w:rsidR="006F06FA" w:rsidRPr="00E33AEA" w:rsidRDefault="00E00BB3" w:rsidP="001603FE">
            <w:pPr>
              <w:spacing w:before="120" w:after="120"/>
              <w:rPr>
                <w:rFonts w:cs="Arial"/>
                <w:i/>
                <w:iCs/>
                <w:sz w:val="22"/>
                <w:szCs w:val="22"/>
                <w:highlight w:val="yellow"/>
              </w:rPr>
            </w:pPr>
            <w:r w:rsidRPr="00E33AEA">
              <w:rPr>
                <w:rFonts w:cs="Arial"/>
                <w:i/>
                <w:iCs/>
                <w:sz w:val="22"/>
                <w:szCs w:val="22"/>
                <w:highlight w:val="yellow"/>
              </w:rPr>
              <w:t xml:space="preserve">Fonction </w:t>
            </w:r>
            <w:r w:rsidR="00185423" w:rsidRPr="00E33AEA">
              <w:rPr>
                <w:rFonts w:cs="Arial"/>
                <w:i/>
                <w:iCs/>
                <w:sz w:val="22"/>
                <w:szCs w:val="22"/>
                <w:highlight w:val="yellow"/>
              </w:rPr>
              <w:t>de la personne ayant fait la demande de paiement</w:t>
            </w:r>
          </w:p>
        </w:tc>
      </w:tr>
      <w:tr w:rsidR="00CC0C19" w:rsidRPr="00D848A2" w14:paraId="3195568A" w14:textId="77777777" w:rsidTr="00E33AEA">
        <w:trPr>
          <w:trHeight w:val="515"/>
        </w:trPr>
        <w:tc>
          <w:tcPr>
            <w:tcW w:w="3496" w:type="dxa"/>
            <w:gridSpan w:val="2"/>
          </w:tcPr>
          <w:p w14:paraId="00223BF4" w14:textId="0ADC6E43" w:rsidR="00CC0C19" w:rsidRPr="009814D6" w:rsidRDefault="00CC0C19" w:rsidP="00C51579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/>
              </w:rPr>
            </w:pPr>
            <w:r w:rsidRPr="007370C9">
              <w:rPr>
                <w:rFonts w:ascii="Garamond" w:hAnsi="Garamond"/>
              </w:rPr>
              <w:t>Stade de la demande de paiement</w:t>
            </w:r>
          </w:p>
        </w:tc>
        <w:tc>
          <w:tcPr>
            <w:tcW w:w="7278" w:type="dxa"/>
          </w:tcPr>
          <w:p w14:paraId="4925B2F1" w14:textId="77777777" w:rsidR="00CC0C19" w:rsidRDefault="00CC0C19" w:rsidP="00CC0C19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7370C9">
              <w:rPr>
                <w:rFonts w:cs="Arial"/>
                <w:sz w:val="22"/>
                <w:szCs w:val="2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C9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838DC">
              <w:rPr>
                <w:rFonts w:cs="Arial"/>
                <w:sz w:val="22"/>
                <w:szCs w:val="22"/>
              </w:rPr>
            </w:r>
            <w:r w:rsidR="003838DC">
              <w:rPr>
                <w:rFonts w:cs="Arial"/>
                <w:sz w:val="22"/>
                <w:szCs w:val="22"/>
              </w:rPr>
              <w:fldChar w:fldCharType="separate"/>
            </w:r>
            <w:r w:rsidRPr="007370C9"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Acompte n</w:t>
            </w:r>
            <w:r w:rsidRPr="007370C9">
              <w:t>°</w:t>
            </w:r>
            <w:r>
              <w:t xml:space="preserve"> </w:t>
            </w:r>
            <w:r w:rsidRPr="00AC6397">
              <w:rPr>
                <w:highlight w:val="yellow"/>
              </w:rPr>
              <w:t>____</w:t>
            </w:r>
          </w:p>
          <w:p w14:paraId="3C62B3B7" w14:textId="464E93FA" w:rsidR="00CC0C19" w:rsidRPr="009814D6" w:rsidRDefault="00CC0C19" w:rsidP="00CC0C19">
            <w:pPr>
              <w:spacing w:before="120" w:after="120"/>
              <w:rPr>
                <w:rFonts w:cs="Arial"/>
                <w:i/>
                <w:iCs/>
                <w:sz w:val="22"/>
                <w:szCs w:val="22"/>
              </w:rPr>
            </w:pPr>
            <w:r w:rsidRPr="007370C9">
              <w:rPr>
                <w:rFonts w:cs="Arial"/>
                <w:sz w:val="22"/>
                <w:szCs w:val="2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C9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838DC">
              <w:rPr>
                <w:rFonts w:cs="Arial"/>
                <w:sz w:val="22"/>
                <w:szCs w:val="22"/>
              </w:rPr>
            </w:r>
            <w:r w:rsidR="003838DC">
              <w:rPr>
                <w:rFonts w:cs="Arial"/>
                <w:sz w:val="22"/>
                <w:szCs w:val="22"/>
              </w:rPr>
              <w:fldChar w:fldCharType="separate"/>
            </w:r>
            <w:r w:rsidRPr="007370C9">
              <w:rPr>
                <w:rFonts w:cs="Arial"/>
                <w:sz w:val="22"/>
                <w:szCs w:val="22"/>
              </w:rPr>
              <w:fldChar w:fldCharType="end"/>
            </w:r>
            <w:r w:rsidRPr="007370C9">
              <w:rPr>
                <w:rFonts w:cs="Arial"/>
                <w:sz w:val="22"/>
                <w:szCs w:val="22"/>
              </w:rPr>
              <w:t xml:space="preserve"> Dernier paiement (solde)</w:t>
            </w:r>
          </w:p>
        </w:tc>
      </w:tr>
      <w:tr w:rsidR="00F53952" w:rsidRPr="00D848A2" w14:paraId="5C2EDF53" w14:textId="77777777" w:rsidTr="00E33AEA">
        <w:trPr>
          <w:trHeight w:val="515"/>
        </w:trPr>
        <w:tc>
          <w:tcPr>
            <w:tcW w:w="3496" w:type="dxa"/>
            <w:gridSpan w:val="2"/>
          </w:tcPr>
          <w:p w14:paraId="558A8553" w14:textId="507D14D1" w:rsidR="00F53952" w:rsidRPr="007370C9" w:rsidRDefault="00F53952" w:rsidP="00F53952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/>
              </w:rPr>
            </w:pPr>
            <w:r>
              <w:rPr>
                <w:rFonts w:ascii="Garamond" w:hAnsi="Garamond"/>
                <w:lang w:val="en-US"/>
              </w:rPr>
              <w:t xml:space="preserve">Type(s) </w:t>
            </w:r>
            <w:proofErr w:type="spellStart"/>
            <w:r>
              <w:rPr>
                <w:rFonts w:ascii="Garamond" w:hAnsi="Garamond"/>
                <w:lang w:val="en-US"/>
              </w:rPr>
              <w:t>d’action</w:t>
            </w:r>
            <w:proofErr w:type="spellEnd"/>
            <w:r>
              <w:rPr>
                <w:rFonts w:ascii="Garamond" w:hAnsi="Garamond"/>
                <w:lang w:val="en-US"/>
              </w:rPr>
              <w:t xml:space="preserve">(s) </w:t>
            </w:r>
            <w:proofErr w:type="spellStart"/>
            <w:r>
              <w:rPr>
                <w:rFonts w:ascii="Garamond" w:hAnsi="Garamond"/>
                <w:lang w:val="en-US"/>
              </w:rPr>
              <w:t>concerné</w:t>
            </w:r>
            <w:proofErr w:type="spellEnd"/>
            <w:r>
              <w:rPr>
                <w:rFonts w:ascii="Garamond" w:hAnsi="Garamond"/>
                <w:lang w:val="en-US"/>
              </w:rPr>
              <w:t xml:space="preserve">(s) par </w:t>
            </w:r>
            <w:proofErr w:type="spellStart"/>
            <w:r>
              <w:rPr>
                <w:rFonts w:ascii="Garamond" w:hAnsi="Garamond"/>
                <w:lang w:val="en-US"/>
              </w:rPr>
              <w:t>l’opération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</w:t>
            </w:r>
          </w:p>
        </w:tc>
        <w:tc>
          <w:tcPr>
            <w:tcW w:w="7278" w:type="dxa"/>
          </w:tcPr>
          <w:p w14:paraId="65FF8BC5" w14:textId="7CE77FE9" w:rsidR="00F53952" w:rsidRDefault="00F53952" w:rsidP="00F53952">
            <w:pPr>
              <w:spacing w:before="120" w:after="120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  <w:lang w:val="en-US"/>
              </w:rPr>
              <w:instrText xml:space="preserve"> FORMCHECKBOX </w:instrText>
            </w:r>
            <w:r w:rsidR="003838DC">
              <w:rPr>
                <w:rFonts w:cs="Arial"/>
                <w:sz w:val="22"/>
                <w:szCs w:val="22"/>
                <w:lang w:val="en-US"/>
              </w:rPr>
            </w:r>
            <w:r w:rsidR="003838DC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r>
              <w:rPr>
                <w:rFonts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en-US"/>
              </w:rPr>
              <w:t>A</w:t>
            </w:r>
            <w:r w:rsidRPr="00F53952">
              <w:rPr>
                <w:rFonts w:cs="Arial"/>
                <w:sz w:val="22"/>
                <w:szCs w:val="22"/>
                <w:lang w:val="en-US"/>
              </w:rPr>
              <w:t>ccompagnement</w:t>
            </w:r>
            <w:proofErr w:type="spellEnd"/>
            <w:r w:rsidRPr="00F53952">
              <w:rPr>
                <w:rFonts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53952">
              <w:rPr>
                <w:rFonts w:cs="Arial"/>
                <w:sz w:val="22"/>
                <w:szCs w:val="22"/>
                <w:lang w:val="en-US"/>
              </w:rPr>
              <w:t>spécifique</w:t>
            </w:r>
            <w:proofErr w:type="spellEnd"/>
            <w:r w:rsidRPr="00F53952">
              <w:rPr>
                <w:rFonts w:cs="Arial"/>
                <w:sz w:val="22"/>
                <w:szCs w:val="22"/>
                <w:lang w:val="en-US"/>
              </w:rPr>
              <w:t xml:space="preserve"> des </w:t>
            </w:r>
            <w:proofErr w:type="spellStart"/>
            <w:r w:rsidRPr="00F53952">
              <w:rPr>
                <w:rFonts w:cs="Arial"/>
                <w:sz w:val="22"/>
                <w:szCs w:val="22"/>
                <w:lang w:val="en-US"/>
              </w:rPr>
              <w:t>jeunes</w:t>
            </w:r>
            <w:proofErr w:type="spellEnd"/>
            <w:r w:rsidRPr="00F53952">
              <w:rPr>
                <w:rFonts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53952">
              <w:rPr>
                <w:rFonts w:cs="Arial"/>
                <w:sz w:val="22"/>
                <w:szCs w:val="22"/>
                <w:lang w:val="en-US"/>
              </w:rPr>
              <w:t>agriculteurs</w:t>
            </w:r>
            <w:proofErr w:type="spellEnd"/>
          </w:p>
          <w:p w14:paraId="3E299466" w14:textId="7939D86D" w:rsidR="00F53952" w:rsidRPr="00E33AEA" w:rsidRDefault="00F53952" w:rsidP="00F53952">
            <w:pPr>
              <w:spacing w:before="120" w:after="120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  <w:lang w:val="en-US"/>
              </w:rPr>
              <w:instrText xml:space="preserve"> FORMCHECKBOX </w:instrText>
            </w:r>
            <w:r w:rsidR="003838DC">
              <w:rPr>
                <w:rFonts w:cs="Arial"/>
                <w:sz w:val="22"/>
                <w:szCs w:val="22"/>
                <w:lang w:val="en-US"/>
              </w:rPr>
            </w:r>
            <w:r w:rsidR="003838DC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r>
              <w:rPr>
                <w:rFonts w:cs="Arial"/>
                <w:sz w:val="22"/>
                <w:szCs w:val="22"/>
                <w:lang w:val="en-US"/>
              </w:rPr>
              <w:t xml:space="preserve"> Conseil </w:t>
            </w:r>
            <w:proofErr w:type="spellStart"/>
            <w:r>
              <w:rPr>
                <w:rFonts w:cs="Arial"/>
                <w:sz w:val="22"/>
                <w:szCs w:val="22"/>
                <w:lang w:val="en-US"/>
              </w:rPr>
              <w:t>spécialisé</w:t>
            </w:r>
            <w:proofErr w:type="spellEnd"/>
          </w:p>
        </w:tc>
      </w:tr>
      <w:tr w:rsidR="00F5340C" w:rsidRPr="00D848A2" w14:paraId="71E72713" w14:textId="77777777" w:rsidTr="00E33AEA">
        <w:trPr>
          <w:trHeight w:val="798"/>
        </w:trPr>
        <w:tc>
          <w:tcPr>
            <w:tcW w:w="10774" w:type="dxa"/>
            <w:gridSpan w:val="3"/>
            <w:shd w:val="clear" w:color="auto" w:fill="385623" w:themeFill="accent6" w:themeFillShade="80"/>
            <w:vAlign w:val="center"/>
          </w:tcPr>
          <w:p w14:paraId="3EA8EF0A" w14:textId="7FAA32E0" w:rsidR="00F5340C" w:rsidRPr="005D6DDE" w:rsidRDefault="00E8460C" w:rsidP="008478C9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jc w:val="center"/>
              <w:rPr>
                <w:rFonts w:ascii="Garamond" w:hAnsi="Garamond" w:cs="Calibri"/>
                <w:sz w:val="24"/>
                <w:szCs w:val="24"/>
                <w:highlight w:val="yellow"/>
              </w:rPr>
            </w:pPr>
            <w:r>
              <w:rPr>
                <w:rFonts w:ascii="Garamond" w:hAnsi="Garamond" w:cs="Calibri"/>
                <w:b/>
                <w:caps/>
                <w:color w:val="FFFFFF" w:themeColor="background1"/>
                <w:sz w:val="24"/>
                <w:szCs w:val="24"/>
              </w:rPr>
              <w:t>c</w:t>
            </w:r>
            <w:r w:rsidR="00F430BD">
              <w:rPr>
                <w:rFonts w:ascii="Garamond" w:hAnsi="Garamond" w:cs="Calibri"/>
                <w:b/>
                <w:caps/>
                <w:color w:val="FFFFFF" w:themeColor="background1"/>
                <w:sz w:val="24"/>
                <w:szCs w:val="24"/>
              </w:rPr>
              <w:t xml:space="preserve">OORDONNÉES </w:t>
            </w:r>
            <w:r w:rsidR="00101977" w:rsidRPr="00101977">
              <w:rPr>
                <w:rFonts w:ascii="Garamond" w:hAnsi="Garamond" w:cs="Calibri"/>
                <w:b/>
                <w:caps/>
                <w:color w:val="FFFFFF" w:themeColor="background1"/>
                <w:sz w:val="24"/>
                <w:szCs w:val="24"/>
              </w:rPr>
              <w:t xml:space="preserve">DU COMPTE BANCAIRE POUR LEQUEL LE VERSEMENT DE L’AIDE EST DEMANDE                                                                </w:t>
            </w:r>
          </w:p>
        </w:tc>
      </w:tr>
      <w:tr w:rsidR="002122B5" w:rsidRPr="00D848A2" w14:paraId="3FC0F63A" w14:textId="77777777" w:rsidTr="00E33AEA">
        <w:trPr>
          <w:trHeight w:val="1734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2D95" w14:textId="77777777" w:rsidR="00F53952" w:rsidRDefault="00A173DE" w:rsidP="00F54853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 w:cs="Calibri"/>
                <w:sz w:val="24"/>
                <w:szCs w:val="24"/>
              </w:rPr>
            </w:pPr>
            <w:r w:rsidRPr="007370C9">
              <w:rPr>
                <w:rFonts w:ascii="Garamond" w:hAnsi="Garamond" w:cs="Arial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C9">
              <w:rPr>
                <w:rFonts w:ascii="Garamond" w:hAnsi="Garamond" w:cs="Arial"/>
              </w:rPr>
              <w:instrText xml:space="preserve"> FORMCHECKBOX </w:instrText>
            </w:r>
            <w:r w:rsidR="003838DC">
              <w:rPr>
                <w:rFonts w:ascii="Garamond" w:hAnsi="Garamond" w:cs="Arial"/>
              </w:rPr>
            </w:r>
            <w:r w:rsidR="003838DC">
              <w:rPr>
                <w:rFonts w:ascii="Garamond" w:hAnsi="Garamond" w:cs="Arial"/>
              </w:rPr>
              <w:fldChar w:fldCharType="separate"/>
            </w:r>
            <w:r w:rsidRPr="007370C9">
              <w:rPr>
                <w:rFonts w:ascii="Garamond" w:hAnsi="Garamond" w:cs="Arial"/>
              </w:rPr>
              <w:fldChar w:fldCharType="end"/>
            </w:r>
            <w:r w:rsidRPr="007370C9">
              <w:rPr>
                <w:rFonts w:ascii="Garamond" w:hAnsi="Garamond" w:cs="Arial"/>
              </w:rPr>
              <w:t xml:space="preserve"> </w:t>
            </w:r>
            <w:r w:rsidR="00F54853" w:rsidRPr="00F54853">
              <w:rPr>
                <w:rFonts w:ascii="Garamond" w:hAnsi="Garamond" w:cs="Calibri"/>
                <w:sz w:val="24"/>
                <w:szCs w:val="24"/>
              </w:rPr>
              <w:t xml:space="preserve"> Vous </w:t>
            </w:r>
            <w:r w:rsidR="00347D55">
              <w:rPr>
                <w:rFonts w:ascii="Garamond" w:hAnsi="Garamond" w:cs="Calibri"/>
                <w:sz w:val="24"/>
                <w:szCs w:val="24"/>
              </w:rPr>
              <w:t xml:space="preserve">souhaitez que le versement soit effectué sur </w:t>
            </w:r>
            <w:r w:rsidR="00434115">
              <w:rPr>
                <w:rFonts w:ascii="Garamond" w:hAnsi="Garamond" w:cs="Calibri"/>
                <w:sz w:val="24"/>
                <w:szCs w:val="24"/>
              </w:rPr>
              <w:t>le RIB déjà fourni au moment de la demande d’aide. Auquel cas, l</w:t>
            </w:r>
            <w:r w:rsidR="00F54853" w:rsidRPr="00F54853">
              <w:rPr>
                <w:rFonts w:ascii="Garamond" w:hAnsi="Garamond" w:cs="Calibri"/>
                <w:sz w:val="24"/>
                <w:szCs w:val="24"/>
              </w:rPr>
              <w:t>e service instructeur de la Région Guadeloupe connaît ce(s) compte(s) et en possède le(s) RIB.</w:t>
            </w:r>
          </w:p>
          <w:p w14:paraId="64A02595" w14:textId="77777777" w:rsidR="00F53952" w:rsidRDefault="00F53952" w:rsidP="00F53952">
            <w:pPr>
              <w:tabs>
                <w:tab w:val="left" w:pos="1380"/>
                <w:tab w:val="center" w:pos="4762"/>
              </w:tabs>
              <w:spacing w:before="120" w:after="120"/>
              <w:rPr>
                <w:rFonts w:eastAsia="Calibri" w:cs="Calibri"/>
                <w:lang w:eastAsia="en-US"/>
              </w:rPr>
            </w:pPr>
            <w:r>
              <w:rPr>
                <w:szCs w:val="16"/>
              </w:rPr>
              <w:t>Veuillez donner ci-après les coordonnées du compte choisi pour le versement de cette aide, ou bien joindre un RIB-IBAN :</w:t>
            </w:r>
          </w:p>
          <w:p w14:paraId="6ECEBEE3" w14:textId="77777777" w:rsidR="00F53952" w:rsidRDefault="00F53952" w:rsidP="00F53952">
            <w:pPr>
              <w:pStyle w:val="italiqueformulaire"/>
            </w:pPr>
          </w:p>
          <w:p w14:paraId="0C7DEAAD" w14:textId="77777777" w:rsidR="00F53952" w:rsidRDefault="00F53952" w:rsidP="00F53952">
            <w:pPr>
              <w:pStyle w:val="normalformulaire"/>
              <w:ind w:left="57" w:right="57"/>
              <w:rPr>
                <w:rFonts w:ascii="Tahoma, Tahoma" w:eastAsia="Tahoma, Tahoma" w:hAnsi="Tahoma, Tahoma" w:cs="Tahoma, Tahoma"/>
                <w:color w:val="808080"/>
                <w:sz w:val="18"/>
                <w:szCs w:val="18"/>
              </w:rPr>
            </w:pPr>
            <w:r>
              <w:rPr>
                <w:rFonts w:ascii="Tahoma, Tahoma" w:eastAsia="Tahoma, Tahoma" w:hAnsi="Tahoma, Tahoma" w:cs="Tahoma, Tahoma"/>
                <w:color w:val="808080"/>
                <w:sz w:val="18"/>
                <w:szCs w:val="18"/>
              </w:rPr>
              <w:t>|__|__|__|__|| __|__|__|__||__|__|__|__||__|__|__|__||__|__|__|__||__|__|__|__||__|__|__|__||__|__|__|</w:t>
            </w:r>
          </w:p>
          <w:p w14:paraId="55A0AB04" w14:textId="77777777" w:rsidR="00F53952" w:rsidRDefault="00F53952" w:rsidP="00F53952">
            <w:pPr>
              <w:pStyle w:val="normalformulaire"/>
              <w:tabs>
                <w:tab w:val="left" w:pos="4557"/>
                <w:tab w:val="left" w:pos="4595"/>
              </w:tabs>
              <w:ind w:left="57" w:right="57"/>
              <w:rPr>
                <w:rFonts w:ascii="Tahoma, Tahoma" w:eastAsia="Tahoma" w:hAnsi="Tahoma, Tahoma"/>
                <w:i/>
                <w:iCs/>
                <w:color w:val="666666"/>
                <w:sz w:val="14"/>
                <w:szCs w:val="14"/>
              </w:rPr>
            </w:pPr>
            <w:r>
              <w:rPr>
                <w:rFonts w:ascii="Tahoma, Tahoma" w:hAnsi="Tahoma, Tahoma"/>
                <w:i/>
                <w:iCs/>
                <w:color w:val="666666"/>
                <w:sz w:val="14"/>
                <w:szCs w:val="14"/>
              </w:rPr>
              <w:t>IBAN - Identifiant international de compte bancaire</w:t>
            </w:r>
          </w:p>
          <w:p w14:paraId="7E376B4E" w14:textId="5822FC76" w:rsidR="00F54853" w:rsidRPr="00F54853" w:rsidRDefault="00F54853" w:rsidP="00F54853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 w:cs="Calibri"/>
                <w:sz w:val="24"/>
                <w:szCs w:val="24"/>
              </w:rPr>
            </w:pPr>
            <w:r w:rsidRPr="00F54853">
              <w:rPr>
                <w:rFonts w:ascii="Garamond" w:hAnsi="Garamond" w:cs="Calibri"/>
                <w:sz w:val="24"/>
                <w:szCs w:val="24"/>
              </w:rPr>
              <w:t xml:space="preserve"> </w:t>
            </w:r>
          </w:p>
          <w:p w14:paraId="47928273" w14:textId="77777777" w:rsidR="001D4D19" w:rsidRDefault="00A173DE" w:rsidP="00F54853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 w:cs="Calibri"/>
                <w:sz w:val="24"/>
                <w:szCs w:val="24"/>
              </w:rPr>
            </w:pPr>
            <w:r w:rsidRPr="007370C9">
              <w:rPr>
                <w:rFonts w:ascii="Garamond" w:hAnsi="Garamond" w:cs="Arial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C9">
              <w:rPr>
                <w:rFonts w:ascii="Garamond" w:hAnsi="Garamond" w:cs="Arial"/>
              </w:rPr>
              <w:instrText xml:space="preserve"> FORMCHECKBOX </w:instrText>
            </w:r>
            <w:r w:rsidR="003838DC">
              <w:rPr>
                <w:rFonts w:ascii="Garamond" w:hAnsi="Garamond" w:cs="Arial"/>
              </w:rPr>
            </w:r>
            <w:r w:rsidR="003838DC">
              <w:rPr>
                <w:rFonts w:ascii="Garamond" w:hAnsi="Garamond" w:cs="Arial"/>
              </w:rPr>
              <w:fldChar w:fldCharType="separate"/>
            </w:r>
            <w:r w:rsidRPr="007370C9">
              <w:rPr>
                <w:rFonts w:ascii="Garamond" w:hAnsi="Garamond" w:cs="Arial"/>
              </w:rPr>
              <w:fldChar w:fldCharType="end"/>
            </w:r>
            <w:r w:rsidRPr="007370C9">
              <w:rPr>
                <w:rFonts w:ascii="Garamond" w:hAnsi="Garamond" w:cs="Arial"/>
              </w:rPr>
              <w:t xml:space="preserve"> </w:t>
            </w:r>
            <w:r w:rsidR="00F54853" w:rsidRPr="00F54853">
              <w:rPr>
                <w:rFonts w:ascii="Garamond" w:hAnsi="Garamond" w:cs="Calibri"/>
                <w:sz w:val="24"/>
                <w:szCs w:val="24"/>
              </w:rPr>
              <w:t xml:space="preserve"> Vous avez un nouveau compte bancaire : veuillez joindre obligatoirement un R</w:t>
            </w:r>
            <w:r w:rsidR="00F54853">
              <w:rPr>
                <w:rFonts w:ascii="Garamond" w:hAnsi="Garamond" w:cs="Calibri"/>
                <w:sz w:val="24"/>
                <w:szCs w:val="24"/>
              </w:rPr>
              <w:t>IB</w:t>
            </w:r>
            <w:r w:rsidR="007F7227">
              <w:rPr>
                <w:rFonts w:ascii="Garamond" w:hAnsi="Garamond" w:cs="Calibri"/>
                <w:sz w:val="24"/>
                <w:szCs w:val="24"/>
              </w:rPr>
              <w:t xml:space="preserve"> à votre demande de paiement.</w:t>
            </w:r>
          </w:p>
          <w:p w14:paraId="23604843" w14:textId="5749DC3A" w:rsidR="00E6238B" w:rsidRPr="00AC6397" w:rsidRDefault="00E6238B" w:rsidP="00F54853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1C22BB" w14:paraId="49E1866C" w14:textId="77777777" w:rsidTr="00E33AEA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10774" w:type="dxa"/>
            <w:gridSpan w:val="3"/>
            <w:shd w:val="clear" w:color="auto" w:fill="385623" w:themeFill="accent6" w:themeFillShade="80"/>
            <w:vAlign w:val="center"/>
          </w:tcPr>
          <w:p w14:paraId="5D16AC6C" w14:textId="260F157E" w:rsidR="00E858E8" w:rsidRPr="00294ECB" w:rsidRDefault="00E858E8" w:rsidP="00AC6397">
            <w:pPr>
              <w:jc w:val="center"/>
              <w:rPr>
                <w:rFonts w:cs="Arial"/>
                <w:i/>
              </w:rPr>
            </w:pPr>
            <w:r>
              <w:rPr>
                <w:rFonts w:eastAsia="Calibri" w:cs="Calibri"/>
                <w:b/>
                <w:caps/>
                <w:color w:val="FFFFFF" w:themeColor="background1"/>
                <w:lang w:eastAsia="en-US"/>
              </w:rPr>
              <w:t>BILAN D’EXÉCUTION</w:t>
            </w:r>
          </w:p>
        </w:tc>
      </w:tr>
      <w:tr w:rsidR="004C530D" w14:paraId="7B7CE476" w14:textId="77777777" w:rsidTr="00E33AEA">
        <w:tblPrEx>
          <w:jc w:val="center"/>
          <w:tblInd w:w="0" w:type="dxa"/>
        </w:tblPrEx>
        <w:trPr>
          <w:jc w:val="center"/>
        </w:trPr>
        <w:tc>
          <w:tcPr>
            <w:tcW w:w="10774" w:type="dxa"/>
            <w:gridSpan w:val="3"/>
            <w:shd w:val="clear" w:color="auto" w:fill="FFFFFF" w:themeFill="background1"/>
            <w:vAlign w:val="center"/>
          </w:tcPr>
          <w:p w14:paraId="477F58C2" w14:textId="0A540649" w:rsidR="006742DC" w:rsidRPr="00AC6397" w:rsidRDefault="009D1DA8" w:rsidP="008478C9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lastRenderedPageBreak/>
              <w:t>Détailler dans cette partie l’avancement du projet réalisé pendant la période d’</w:t>
            </w:r>
            <w:r w:rsidR="006333DA">
              <w:rPr>
                <w:rFonts w:cs="Arial"/>
                <w:i/>
                <w:iCs/>
              </w:rPr>
              <w:t>exécution</w:t>
            </w:r>
            <w:r w:rsidR="005972DD">
              <w:rPr>
                <w:rFonts w:cs="Arial"/>
                <w:i/>
                <w:iCs/>
              </w:rPr>
              <w:t xml:space="preserve"> concernée par cette demande de paiement</w:t>
            </w:r>
            <w:r>
              <w:rPr>
                <w:rFonts w:cs="Arial"/>
                <w:i/>
                <w:iCs/>
              </w:rPr>
              <w:t>.</w:t>
            </w:r>
            <w:r w:rsidR="00CA24FF">
              <w:rPr>
                <w:rFonts w:cs="Arial"/>
                <w:i/>
                <w:iCs/>
              </w:rPr>
              <w:t xml:space="preserve"> Seules les actions et dépenses éligibles à l’intervention et conventionnées peuvent être présentées</w:t>
            </w:r>
            <w:r w:rsidR="00B76D61">
              <w:rPr>
                <w:rFonts w:cs="Arial"/>
                <w:i/>
                <w:iCs/>
              </w:rPr>
              <w:t xml:space="preserve">. </w:t>
            </w:r>
            <w:r w:rsidR="00D05CDF">
              <w:rPr>
                <w:rFonts w:cs="Arial"/>
                <w:i/>
                <w:iCs/>
              </w:rPr>
              <w:t>Les dépenses</w:t>
            </w:r>
            <w:r w:rsidR="00B76D61">
              <w:rPr>
                <w:rFonts w:cs="Arial"/>
                <w:i/>
                <w:iCs/>
              </w:rPr>
              <w:t xml:space="preserve"> doivent être supportées au </w:t>
            </w:r>
            <w:r w:rsidR="00AC474C">
              <w:rPr>
                <w:rFonts w:cs="Arial"/>
                <w:i/>
                <w:iCs/>
              </w:rPr>
              <w:t>préalable</w:t>
            </w:r>
            <w:r w:rsidR="00B76D61">
              <w:rPr>
                <w:rFonts w:cs="Arial"/>
                <w:i/>
                <w:iCs/>
              </w:rPr>
              <w:t xml:space="preserve"> par le bénéficiaire et </w:t>
            </w:r>
            <w:r w:rsidR="004739A7">
              <w:rPr>
                <w:rFonts w:cs="Arial"/>
                <w:i/>
                <w:iCs/>
              </w:rPr>
              <w:t>accompagnées des pièces justificatives idoines.</w:t>
            </w:r>
          </w:p>
        </w:tc>
      </w:tr>
      <w:tr w:rsidR="004C530D" w:rsidRPr="00294ECB" w14:paraId="5121811E" w14:textId="77777777" w:rsidTr="00E33AEA">
        <w:tblPrEx>
          <w:jc w:val="center"/>
          <w:tblInd w:w="0" w:type="dxa"/>
        </w:tblPrEx>
        <w:trPr>
          <w:jc w:val="center"/>
        </w:trPr>
        <w:tc>
          <w:tcPr>
            <w:tcW w:w="2284" w:type="dxa"/>
            <w:shd w:val="clear" w:color="auto" w:fill="E2EFD9" w:themeFill="accent6" w:themeFillTint="33"/>
            <w:vAlign w:val="center"/>
          </w:tcPr>
          <w:p w14:paraId="7EC68B32" w14:textId="0CC33F2D" w:rsidR="00B82D03" w:rsidRDefault="00876757" w:rsidP="00FB44C1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Date d’achèvement de l’opération</w:t>
            </w:r>
          </w:p>
        </w:tc>
        <w:tc>
          <w:tcPr>
            <w:tcW w:w="8490" w:type="dxa"/>
            <w:gridSpan w:val="2"/>
            <w:vAlign w:val="center"/>
          </w:tcPr>
          <w:p w14:paraId="21D70683" w14:textId="4EF4649D" w:rsidR="00876757" w:rsidRPr="00E33AEA" w:rsidRDefault="00876757" w:rsidP="008478C9">
            <w:pPr>
              <w:rPr>
                <w:rFonts w:cs="Arial"/>
                <w:i/>
                <w:iCs/>
                <w:highlight w:val="yellow"/>
              </w:rPr>
            </w:pPr>
            <w:r w:rsidRPr="00E33AEA">
              <w:rPr>
                <w:rFonts w:cs="Arial"/>
                <w:i/>
                <w:iCs/>
                <w:highlight w:val="yellow"/>
              </w:rPr>
              <w:t>Uniquement pour les demandes de solde.</w:t>
            </w:r>
          </w:p>
        </w:tc>
      </w:tr>
      <w:tr w:rsidR="004C530D" w:rsidRPr="00294ECB" w14:paraId="53589997" w14:textId="77777777" w:rsidTr="00E33AEA">
        <w:tblPrEx>
          <w:jc w:val="center"/>
          <w:tblInd w:w="0" w:type="dxa"/>
        </w:tblPrEx>
        <w:trPr>
          <w:jc w:val="center"/>
        </w:trPr>
        <w:tc>
          <w:tcPr>
            <w:tcW w:w="2284" w:type="dxa"/>
            <w:shd w:val="clear" w:color="auto" w:fill="E2EFD9" w:themeFill="accent6" w:themeFillTint="33"/>
            <w:vAlign w:val="center"/>
          </w:tcPr>
          <w:p w14:paraId="015588D8" w14:textId="6EABA4C5" w:rsidR="006742DC" w:rsidRDefault="00E858E8" w:rsidP="008478C9">
            <w:pPr>
              <w:rPr>
                <w:rFonts w:cs="Arial"/>
              </w:rPr>
            </w:pPr>
            <w:r>
              <w:rPr>
                <w:rFonts w:cs="Arial"/>
              </w:rPr>
              <w:t>Période d’exécution</w:t>
            </w:r>
            <w:r w:rsidR="001873F2">
              <w:rPr>
                <w:rFonts w:cs="Arial"/>
              </w:rPr>
              <w:t xml:space="preserve"> de la présente demande de paiement</w:t>
            </w:r>
          </w:p>
        </w:tc>
        <w:tc>
          <w:tcPr>
            <w:tcW w:w="8490" w:type="dxa"/>
            <w:gridSpan w:val="2"/>
            <w:vAlign w:val="center"/>
          </w:tcPr>
          <w:p w14:paraId="496F7141" w14:textId="3FDB12AA" w:rsidR="006742DC" w:rsidRPr="00294ECB" w:rsidRDefault="00E858E8" w:rsidP="008478C9">
            <w:pPr>
              <w:rPr>
                <w:rFonts w:cs="Arial"/>
                <w:highlight w:val="yellow"/>
              </w:rPr>
            </w:pPr>
            <w:r w:rsidRPr="00AC6397">
              <w:rPr>
                <w:rFonts w:cs="Arial"/>
              </w:rPr>
              <w:t xml:space="preserve">Du </w:t>
            </w:r>
            <w:r w:rsidRPr="00E858E8">
              <w:rPr>
                <w:rFonts w:cs="Arial"/>
                <w:highlight w:val="yellow"/>
              </w:rPr>
              <w:t>XX/XX/XXXX</w:t>
            </w:r>
            <w:r w:rsidRPr="00AC6397">
              <w:rPr>
                <w:rFonts w:cs="Arial"/>
              </w:rPr>
              <w:t xml:space="preserve"> au </w:t>
            </w:r>
            <w:r w:rsidRPr="00E858E8">
              <w:rPr>
                <w:rFonts w:cs="Arial"/>
                <w:highlight w:val="yellow"/>
              </w:rPr>
              <w:t>XX/XX/XXXX</w:t>
            </w:r>
          </w:p>
        </w:tc>
      </w:tr>
      <w:tr w:rsidR="004C530D" w:rsidRPr="00E92564" w14:paraId="3CDAEDBD" w14:textId="77777777" w:rsidTr="00E33AEA">
        <w:tblPrEx>
          <w:jc w:val="center"/>
          <w:tblInd w:w="0" w:type="dxa"/>
        </w:tblPrEx>
        <w:trPr>
          <w:jc w:val="center"/>
        </w:trPr>
        <w:tc>
          <w:tcPr>
            <w:tcW w:w="2284" w:type="dxa"/>
            <w:shd w:val="clear" w:color="auto" w:fill="E2EFD9" w:themeFill="accent6" w:themeFillTint="33"/>
            <w:vAlign w:val="center"/>
          </w:tcPr>
          <w:p w14:paraId="09090608" w14:textId="6A379C9F" w:rsidR="006742DC" w:rsidRPr="00E92564" w:rsidRDefault="00E858E8" w:rsidP="00AC639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Constat de réalisation</w:t>
            </w:r>
          </w:p>
        </w:tc>
        <w:tc>
          <w:tcPr>
            <w:tcW w:w="8490" w:type="dxa"/>
            <w:gridSpan w:val="2"/>
            <w:vAlign w:val="center"/>
          </w:tcPr>
          <w:p w14:paraId="3A392205" w14:textId="5481CE53" w:rsidR="00E858E8" w:rsidRPr="00AC6397" w:rsidRDefault="00E858E8" w:rsidP="008478C9">
            <w:pPr>
              <w:rPr>
                <w:rFonts w:cs="Arial"/>
                <w:i/>
                <w:iCs/>
              </w:rPr>
            </w:pPr>
            <w:r w:rsidRPr="00E33AEA">
              <w:rPr>
                <w:rFonts w:cs="Arial"/>
                <w:i/>
                <w:iCs/>
                <w:highlight w:val="yellow"/>
              </w:rPr>
              <w:t xml:space="preserve">Décrire les actions réalisées sur le projet à ce jour et depuis </w:t>
            </w:r>
            <w:r w:rsidR="00E47E74" w:rsidRPr="00E33AEA">
              <w:rPr>
                <w:rFonts w:cs="Arial"/>
                <w:i/>
                <w:iCs/>
                <w:highlight w:val="yellow"/>
              </w:rPr>
              <w:t xml:space="preserve">la dernière demande de paiement </w:t>
            </w:r>
            <w:r w:rsidRPr="00E33AEA">
              <w:rPr>
                <w:rFonts w:cs="Arial"/>
                <w:i/>
                <w:iCs/>
                <w:highlight w:val="yellow"/>
              </w:rPr>
              <w:t>le cas échéant, en référence à l’opération conventionnée.</w:t>
            </w:r>
            <w:r>
              <w:rPr>
                <w:rFonts w:cs="Arial"/>
                <w:i/>
                <w:iCs/>
              </w:rPr>
              <w:t xml:space="preserve"> </w:t>
            </w:r>
          </w:p>
        </w:tc>
      </w:tr>
      <w:tr w:rsidR="00047088" w:rsidRPr="00E92564" w14:paraId="1562954C" w14:textId="77777777" w:rsidTr="00E33AEA">
        <w:tblPrEx>
          <w:jc w:val="center"/>
          <w:tblInd w:w="0" w:type="dxa"/>
        </w:tblPrEx>
        <w:trPr>
          <w:jc w:val="center"/>
        </w:trPr>
        <w:tc>
          <w:tcPr>
            <w:tcW w:w="10774" w:type="dxa"/>
            <w:gridSpan w:val="3"/>
            <w:shd w:val="clear" w:color="auto" w:fill="A8D08D" w:themeFill="accent6" w:themeFillTint="99"/>
            <w:vAlign w:val="center"/>
          </w:tcPr>
          <w:p w14:paraId="50CCB583" w14:textId="77777777" w:rsidR="007B7CC9" w:rsidRPr="00AC6397" w:rsidRDefault="007B7CC9" w:rsidP="00FB44C1">
            <w:pPr>
              <w:jc w:val="center"/>
              <w:rPr>
                <w:rFonts w:cs="Arial"/>
                <w:b/>
                <w:bCs/>
              </w:rPr>
            </w:pPr>
            <w:r w:rsidRPr="00AC6397">
              <w:rPr>
                <w:rFonts w:cs="Arial"/>
                <w:b/>
                <w:bCs/>
              </w:rPr>
              <w:t>Conformité des actions</w:t>
            </w:r>
          </w:p>
          <w:p w14:paraId="3FD97B79" w14:textId="1800F28D" w:rsidR="007B7CC9" w:rsidRPr="00AC6397" w:rsidRDefault="00CE7747" w:rsidP="00AC639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Les actions réalisées</w:t>
            </w:r>
            <w:r w:rsidR="007B7CC9">
              <w:rPr>
                <w:rFonts w:cs="Arial"/>
              </w:rPr>
              <w:t xml:space="preserve"> sont-elles conformes aux objectifs inscrits dans la décision juridique ? </w:t>
            </w:r>
          </w:p>
        </w:tc>
      </w:tr>
      <w:tr w:rsidR="004C530D" w:rsidRPr="00E92564" w14:paraId="183131A6" w14:textId="77777777" w:rsidTr="00E33AEA">
        <w:tblPrEx>
          <w:jc w:val="center"/>
          <w:tblInd w:w="0" w:type="dxa"/>
        </w:tblPrEx>
        <w:trPr>
          <w:jc w:val="center"/>
        </w:trPr>
        <w:tc>
          <w:tcPr>
            <w:tcW w:w="2284" w:type="dxa"/>
            <w:shd w:val="clear" w:color="auto" w:fill="E2EFD9" w:themeFill="accent6" w:themeFillTint="33"/>
            <w:vAlign w:val="center"/>
          </w:tcPr>
          <w:p w14:paraId="2E13CFC9" w14:textId="2B5F4806" w:rsidR="007B7CC9" w:rsidRDefault="007B7CC9" w:rsidP="00AC639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En termes de calendrier</w:t>
            </w:r>
          </w:p>
        </w:tc>
        <w:tc>
          <w:tcPr>
            <w:tcW w:w="8490" w:type="dxa"/>
            <w:gridSpan w:val="2"/>
            <w:vAlign w:val="center"/>
          </w:tcPr>
          <w:p w14:paraId="4917269D" w14:textId="20ACEE35" w:rsidR="007B7CC9" w:rsidRDefault="007B7CC9" w:rsidP="008478C9">
            <w:pPr>
              <w:rPr>
                <w:rFonts w:cs="Arial"/>
                <w:i/>
                <w:iCs/>
              </w:rPr>
            </w:pPr>
            <w:r w:rsidRPr="007370C9">
              <w:rPr>
                <w:rFonts w:cs="Arial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C9">
              <w:rPr>
                <w:rFonts w:cs="Arial"/>
              </w:rPr>
              <w:instrText xml:space="preserve"> FORMCHECKBOX </w:instrText>
            </w:r>
            <w:r w:rsidR="003838DC">
              <w:rPr>
                <w:rFonts w:cs="Arial"/>
              </w:rPr>
            </w:r>
            <w:r w:rsidR="003838DC">
              <w:rPr>
                <w:rFonts w:cs="Arial"/>
              </w:rPr>
              <w:fldChar w:fldCharType="separate"/>
            </w:r>
            <w:r w:rsidRPr="007370C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Oui       </w:t>
            </w:r>
            <w:r w:rsidRPr="007370C9">
              <w:rPr>
                <w:rFonts w:cs="Arial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C9">
              <w:rPr>
                <w:rFonts w:cs="Arial"/>
              </w:rPr>
              <w:instrText xml:space="preserve"> FORMCHECKBOX </w:instrText>
            </w:r>
            <w:r w:rsidR="003838DC">
              <w:rPr>
                <w:rFonts w:cs="Arial"/>
              </w:rPr>
            </w:r>
            <w:r w:rsidR="003838DC">
              <w:rPr>
                <w:rFonts w:cs="Arial"/>
              </w:rPr>
              <w:fldChar w:fldCharType="separate"/>
            </w:r>
            <w:r w:rsidRPr="007370C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Non</w:t>
            </w:r>
          </w:p>
        </w:tc>
      </w:tr>
      <w:tr w:rsidR="004C530D" w:rsidRPr="00E92564" w14:paraId="565F5390" w14:textId="77777777" w:rsidTr="00E33AEA">
        <w:tblPrEx>
          <w:jc w:val="center"/>
          <w:tblInd w:w="0" w:type="dxa"/>
        </w:tblPrEx>
        <w:trPr>
          <w:jc w:val="center"/>
        </w:trPr>
        <w:tc>
          <w:tcPr>
            <w:tcW w:w="2284" w:type="dxa"/>
            <w:shd w:val="clear" w:color="auto" w:fill="E2EFD9" w:themeFill="accent6" w:themeFillTint="33"/>
            <w:vAlign w:val="center"/>
          </w:tcPr>
          <w:p w14:paraId="18931184" w14:textId="35DEB548" w:rsidR="007B7CC9" w:rsidRDefault="007B7CC9" w:rsidP="00AC639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En termes d’objectifs de réalisation</w:t>
            </w:r>
          </w:p>
        </w:tc>
        <w:tc>
          <w:tcPr>
            <w:tcW w:w="8490" w:type="dxa"/>
            <w:gridSpan w:val="2"/>
            <w:vAlign w:val="center"/>
          </w:tcPr>
          <w:p w14:paraId="5D13A9A0" w14:textId="580FB2EA" w:rsidR="007B7CC9" w:rsidRDefault="007B7CC9" w:rsidP="008478C9">
            <w:pPr>
              <w:rPr>
                <w:rFonts w:cs="Arial"/>
                <w:i/>
                <w:iCs/>
              </w:rPr>
            </w:pPr>
            <w:r w:rsidRPr="007370C9">
              <w:rPr>
                <w:rFonts w:cs="Arial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C9">
              <w:rPr>
                <w:rFonts w:cs="Arial"/>
              </w:rPr>
              <w:instrText xml:space="preserve"> FORMCHECKBOX </w:instrText>
            </w:r>
            <w:r w:rsidR="003838DC">
              <w:rPr>
                <w:rFonts w:cs="Arial"/>
              </w:rPr>
            </w:r>
            <w:r w:rsidR="003838DC">
              <w:rPr>
                <w:rFonts w:cs="Arial"/>
              </w:rPr>
              <w:fldChar w:fldCharType="separate"/>
            </w:r>
            <w:r w:rsidRPr="007370C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Oui       </w:t>
            </w:r>
            <w:r w:rsidRPr="007370C9">
              <w:rPr>
                <w:rFonts w:cs="Arial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C9">
              <w:rPr>
                <w:rFonts w:cs="Arial"/>
              </w:rPr>
              <w:instrText xml:space="preserve"> FORMCHECKBOX </w:instrText>
            </w:r>
            <w:r w:rsidR="003838DC">
              <w:rPr>
                <w:rFonts w:cs="Arial"/>
              </w:rPr>
            </w:r>
            <w:r w:rsidR="003838DC">
              <w:rPr>
                <w:rFonts w:cs="Arial"/>
              </w:rPr>
              <w:fldChar w:fldCharType="separate"/>
            </w:r>
            <w:r w:rsidRPr="007370C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Non</w:t>
            </w:r>
          </w:p>
        </w:tc>
      </w:tr>
      <w:tr w:rsidR="004C530D" w:rsidRPr="00E92564" w14:paraId="38E2DE2E" w14:textId="77777777" w:rsidTr="00E33AEA">
        <w:tblPrEx>
          <w:jc w:val="center"/>
          <w:tblInd w:w="0" w:type="dxa"/>
        </w:tblPrEx>
        <w:trPr>
          <w:jc w:val="center"/>
        </w:trPr>
        <w:tc>
          <w:tcPr>
            <w:tcW w:w="2284" w:type="dxa"/>
            <w:shd w:val="clear" w:color="auto" w:fill="E2EFD9" w:themeFill="accent6" w:themeFillTint="33"/>
            <w:vAlign w:val="center"/>
          </w:tcPr>
          <w:p w14:paraId="3D410CD6" w14:textId="7BF60474" w:rsidR="007B7CC9" w:rsidRDefault="007B7CC9" w:rsidP="00AC639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En termes de livrables</w:t>
            </w:r>
          </w:p>
        </w:tc>
        <w:tc>
          <w:tcPr>
            <w:tcW w:w="8490" w:type="dxa"/>
            <w:gridSpan w:val="2"/>
            <w:vAlign w:val="center"/>
          </w:tcPr>
          <w:p w14:paraId="03965260" w14:textId="7E2CADD6" w:rsidR="007B7CC9" w:rsidRDefault="007B7CC9" w:rsidP="008478C9">
            <w:pPr>
              <w:rPr>
                <w:rFonts w:cs="Arial"/>
                <w:i/>
                <w:iCs/>
              </w:rPr>
            </w:pPr>
            <w:r w:rsidRPr="007370C9">
              <w:rPr>
                <w:rFonts w:cs="Arial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C9">
              <w:rPr>
                <w:rFonts w:cs="Arial"/>
              </w:rPr>
              <w:instrText xml:space="preserve"> FORMCHECKBOX </w:instrText>
            </w:r>
            <w:r w:rsidR="003838DC">
              <w:rPr>
                <w:rFonts w:cs="Arial"/>
              </w:rPr>
            </w:r>
            <w:r w:rsidR="003838DC">
              <w:rPr>
                <w:rFonts w:cs="Arial"/>
              </w:rPr>
              <w:fldChar w:fldCharType="separate"/>
            </w:r>
            <w:r w:rsidRPr="007370C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Oui       </w:t>
            </w:r>
            <w:r w:rsidRPr="007370C9">
              <w:rPr>
                <w:rFonts w:cs="Arial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C9">
              <w:rPr>
                <w:rFonts w:cs="Arial"/>
              </w:rPr>
              <w:instrText xml:space="preserve"> FORMCHECKBOX </w:instrText>
            </w:r>
            <w:r w:rsidR="003838DC">
              <w:rPr>
                <w:rFonts w:cs="Arial"/>
              </w:rPr>
            </w:r>
            <w:r w:rsidR="003838DC">
              <w:rPr>
                <w:rFonts w:cs="Arial"/>
              </w:rPr>
              <w:fldChar w:fldCharType="separate"/>
            </w:r>
            <w:r w:rsidRPr="007370C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Non</w:t>
            </w:r>
          </w:p>
        </w:tc>
      </w:tr>
      <w:tr w:rsidR="004C530D" w:rsidRPr="002D073E" w14:paraId="4433CFEF" w14:textId="77777777" w:rsidTr="00E33AEA">
        <w:tblPrEx>
          <w:jc w:val="center"/>
          <w:tblInd w:w="0" w:type="dxa"/>
        </w:tblPrEx>
        <w:trPr>
          <w:jc w:val="center"/>
        </w:trPr>
        <w:tc>
          <w:tcPr>
            <w:tcW w:w="2284" w:type="dxa"/>
            <w:shd w:val="clear" w:color="auto" w:fill="E2EFD9" w:themeFill="accent6" w:themeFillTint="33"/>
            <w:vAlign w:val="center"/>
          </w:tcPr>
          <w:p w14:paraId="73A53FE3" w14:textId="264DDF7C" w:rsidR="007B7CC9" w:rsidRDefault="00824D75" w:rsidP="008478C9">
            <w:pPr>
              <w:rPr>
                <w:rFonts w:cs="Arial"/>
              </w:rPr>
            </w:pPr>
            <w:r>
              <w:rPr>
                <w:rFonts w:cs="Arial"/>
              </w:rPr>
              <w:t>Justifications</w:t>
            </w:r>
          </w:p>
        </w:tc>
        <w:tc>
          <w:tcPr>
            <w:tcW w:w="8490" w:type="dxa"/>
            <w:gridSpan w:val="2"/>
            <w:vAlign w:val="center"/>
          </w:tcPr>
          <w:p w14:paraId="2590EF29" w14:textId="6F44FEB8" w:rsidR="007B7CC9" w:rsidRPr="00E33AEA" w:rsidRDefault="00824D75" w:rsidP="008478C9">
            <w:pPr>
              <w:rPr>
                <w:rFonts w:cs="Arial"/>
                <w:i/>
                <w:iCs/>
                <w:highlight w:val="yellow"/>
              </w:rPr>
            </w:pPr>
            <w:r w:rsidRPr="00E33AEA">
              <w:rPr>
                <w:rFonts w:cs="Arial"/>
                <w:i/>
                <w:iCs/>
                <w:highlight w:val="yellow"/>
              </w:rPr>
              <w:t xml:space="preserve">Expliquez </w:t>
            </w:r>
            <w:r w:rsidR="005C2687" w:rsidRPr="00E33AEA">
              <w:rPr>
                <w:rFonts w:cs="Arial"/>
                <w:i/>
                <w:iCs/>
                <w:highlight w:val="yellow"/>
              </w:rPr>
              <w:t xml:space="preserve">en quoi </w:t>
            </w:r>
            <w:r w:rsidR="00CA6B55" w:rsidRPr="00E33AEA">
              <w:rPr>
                <w:rFonts w:cs="Arial"/>
                <w:i/>
                <w:iCs/>
                <w:highlight w:val="yellow"/>
              </w:rPr>
              <w:t>l</w:t>
            </w:r>
            <w:r w:rsidR="006E4868" w:rsidRPr="00E33AEA">
              <w:rPr>
                <w:rFonts w:cs="Arial"/>
                <w:i/>
                <w:iCs/>
                <w:highlight w:val="yellow"/>
              </w:rPr>
              <w:t>a conformité avec la déci</w:t>
            </w:r>
            <w:r w:rsidR="000430D0" w:rsidRPr="00E33AEA">
              <w:rPr>
                <w:rFonts w:cs="Arial"/>
                <w:i/>
                <w:iCs/>
                <w:highlight w:val="yellow"/>
              </w:rPr>
              <w:t xml:space="preserve">sion juridique est respectée ou justifiez </w:t>
            </w:r>
            <w:r w:rsidRPr="00E33AEA">
              <w:rPr>
                <w:rFonts w:cs="Arial"/>
                <w:i/>
                <w:iCs/>
                <w:highlight w:val="yellow"/>
              </w:rPr>
              <w:t>les écarts éventuels</w:t>
            </w:r>
            <w:r w:rsidR="00854CDD" w:rsidRPr="00E33AEA">
              <w:rPr>
                <w:rFonts w:cs="Arial"/>
                <w:i/>
                <w:iCs/>
                <w:highlight w:val="yellow"/>
              </w:rPr>
              <w:t xml:space="preserve"> avec les objectifs / contenus / calendriers prévus dans la décision juridique</w:t>
            </w:r>
            <w:r w:rsidR="00760439" w:rsidRPr="00E33AEA">
              <w:rPr>
                <w:rFonts w:cs="Arial"/>
                <w:i/>
                <w:iCs/>
                <w:highlight w:val="yellow"/>
              </w:rPr>
              <w:t>.</w:t>
            </w:r>
          </w:p>
        </w:tc>
      </w:tr>
      <w:tr w:rsidR="004C530D" w:rsidRPr="00E92564" w14:paraId="32D78996" w14:textId="77777777" w:rsidTr="00E33AEA">
        <w:tblPrEx>
          <w:jc w:val="center"/>
          <w:tblInd w:w="0" w:type="dxa"/>
        </w:tblPrEx>
        <w:trPr>
          <w:jc w:val="center"/>
        </w:trPr>
        <w:tc>
          <w:tcPr>
            <w:tcW w:w="2284" w:type="dxa"/>
            <w:shd w:val="clear" w:color="auto" w:fill="E2EFD9" w:themeFill="accent6" w:themeFillTint="33"/>
            <w:vAlign w:val="center"/>
          </w:tcPr>
          <w:p w14:paraId="76C2589A" w14:textId="523780B8" w:rsidR="00446456" w:rsidRDefault="00446456" w:rsidP="00AC639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Répercussions </w:t>
            </w:r>
            <w:r w:rsidR="00DB2469">
              <w:rPr>
                <w:rFonts w:cs="Arial"/>
              </w:rPr>
              <w:t>sur la</w:t>
            </w:r>
            <w:r>
              <w:rPr>
                <w:rFonts w:cs="Arial"/>
              </w:rPr>
              <w:t xml:space="preserve"> réalisation de l’opération</w:t>
            </w:r>
          </w:p>
        </w:tc>
        <w:tc>
          <w:tcPr>
            <w:tcW w:w="8490" w:type="dxa"/>
            <w:gridSpan w:val="2"/>
            <w:vAlign w:val="center"/>
          </w:tcPr>
          <w:p w14:paraId="18CE0662" w14:textId="3C651FCD" w:rsidR="00473BDC" w:rsidRPr="00E33AEA" w:rsidRDefault="00473BDC" w:rsidP="00473BDC">
            <w:pPr>
              <w:rPr>
                <w:rFonts w:cs="Arial"/>
                <w:i/>
                <w:iCs/>
                <w:highlight w:val="yellow"/>
              </w:rPr>
            </w:pPr>
            <w:r w:rsidRPr="00E33AEA">
              <w:rPr>
                <w:rFonts w:cs="Arial"/>
                <w:i/>
                <w:iCs/>
                <w:highlight w:val="yellow"/>
              </w:rPr>
              <w:t xml:space="preserve">En cas d'écart par rapport aux objectifs initiaux de l'opération (physiques et financiers), détailler ici les </w:t>
            </w:r>
            <w:r w:rsidR="003259E0" w:rsidRPr="00E33AEA">
              <w:rPr>
                <w:rFonts w:cs="Arial"/>
                <w:i/>
                <w:iCs/>
                <w:highlight w:val="yellow"/>
              </w:rPr>
              <w:t>r</w:t>
            </w:r>
            <w:r w:rsidRPr="00E33AEA">
              <w:rPr>
                <w:rFonts w:cs="Arial"/>
                <w:i/>
                <w:iCs/>
                <w:highlight w:val="yellow"/>
              </w:rPr>
              <w:t xml:space="preserve">épercussions éventuelles au niveau de la réalisation de l'opération. Si aucun écart n’est détecté, inscrire « non </w:t>
            </w:r>
            <w:proofErr w:type="gramStart"/>
            <w:r w:rsidRPr="00E33AEA">
              <w:rPr>
                <w:rFonts w:cs="Arial"/>
                <w:i/>
                <w:iCs/>
                <w:highlight w:val="yellow"/>
              </w:rPr>
              <w:t>concerné</w:t>
            </w:r>
            <w:proofErr w:type="gramEnd"/>
            <w:r w:rsidRPr="00E33AEA">
              <w:rPr>
                <w:rFonts w:cs="Arial"/>
                <w:i/>
                <w:iCs/>
                <w:highlight w:val="yellow"/>
              </w:rPr>
              <w:t xml:space="preserve"> ».</w:t>
            </w:r>
          </w:p>
        </w:tc>
      </w:tr>
      <w:tr w:rsidR="00047088" w:rsidRPr="00E92564" w14:paraId="22A83952" w14:textId="77777777" w:rsidTr="00E33AEA">
        <w:tblPrEx>
          <w:jc w:val="center"/>
          <w:tblInd w:w="0" w:type="dxa"/>
        </w:tblPrEx>
        <w:trPr>
          <w:jc w:val="center"/>
        </w:trPr>
        <w:tc>
          <w:tcPr>
            <w:tcW w:w="10774" w:type="dxa"/>
            <w:gridSpan w:val="3"/>
            <w:shd w:val="clear" w:color="auto" w:fill="A8D08D" w:themeFill="accent6" w:themeFillTint="99"/>
            <w:vAlign w:val="center"/>
          </w:tcPr>
          <w:p w14:paraId="0C8D454C" w14:textId="085C72B7" w:rsidR="00CE7747" w:rsidRPr="00AC6397" w:rsidRDefault="00CE7747" w:rsidP="00AC639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Respect des obligations européennes et nationales</w:t>
            </w:r>
          </w:p>
        </w:tc>
      </w:tr>
      <w:tr w:rsidR="004C530D" w:rsidRPr="00E92564" w14:paraId="220C4125" w14:textId="77777777" w:rsidTr="00E33AEA">
        <w:tblPrEx>
          <w:jc w:val="center"/>
          <w:tblInd w:w="0" w:type="dxa"/>
        </w:tblPrEx>
        <w:trPr>
          <w:jc w:val="center"/>
        </w:trPr>
        <w:tc>
          <w:tcPr>
            <w:tcW w:w="2284" w:type="dxa"/>
            <w:shd w:val="clear" w:color="auto" w:fill="E2EFD9" w:themeFill="accent6" w:themeFillTint="33"/>
            <w:vAlign w:val="center"/>
          </w:tcPr>
          <w:p w14:paraId="795B8D8F" w14:textId="07DFC5D5" w:rsidR="00CE7747" w:rsidRDefault="00C03DAF" w:rsidP="00FB44C1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Publicité</w:t>
            </w:r>
          </w:p>
        </w:tc>
        <w:tc>
          <w:tcPr>
            <w:tcW w:w="8490" w:type="dxa"/>
            <w:gridSpan w:val="2"/>
            <w:vAlign w:val="center"/>
          </w:tcPr>
          <w:p w14:paraId="48528D87" w14:textId="1FFFCA5A" w:rsidR="00CE7747" w:rsidRPr="00E33AEA" w:rsidRDefault="00E331FE" w:rsidP="00473BDC">
            <w:pPr>
              <w:rPr>
                <w:rFonts w:cs="Arial"/>
                <w:i/>
                <w:iCs/>
                <w:highlight w:val="yellow"/>
              </w:rPr>
            </w:pPr>
            <w:r w:rsidRPr="00E33AEA">
              <w:rPr>
                <w:rFonts w:cs="Arial"/>
                <w:i/>
                <w:iCs/>
                <w:highlight w:val="yellow"/>
              </w:rPr>
              <w:t>Quelles actions de publicité avez-vous réalisées (support, date, cible visée, ...) ?</w:t>
            </w:r>
          </w:p>
        </w:tc>
      </w:tr>
      <w:tr w:rsidR="004C530D" w:rsidRPr="00E92564" w14:paraId="0239015D" w14:textId="77777777" w:rsidTr="00E33AEA">
        <w:tblPrEx>
          <w:jc w:val="center"/>
          <w:tblInd w:w="0" w:type="dxa"/>
        </w:tblPrEx>
        <w:trPr>
          <w:jc w:val="center"/>
        </w:trPr>
        <w:tc>
          <w:tcPr>
            <w:tcW w:w="2284" w:type="dxa"/>
            <w:shd w:val="clear" w:color="auto" w:fill="E2EFD9" w:themeFill="accent6" w:themeFillTint="33"/>
            <w:vAlign w:val="center"/>
          </w:tcPr>
          <w:p w14:paraId="75A0B0C2" w14:textId="5A7E6051" w:rsidR="00CE7747" w:rsidRDefault="00DA3D9C" w:rsidP="00FB44C1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Principes horizontaux de l’UE</w:t>
            </w:r>
          </w:p>
        </w:tc>
        <w:tc>
          <w:tcPr>
            <w:tcW w:w="8490" w:type="dxa"/>
            <w:gridSpan w:val="2"/>
            <w:vAlign w:val="center"/>
          </w:tcPr>
          <w:p w14:paraId="2B2B2812" w14:textId="77777777" w:rsidR="00DA3D9C" w:rsidRPr="00E33AEA" w:rsidRDefault="00DA3D9C" w:rsidP="00DA3D9C">
            <w:pPr>
              <w:rPr>
                <w:rFonts w:cs="Arial"/>
                <w:i/>
                <w:iCs/>
                <w:highlight w:val="yellow"/>
              </w:rPr>
            </w:pPr>
            <w:r w:rsidRPr="00E33AEA">
              <w:rPr>
                <w:rFonts w:cs="Arial"/>
                <w:i/>
                <w:iCs/>
                <w:highlight w:val="yellow"/>
              </w:rPr>
              <w:t xml:space="preserve">De quelle manière avez-vous pris en compte les principes horizontaux couverts par votre opération (égalité </w:t>
            </w:r>
          </w:p>
          <w:p w14:paraId="30A9EEC0" w14:textId="31AD0A30" w:rsidR="00CE7747" w:rsidRPr="00E33AEA" w:rsidRDefault="00DA3D9C" w:rsidP="00DA3D9C">
            <w:pPr>
              <w:rPr>
                <w:rFonts w:cs="Arial"/>
                <w:i/>
                <w:iCs/>
                <w:highlight w:val="yellow"/>
              </w:rPr>
            </w:pPr>
            <w:proofErr w:type="gramStart"/>
            <w:r w:rsidRPr="00E33AEA">
              <w:rPr>
                <w:rFonts w:cs="Arial"/>
                <w:i/>
                <w:iCs/>
                <w:highlight w:val="yellow"/>
              </w:rPr>
              <w:t>hommes</w:t>
            </w:r>
            <w:proofErr w:type="gramEnd"/>
            <w:r w:rsidRPr="00E33AEA">
              <w:rPr>
                <w:rFonts w:cs="Arial"/>
                <w:i/>
                <w:iCs/>
                <w:highlight w:val="yellow"/>
              </w:rPr>
              <w:t>-femmes et non-discrimination, développement durable) ?</w:t>
            </w:r>
          </w:p>
        </w:tc>
      </w:tr>
    </w:tbl>
    <w:p w14:paraId="7FF5E0C7" w14:textId="77777777" w:rsidR="00A173DE" w:rsidRDefault="00A173DE">
      <w:pPr>
        <w:suppressAutoHyphens w:val="0"/>
        <w:jc w:val="left"/>
      </w:pPr>
    </w:p>
    <w:p w14:paraId="7471F66E" w14:textId="14634076" w:rsidR="00A173DE" w:rsidRDefault="00A173DE">
      <w:pPr>
        <w:suppressAutoHyphens w:val="0"/>
        <w:jc w:val="left"/>
      </w:pPr>
    </w:p>
    <w:tbl>
      <w:tblPr>
        <w:tblStyle w:val="Grilledutableau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4365"/>
      </w:tblGrid>
      <w:tr w:rsidR="00E33AEA" w:rsidRPr="00273A56" w14:paraId="36C10D71" w14:textId="77777777" w:rsidTr="00796684">
        <w:tc>
          <w:tcPr>
            <w:tcW w:w="10456" w:type="dxa"/>
            <w:gridSpan w:val="2"/>
            <w:shd w:val="clear" w:color="auto" w:fill="385623"/>
          </w:tcPr>
          <w:p w14:paraId="7E6CEC31" w14:textId="77777777" w:rsidR="00E33AEA" w:rsidRPr="00273A56" w:rsidRDefault="00E33AEA" w:rsidP="00796684">
            <w:pPr>
              <w:suppressAutoHyphens w:val="0"/>
              <w:jc w:val="center"/>
              <w:rPr>
                <w:rFonts w:cs="Calibri"/>
                <w:b/>
                <w:caps/>
                <w:color w:val="FFFFFF"/>
                <w:lang w:eastAsia="en-US"/>
              </w:rPr>
            </w:pPr>
            <w:r w:rsidRPr="00273A56">
              <w:rPr>
                <w:rFonts w:cs="Calibri"/>
                <w:b/>
                <w:caps/>
                <w:color w:val="FFFFFF"/>
                <w:lang w:eastAsia="en-US"/>
              </w:rPr>
              <w:t>MONTANT DE LA DEMANDE DE PAIEMENT</w:t>
            </w:r>
          </w:p>
          <w:p w14:paraId="33AE09F7" w14:textId="77777777" w:rsidR="00E33AEA" w:rsidRPr="00273A56" w:rsidRDefault="00E33AEA" w:rsidP="00796684">
            <w:pPr>
              <w:suppressAutoHyphens w:val="0"/>
              <w:jc w:val="center"/>
              <w:rPr>
                <w:rFonts w:cs="Calibri"/>
                <w:b/>
                <w:caps/>
                <w:color w:val="FFFFFF"/>
                <w:lang w:eastAsia="en-US"/>
              </w:rPr>
            </w:pPr>
            <w:r w:rsidRPr="00273A56">
              <w:rPr>
                <w:rFonts w:cs="Calibri"/>
                <w:bCs/>
                <w:color w:val="FFFFFF"/>
                <w:lang w:eastAsia="en-US"/>
              </w:rPr>
              <w:t>Reporter les données depuis</w:t>
            </w:r>
            <w:r w:rsidRPr="00273A56">
              <w:rPr>
                <w:rFonts w:cs="Calibri"/>
                <w:bCs/>
                <w:caps/>
                <w:color w:val="FFFFFF"/>
                <w:lang w:eastAsia="en-US"/>
              </w:rPr>
              <w:t xml:space="preserve"> </w:t>
            </w:r>
            <w:r w:rsidRPr="00273A56">
              <w:rPr>
                <w:rFonts w:cs="Calibri"/>
                <w:bCs/>
                <w:color w:val="FFFFFF"/>
                <w:lang w:eastAsia="en-US"/>
              </w:rPr>
              <w:t>l’onglet synthèse de l</w:t>
            </w:r>
            <w:r w:rsidRPr="00273A56">
              <w:rPr>
                <w:rFonts w:cs="Calibri"/>
                <w:bCs/>
                <w:caps/>
                <w:color w:val="FFFFFF"/>
                <w:lang w:eastAsia="en-US"/>
              </w:rPr>
              <w:t>’</w:t>
            </w:r>
            <w:r w:rsidRPr="00273A56">
              <w:rPr>
                <w:rFonts w:cs="Calibri"/>
                <w:bCs/>
                <w:color w:val="FFFFFF"/>
                <w:lang w:eastAsia="en-US"/>
              </w:rPr>
              <w:t>annexe financière DP</w:t>
            </w:r>
          </w:p>
        </w:tc>
      </w:tr>
      <w:tr w:rsidR="00E33AEA" w:rsidRPr="00273A56" w14:paraId="155BD658" w14:textId="77777777" w:rsidTr="00796684">
        <w:tc>
          <w:tcPr>
            <w:tcW w:w="10456" w:type="dxa"/>
            <w:gridSpan w:val="2"/>
            <w:shd w:val="clear" w:color="auto" w:fill="A8D08D"/>
            <w:vAlign w:val="center"/>
          </w:tcPr>
          <w:p w14:paraId="272D712F" w14:textId="77777777" w:rsidR="00E33AEA" w:rsidRPr="00273A56" w:rsidRDefault="00E33AEA" w:rsidP="00796684">
            <w:pPr>
              <w:suppressAutoHyphens w:val="0"/>
              <w:jc w:val="center"/>
              <w:rPr>
                <w:b/>
                <w:bCs/>
              </w:rPr>
            </w:pPr>
            <w:r w:rsidRPr="00273A56">
              <w:rPr>
                <w:b/>
                <w:bCs/>
              </w:rPr>
              <w:t>Montant des dépenses</w:t>
            </w:r>
          </w:p>
        </w:tc>
      </w:tr>
      <w:tr w:rsidR="00E33AEA" w:rsidRPr="00273A56" w14:paraId="34227AA1" w14:textId="77777777" w:rsidTr="00796684">
        <w:tc>
          <w:tcPr>
            <w:tcW w:w="6091" w:type="dxa"/>
            <w:shd w:val="clear" w:color="auto" w:fill="E2EFD9"/>
            <w:vAlign w:val="center"/>
          </w:tcPr>
          <w:p w14:paraId="7F3A9F45" w14:textId="5BC81934" w:rsidR="005B1CE1" w:rsidRPr="00273A56" w:rsidRDefault="00E33AEA" w:rsidP="00796684">
            <w:pPr>
              <w:suppressAutoHyphens w:val="0"/>
            </w:pPr>
            <w:r w:rsidRPr="00273A56">
              <w:t>Montant des dépenses présentées au titre de la présente demande de paiement</w:t>
            </w:r>
          </w:p>
        </w:tc>
        <w:tc>
          <w:tcPr>
            <w:tcW w:w="4365" w:type="dxa"/>
            <w:vAlign w:val="center"/>
          </w:tcPr>
          <w:p w14:paraId="06FD07D7" w14:textId="77777777" w:rsidR="00E33AEA" w:rsidRPr="00273A56" w:rsidRDefault="00E33AEA" w:rsidP="00796684">
            <w:pPr>
              <w:suppressAutoHyphens w:val="0"/>
              <w:jc w:val="right"/>
            </w:pPr>
            <w:r w:rsidRPr="00273A56">
              <w:rPr>
                <w:b/>
                <w:bCs/>
              </w:rPr>
              <w:t>€</w:t>
            </w:r>
          </w:p>
        </w:tc>
      </w:tr>
      <w:tr w:rsidR="00E33AEA" w:rsidRPr="00273A56" w14:paraId="5B74FEF5" w14:textId="77777777" w:rsidTr="00796684">
        <w:tc>
          <w:tcPr>
            <w:tcW w:w="10456" w:type="dxa"/>
            <w:gridSpan w:val="2"/>
            <w:shd w:val="clear" w:color="auto" w:fill="A8D08D"/>
            <w:vAlign w:val="center"/>
          </w:tcPr>
          <w:p w14:paraId="29C73CD2" w14:textId="77777777" w:rsidR="00E33AEA" w:rsidRPr="00273A56" w:rsidRDefault="00E33AEA" w:rsidP="00796684">
            <w:pPr>
              <w:suppressAutoHyphens w:val="0"/>
              <w:jc w:val="center"/>
              <w:rPr>
                <w:b/>
                <w:bCs/>
              </w:rPr>
            </w:pPr>
            <w:r w:rsidRPr="00273A56">
              <w:rPr>
                <w:b/>
                <w:bCs/>
              </w:rPr>
              <w:t>Montant d’aide publique</w:t>
            </w:r>
          </w:p>
        </w:tc>
      </w:tr>
      <w:tr w:rsidR="00E33AEA" w:rsidRPr="00273A56" w14:paraId="243145E5" w14:textId="77777777" w:rsidTr="00796684">
        <w:tc>
          <w:tcPr>
            <w:tcW w:w="6091" w:type="dxa"/>
            <w:shd w:val="clear" w:color="auto" w:fill="E2EFD9"/>
            <w:vAlign w:val="center"/>
          </w:tcPr>
          <w:p w14:paraId="544672BC" w14:textId="77777777" w:rsidR="00E33AEA" w:rsidRDefault="00E33AEA" w:rsidP="00796684">
            <w:pPr>
              <w:suppressAutoHyphens w:val="0"/>
            </w:pPr>
            <w:r w:rsidRPr="00273A56">
              <w:t>Montant d’aide publique demandé au titre de la présente demande de paiement</w:t>
            </w:r>
          </w:p>
          <w:p w14:paraId="3265DF76" w14:textId="3111019C" w:rsidR="005B1CE1" w:rsidRPr="005B1CE1" w:rsidRDefault="005B1CE1" w:rsidP="00796684">
            <w:pPr>
              <w:suppressAutoHyphens w:val="0"/>
              <w:rPr>
                <w:i/>
              </w:rPr>
            </w:pPr>
            <w:r w:rsidRPr="005B1CE1">
              <w:rPr>
                <w:i/>
              </w:rPr>
              <w:t>Dans le cas d’une demande d’acompte, le montant d’aide publique versé au cumulé ne peut pas dépasser 90% du montant d’aide publique conventionné</w:t>
            </w:r>
          </w:p>
        </w:tc>
        <w:tc>
          <w:tcPr>
            <w:tcW w:w="4365" w:type="dxa"/>
            <w:vAlign w:val="center"/>
          </w:tcPr>
          <w:p w14:paraId="093A7F46" w14:textId="77777777" w:rsidR="00E33AEA" w:rsidRPr="00273A56" w:rsidRDefault="00E33AEA" w:rsidP="00796684">
            <w:pPr>
              <w:suppressAutoHyphens w:val="0"/>
              <w:jc w:val="right"/>
              <w:rPr>
                <w:rFonts w:cs="Calibri"/>
                <w:i/>
              </w:rPr>
            </w:pPr>
            <w:r w:rsidRPr="00273A56">
              <w:rPr>
                <w:b/>
                <w:bCs/>
              </w:rPr>
              <w:t>€</w:t>
            </w:r>
          </w:p>
        </w:tc>
      </w:tr>
      <w:tr w:rsidR="00E33AEA" w:rsidRPr="00273A56" w14:paraId="402A5C7A" w14:textId="77777777" w:rsidTr="00796684">
        <w:tc>
          <w:tcPr>
            <w:tcW w:w="10456" w:type="dxa"/>
            <w:gridSpan w:val="2"/>
            <w:shd w:val="clear" w:color="auto" w:fill="A8D08D"/>
            <w:vAlign w:val="center"/>
          </w:tcPr>
          <w:p w14:paraId="11533524" w14:textId="77777777" w:rsidR="00E33AEA" w:rsidRPr="00273A56" w:rsidRDefault="00E33AEA" w:rsidP="00796684">
            <w:pPr>
              <w:suppressAutoHyphens w:val="0"/>
              <w:jc w:val="center"/>
              <w:rPr>
                <w:b/>
                <w:bCs/>
              </w:rPr>
            </w:pPr>
            <w:r w:rsidRPr="00273A56">
              <w:rPr>
                <w:b/>
                <w:bCs/>
              </w:rPr>
              <w:t>Répartition du montant d’aide publique entre financeurs publics au titre de cette demande de paiement</w:t>
            </w:r>
          </w:p>
        </w:tc>
      </w:tr>
      <w:tr w:rsidR="00E33AEA" w:rsidRPr="00273A56" w14:paraId="25A22349" w14:textId="77777777" w:rsidTr="00796684">
        <w:trPr>
          <w:trHeight w:val="63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42A8937" w14:textId="77777777" w:rsidR="00E33AEA" w:rsidRPr="00273A56" w:rsidRDefault="00E33AEA" w:rsidP="00796684">
            <w:pPr>
              <w:suppressAutoHyphens w:val="0"/>
              <w:rPr>
                <w:b/>
                <w:bCs/>
              </w:rPr>
            </w:pPr>
            <w:r w:rsidRPr="00273A56">
              <w:rPr>
                <w:b/>
                <w:bCs/>
              </w:rPr>
              <w:t>Montant FEADER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D51A" w14:textId="77777777" w:rsidR="00E33AEA" w:rsidRPr="00273A56" w:rsidRDefault="00E33AEA" w:rsidP="00796684">
            <w:pPr>
              <w:suppressAutoHyphens w:val="0"/>
              <w:jc w:val="right"/>
            </w:pPr>
            <w:r w:rsidRPr="00273A56">
              <w:rPr>
                <w:b/>
                <w:bCs/>
              </w:rPr>
              <w:t>€</w:t>
            </w:r>
          </w:p>
        </w:tc>
      </w:tr>
      <w:tr w:rsidR="00E33AEA" w:rsidRPr="00273A56" w14:paraId="47A86D23" w14:textId="77777777" w:rsidTr="00796684">
        <w:trPr>
          <w:trHeight w:val="71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8305D04" w14:textId="77777777" w:rsidR="00E33AEA" w:rsidRPr="00273A56" w:rsidRDefault="00E33AEA" w:rsidP="00796684">
            <w:pPr>
              <w:suppressAutoHyphens w:val="0"/>
              <w:rPr>
                <w:b/>
                <w:bCs/>
              </w:rPr>
            </w:pPr>
            <w:r w:rsidRPr="00273A56">
              <w:rPr>
                <w:b/>
                <w:bCs/>
              </w:rPr>
              <w:lastRenderedPageBreak/>
              <w:t>Montant Région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56D1" w14:textId="77777777" w:rsidR="00E33AEA" w:rsidRPr="00273A56" w:rsidRDefault="00E33AEA" w:rsidP="00796684">
            <w:pPr>
              <w:suppressAutoHyphens w:val="0"/>
              <w:jc w:val="right"/>
            </w:pPr>
            <w:r w:rsidRPr="00273A56">
              <w:rPr>
                <w:b/>
                <w:bCs/>
              </w:rPr>
              <w:t>€</w:t>
            </w:r>
          </w:p>
        </w:tc>
      </w:tr>
      <w:tr w:rsidR="00E33AEA" w:rsidRPr="00273A56" w14:paraId="08265F52" w14:textId="77777777" w:rsidTr="0079668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36FB00F" w14:textId="77777777" w:rsidR="00E33AEA" w:rsidRPr="00273A56" w:rsidRDefault="00E33AEA" w:rsidP="00796684">
            <w:pPr>
              <w:suppressAutoHyphens w:val="0"/>
            </w:pPr>
            <w:r w:rsidRPr="00273A56">
              <w:t xml:space="preserve">Montant du </w:t>
            </w:r>
            <w:proofErr w:type="spellStart"/>
            <w:r w:rsidRPr="00273A56">
              <w:t>cofinanceur</w:t>
            </w:r>
            <w:proofErr w:type="spellEnd"/>
            <w:r w:rsidRPr="00273A56">
              <w:t xml:space="preserve"> public autre que FEDER/Région 1 </w:t>
            </w:r>
          </w:p>
          <w:p w14:paraId="0EC1E8D9" w14:textId="77777777" w:rsidR="00E33AEA" w:rsidRPr="00273A56" w:rsidRDefault="00E33AEA" w:rsidP="00796684">
            <w:pPr>
              <w:suppressAutoHyphens w:val="0"/>
            </w:pPr>
            <w:r w:rsidRPr="00273A56">
              <w:t xml:space="preserve">Nom du </w:t>
            </w:r>
            <w:proofErr w:type="spellStart"/>
            <w:r w:rsidRPr="00273A56">
              <w:t>cofinanceur</w:t>
            </w:r>
            <w:proofErr w:type="spellEnd"/>
            <w:r w:rsidRPr="00273A56">
              <w:t xml:space="preserve"> : </w:t>
            </w:r>
            <w:r w:rsidRPr="00EA4724">
              <w:rPr>
                <w:i/>
                <w:iCs/>
                <w:highlight w:val="yellow"/>
              </w:rPr>
              <w:t>[nom]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858E" w14:textId="77777777" w:rsidR="00E33AEA" w:rsidRPr="00273A56" w:rsidRDefault="00E33AEA" w:rsidP="00796684">
            <w:pPr>
              <w:suppressAutoHyphens w:val="0"/>
              <w:jc w:val="right"/>
            </w:pPr>
            <w:r w:rsidRPr="00273A56">
              <w:rPr>
                <w:b/>
                <w:bCs/>
              </w:rPr>
              <w:t>€</w:t>
            </w:r>
          </w:p>
        </w:tc>
      </w:tr>
      <w:tr w:rsidR="00E33AEA" w:rsidRPr="00273A56" w14:paraId="61AB0D97" w14:textId="77777777" w:rsidTr="0079668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323923F" w14:textId="77777777" w:rsidR="00E33AEA" w:rsidRPr="00273A56" w:rsidRDefault="00E33AEA" w:rsidP="00796684">
            <w:pPr>
              <w:suppressAutoHyphens w:val="0"/>
            </w:pPr>
            <w:r w:rsidRPr="00273A56">
              <w:t xml:space="preserve">Montant du </w:t>
            </w:r>
            <w:proofErr w:type="spellStart"/>
            <w:r w:rsidRPr="00273A56">
              <w:t>cofinanceur</w:t>
            </w:r>
            <w:proofErr w:type="spellEnd"/>
            <w:r w:rsidRPr="00273A56">
              <w:t xml:space="preserve"> public autre que FEADER/Région 2</w:t>
            </w:r>
          </w:p>
          <w:p w14:paraId="46AE6356" w14:textId="77777777" w:rsidR="00E33AEA" w:rsidRPr="00273A56" w:rsidRDefault="00E33AEA" w:rsidP="00796684">
            <w:pPr>
              <w:suppressAutoHyphens w:val="0"/>
            </w:pPr>
            <w:r w:rsidRPr="00273A56">
              <w:t xml:space="preserve">Nom du </w:t>
            </w:r>
            <w:proofErr w:type="spellStart"/>
            <w:r w:rsidRPr="00273A56">
              <w:t>cofinanceur</w:t>
            </w:r>
            <w:proofErr w:type="spellEnd"/>
            <w:r w:rsidRPr="00273A56">
              <w:t xml:space="preserve"> : </w:t>
            </w:r>
            <w:r w:rsidRPr="00EA4724">
              <w:rPr>
                <w:i/>
                <w:iCs/>
                <w:highlight w:val="yellow"/>
              </w:rPr>
              <w:t>[nom]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BC06" w14:textId="77777777" w:rsidR="00E33AEA" w:rsidRPr="00273A56" w:rsidRDefault="00E33AEA" w:rsidP="00796684">
            <w:pPr>
              <w:suppressAutoHyphens w:val="0"/>
              <w:jc w:val="right"/>
              <w:rPr>
                <w:i/>
                <w:iCs/>
              </w:rPr>
            </w:pPr>
            <w:r w:rsidRPr="00273A56">
              <w:rPr>
                <w:b/>
                <w:bCs/>
              </w:rPr>
              <w:t>€</w:t>
            </w:r>
          </w:p>
        </w:tc>
      </w:tr>
      <w:tr w:rsidR="00E33AEA" w:rsidRPr="00273A56" w14:paraId="35268C45" w14:textId="77777777" w:rsidTr="00796684">
        <w:trPr>
          <w:trHeight w:val="236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A354AC5" w14:textId="77777777" w:rsidR="00E33AEA" w:rsidRPr="00273A56" w:rsidRDefault="00E33AEA" w:rsidP="00796684">
            <w:pPr>
              <w:suppressAutoHyphens w:val="0"/>
            </w:pPr>
            <w:r w:rsidRPr="00273A56">
              <w:t xml:space="preserve">Montant du </w:t>
            </w:r>
            <w:proofErr w:type="spellStart"/>
            <w:r w:rsidRPr="00273A56">
              <w:t>cofinanceur</w:t>
            </w:r>
            <w:proofErr w:type="spellEnd"/>
            <w:r w:rsidRPr="00273A56">
              <w:t xml:space="preserve"> public autre que FEADER/Région 3 </w:t>
            </w:r>
          </w:p>
          <w:p w14:paraId="69825D80" w14:textId="77777777" w:rsidR="00E33AEA" w:rsidRPr="00273A56" w:rsidRDefault="00E33AEA" w:rsidP="00796684">
            <w:pPr>
              <w:suppressAutoHyphens w:val="0"/>
            </w:pPr>
            <w:r w:rsidRPr="00273A56">
              <w:t xml:space="preserve">Nom du </w:t>
            </w:r>
            <w:proofErr w:type="spellStart"/>
            <w:r w:rsidRPr="00273A56">
              <w:t>cofinanceur</w:t>
            </w:r>
            <w:proofErr w:type="spellEnd"/>
            <w:r w:rsidRPr="00273A56">
              <w:t xml:space="preserve"> : </w:t>
            </w:r>
            <w:r w:rsidRPr="00EA4724">
              <w:rPr>
                <w:i/>
                <w:iCs/>
                <w:highlight w:val="yellow"/>
              </w:rPr>
              <w:t>[nom]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F41B" w14:textId="77777777" w:rsidR="00E33AEA" w:rsidRPr="00273A56" w:rsidRDefault="00E33AEA" w:rsidP="00796684">
            <w:pPr>
              <w:suppressAutoHyphens w:val="0"/>
              <w:jc w:val="right"/>
            </w:pPr>
            <w:r w:rsidRPr="00273A56">
              <w:rPr>
                <w:b/>
                <w:bCs/>
              </w:rPr>
              <w:t>€</w:t>
            </w:r>
          </w:p>
        </w:tc>
      </w:tr>
      <w:tr w:rsidR="00E33AEA" w:rsidRPr="00273A56" w14:paraId="05E9EB24" w14:textId="77777777" w:rsidTr="00796684">
        <w:trPr>
          <w:trHeight w:val="236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2E01274" w14:textId="77777777" w:rsidR="00E33AEA" w:rsidRPr="00273A56" w:rsidRDefault="00E33AEA" w:rsidP="00796684">
            <w:pPr>
              <w:suppressAutoHyphens w:val="0"/>
            </w:pPr>
            <w:r w:rsidRPr="00273A56">
              <w:t xml:space="preserve">Montant du </w:t>
            </w:r>
            <w:proofErr w:type="spellStart"/>
            <w:r w:rsidRPr="00273A56">
              <w:t>cofinanceur</w:t>
            </w:r>
            <w:proofErr w:type="spellEnd"/>
            <w:r w:rsidRPr="00273A56">
              <w:t xml:space="preserve"> public autre que FEADER/Région 4 </w:t>
            </w:r>
          </w:p>
          <w:p w14:paraId="0930A863" w14:textId="77777777" w:rsidR="00E33AEA" w:rsidRPr="00273A56" w:rsidRDefault="00E33AEA" w:rsidP="00796684">
            <w:pPr>
              <w:suppressAutoHyphens w:val="0"/>
            </w:pPr>
            <w:r w:rsidRPr="00273A56">
              <w:t xml:space="preserve">Nom du </w:t>
            </w:r>
            <w:proofErr w:type="spellStart"/>
            <w:r w:rsidRPr="00273A56">
              <w:t>cofinanceur</w:t>
            </w:r>
            <w:proofErr w:type="spellEnd"/>
            <w:r w:rsidRPr="00273A56">
              <w:t xml:space="preserve"> : </w:t>
            </w:r>
            <w:r w:rsidRPr="00EA4724">
              <w:rPr>
                <w:i/>
                <w:iCs/>
                <w:highlight w:val="yellow"/>
              </w:rPr>
              <w:t>[nom]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92F1" w14:textId="77777777" w:rsidR="00E33AEA" w:rsidRPr="00273A56" w:rsidRDefault="00E33AEA" w:rsidP="00796684">
            <w:pPr>
              <w:suppressAutoHyphens w:val="0"/>
              <w:jc w:val="right"/>
              <w:rPr>
                <w:b/>
                <w:bCs/>
              </w:rPr>
            </w:pPr>
            <w:r w:rsidRPr="00273A56">
              <w:rPr>
                <w:b/>
                <w:bCs/>
              </w:rPr>
              <w:t>€</w:t>
            </w:r>
          </w:p>
        </w:tc>
      </w:tr>
      <w:tr w:rsidR="00E33AEA" w:rsidRPr="00273A56" w14:paraId="28D4D0C0" w14:textId="77777777" w:rsidTr="00796684">
        <w:trPr>
          <w:trHeight w:val="236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9EE7168" w14:textId="77777777" w:rsidR="00E33AEA" w:rsidRPr="00273A56" w:rsidRDefault="00E33AEA" w:rsidP="00796684">
            <w:pPr>
              <w:suppressAutoHyphens w:val="0"/>
            </w:pPr>
            <w:r w:rsidRPr="00273A56">
              <w:t xml:space="preserve">Montant du </w:t>
            </w:r>
            <w:proofErr w:type="spellStart"/>
            <w:r w:rsidRPr="00273A56">
              <w:t>cofinanceur</w:t>
            </w:r>
            <w:proofErr w:type="spellEnd"/>
            <w:r w:rsidRPr="00273A56">
              <w:t xml:space="preserve"> public autre que FEADER/Région 5</w:t>
            </w:r>
          </w:p>
          <w:p w14:paraId="4B819EDD" w14:textId="77777777" w:rsidR="00E33AEA" w:rsidRPr="00273A56" w:rsidRDefault="00E33AEA" w:rsidP="00796684">
            <w:pPr>
              <w:suppressAutoHyphens w:val="0"/>
            </w:pPr>
            <w:r w:rsidRPr="00273A56">
              <w:t xml:space="preserve">Nom du </w:t>
            </w:r>
            <w:proofErr w:type="spellStart"/>
            <w:r w:rsidRPr="00273A56">
              <w:t>cofinanceur</w:t>
            </w:r>
            <w:proofErr w:type="spellEnd"/>
            <w:r w:rsidRPr="00273A56">
              <w:t xml:space="preserve"> : </w:t>
            </w:r>
            <w:r w:rsidRPr="00EA4724">
              <w:rPr>
                <w:i/>
                <w:iCs/>
                <w:highlight w:val="yellow"/>
              </w:rPr>
              <w:t>[nom]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5655" w14:textId="77777777" w:rsidR="00E33AEA" w:rsidRPr="00273A56" w:rsidRDefault="00E33AEA" w:rsidP="00796684">
            <w:pPr>
              <w:suppressAutoHyphens w:val="0"/>
              <w:jc w:val="right"/>
              <w:rPr>
                <w:b/>
                <w:bCs/>
              </w:rPr>
            </w:pPr>
            <w:r w:rsidRPr="00273A56">
              <w:rPr>
                <w:b/>
                <w:bCs/>
              </w:rPr>
              <w:t>€</w:t>
            </w:r>
          </w:p>
        </w:tc>
      </w:tr>
      <w:tr w:rsidR="00E33AEA" w:rsidRPr="00273A56" w14:paraId="7EAF7D22" w14:textId="77777777" w:rsidTr="00796684">
        <w:trPr>
          <w:trHeight w:val="236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07590F60" w14:textId="77777777" w:rsidR="00E33AEA" w:rsidRPr="00273A56" w:rsidRDefault="00E33AEA" w:rsidP="00796684">
            <w:pPr>
              <w:suppressAutoHyphens w:val="0"/>
              <w:jc w:val="center"/>
            </w:pPr>
            <w:r w:rsidRPr="00273A56">
              <w:rPr>
                <w:b/>
                <w:bCs/>
              </w:rPr>
              <w:t>Montant des financeurs privés au titre de cette demande de paiement</w:t>
            </w:r>
          </w:p>
        </w:tc>
      </w:tr>
      <w:tr w:rsidR="00E33AEA" w:rsidRPr="00273A56" w14:paraId="2C03F012" w14:textId="77777777" w:rsidTr="00796684">
        <w:trPr>
          <w:trHeight w:val="236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D608873" w14:textId="77777777" w:rsidR="00E33AEA" w:rsidRPr="00273A56" w:rsidRDefault="00E33AEA" w:rsidP="00796684">
            <w:pPr>
              <w:suppressAutoHyphens w:val="0"/>
            </w:pPr>
            <w:r w:rsidRPr="00273A56">
              <w:t xml:space="preserve">Montant du financeur privé externe 1 </w:t>
            </w:r>
          </w:p>
          <w:p w14:paraId="6B5F6A6F" w14:textId="77777777" w:rsidR="00E33AEA" w:rsidRPr="00273A56" w:rsidRDefault="00E33AEA" w:rsidP="00796684">
            <w:pPr>
              <w:suppressAutoHyphens w:val="0"/>
            </w:pPr>
            <w:r w:rsidRPr="00273A56">
              <w:t xml:space="preserve">Nom du </w:t>
            </w:r>
            <w:proofErr w:type="spellStart"/>
            <w:r w:rsidRPr="00273A56">
              <w:t>cofinanceur</w:t>
            </w:r>
            <w:proofErr w:type="spellEnd"/>
            <w:r w:rsidRPr="00273A56">
              <w:t xml:space="preserve"> : </w:t>
            </w:r>
            <w:r w:rsidRPr="00EA4724">
              <w:rPr>
                <w:i/>
                <w:iCs/>
                <w:highlight w:val="yellow"/>
              </w:rPr>
              <w:t>[nom]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092D" w14:textId="77777777" w:rsidR="00E33AEA" w:rsidRPr="00273A56" w:rsidRDefault="00E33AEA" w:rsidP="00796684">
            <w:pPr>
              <w:suppressAutoHyphens w:val="0"/>
              <w:jc w:val="right"/>
            </w:pPr>
            <w:r w:rsidRPr="00273A56">
              <w:rPr>
                <w:b/>
                <w:bCs/>
              </w:rPr>
              <w:t>€</w:t>
            </w:r>
          </w:p>
        </w:tc>
      </w:tr>
      <w:tr w:rsidR="00E33AEA" w:rsidRPr="00273A56" w14:paraId="61CE33DF" w14:textId="77777777" w:rsidTr="00796684">
        <w:trPr>
          <w:trHeight w:val="236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E1DAB85" w14:textId="77777777" w:rsidR="00E33AEA" w:rsidRPr="00273A56" w:rsidRDefault="00E33AEA" w:rsidP="00796684">
            <w:pPr>
              <w:suppressAutoHyphens w:val="0"/>
            </w:pPr>
            <w:r w:rsidRPr="00273A56">
              <w:t>Montant du financeur privé externe 2</w:t>
            </w:r>
          </w:p>
          <w:p w14:paraId="4349E402" w14:textId="77777777" w:rsidR="00E33AEA" w:rsidRPr="00273A56" w:rsidRDefault="00E33AEA" w:rsidP="00796684">
            <w:pPr>
              <w:suppressAutoHyphens w:val="0"/>
              <w:rPr>
                <w:b/>
                <w:bCs/>
              </w:rPr>
            </w:pPr>
            <w:r w:rsidRPr="00273A56">
              <w:t xml:space="preserve">Nom du </w:t>
            </w:r>
            <w:proofErr w:type="spellStart"/>
            <w:r w:rsidRPr="00273A56">
              <w:t>cofinanceur</w:t>
            </w:r>
            <w:proofErr w:type="spellEnd"/>
            <w:r w:rsidRPr="00273A56">
              <w:t xml:space="preserve"> : </w:t>
            </w:r>
            <w:r w:rsidRPr="00EA4724">
              <w:rPr>
                <w:i/>
                <w:iCs/>
                <w:highlight w:val="yellow"/>
              </w:rPr>
              <w:t>[nom]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00A4" w14:textId="77777777" w:rsidR="00E33AEA" w:rsidRPr="00273A56" w:rsidRDefault="00E33AEA" w:rsidP="00796684">
            <w:pPr>
              <w:suppressAutoHyphens w:val="0"/>
              <w:jc w:val="right"/>
            </w:pPr>
            <w:r w:rsidRPr="00273A56">
              <w:rPr>
                <w:b/>
                <w:bCs/>
              </w:rPr>
              <w:t>€</w:t>
            </w:r>
          </w:p>
        </w:tc>
      </w:tr>
      <w:tr w:rsidR="00E33AEA" w:rsidRPr="00273A56" w14:paraId="103B94AB" w14:textId="77777777" w:rsidTr="00796684">
        <w:trPr>
          <w:trHeight w:val="236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EA8D6DE" w14:textId="77777777" w:rsidR="00E33AEA" w:rsidRPr="00273A56" w:rsidRDefault="00E33AEA" w:rsidP="00796684">
            <w:pPr>
              <w:suppressAutoHyphens w:val="0"/>
            </w:pPr>
            <w:r w:rsidRPr="00273A56">
              <w:t xml:space="preserve">Montant du financeur privé externe 3 </w:t>
            </w:r>
          </w:p>
          <w:p w14:paraId="6E47C8DB" w14:textId="77777777" w:rsidR="00E33AEA" w:rsidRPr="00273A56" w:rsidRDefault="00E33AEA" w:rsidP="00796684">
            <w:pPr>
              <w:suppressAutoHyphens w:val="0"/>
              <w:rPr>
                <w:b/>
                <w:bCs/>
              </w:rPr>
            </w:pPr>
            <w:r w:rsidRPr="00273A56">
              <w:t xml:space="preserve">Nom du </w:t>
            </w:r>
            <w:proofErr w:type="spellStart"/>
            <w:r w:rsidRPr="00273A56">
              <w:t>cofinanceur</w:t>
            </w:r>
            <w:proofErr w:type="spellEnd"/>
            <w:r w:rsidRPr="00273A56">
              <w:t xml:space="preserve"> : </w:t>
            </w:r>
            <w:r w:rsidRPr="00EA4724">
              <w:rPr>
                <w:i/>
                <w:iCs/>
                <w:highlight w:val="yellow"/>
              </w:rPr>
              <w:t>[nom]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5AF7" w14:textId="77777777" w:rsidR="00E33AEA" w:rsidRPr="00273A56" w:rsidRDefault="00E33AEA" w:rsidP="00796684">
            <w:pPr>
              <w:suppressAutoHyphens w:val="0"/>
              <w:jc w:val="right"/>
            </w:pPr>
            <w:r w:rsidRPr="00273A56">
              <w:rPr>
                <w:b/>
                <w:bCs/>
              </w:rPr>
              <w:t>€</w:t>
            </w:r>
          </w:p>
        </w:tc>
      </w:tr>
      <w:tr w:rsidR="00E33AEA" w:rsidRPr="00273A56" w14:paraId="50393112" w14:textId="77777777" w:rsidTr="00796684">
        <w:trPr>
          <w:trHeight w:val="236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58C31CEA" w14:textId="77777777" w:rsidR="00E33AEA" w:rsidRPr="00273A56" w:rsidRDefault="00E33AEA" w:rsidP="00796684">
            <w:pPr>
              <w:suppressAutoHyphens w:val="0"/>
              <w:jc w:val="center"/>
              <w:rPr>
                <w:b/>
                <w:bCs/>
              </w:rPr>
            </w:pPr>
            <w:r w:rsidRPr="00273A56">
              <w:rPr>
                <w:b/>
                <w:bCs/>
              </w:rPr>
              <w:t>Montant de l’apport du porteur de projet (autofinancement et emprunt)</w:t>
            </w:r>
          </w:p>
        </w:tc>
      </w:tr>
      <w:tr w:rsidR="00E33AEA" w:rsidRPr="00273A56" w14:paraId="05B177FD" w14:textId="77777777" w:rsidTr="00796684">
        <w:trPr>
          <w:trHeight w:val="522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C673E" w14:textId="77777777" w:rsidR="00E33AEA" w:rsidRPr="00273A56" w:rsidRDefault="00E33AEA" w:rsidP="00796684">
            <w:pPr>
              <w:suppressAutoHyphens w:val="0"/>
              <w:jc w:val="right"/>
              <w:rPr>
                <w:b/>
                <w:bCs/>
              </w:rPr>
            </w:pPr>
            <w:r w:rsidRPr="00273A56">
              <w:rPr>
                <w:b/>
                <w:bCs/>
              </w:rPr>
              <w:t>€</w:t>
            </w:r>
          </w:p>
        </w:tc>
      </w:tr>
    </w:tbl>
    <w:p w14:paraId="6CABE2BC" w14:textId="77777777" w:rsidR="00586600" w:rsidRDefault="00586600">
      <w:pPr>
        <w:suppressAutoHyphens w:val="0"/>
        <w:jc w:val="left"/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951"/>
      </w:tblGrid>
      <w:tr w:rsidR="00C17D7A" w:rsidRPr="00873BAB" w14:paraId="35943F2C" w14:textId="77777777" w:rsidTr="658AC618">
        <w:trPr>
          <w:trHeight w:val="397"/>
          <w:jc w:val="center"/>
        </w:trPr>
        <w:tc>
          <w:tcPr>
            <w:tcW w:w="10490" w:type="dxa"/>
            <w:gridSpan w:val="2"/>
            <w:shd w:val="clear" w:color="auto" w:fill="385623" w:themeFill="accent6" w:themeFillShade="80"/>
            <w:vAlign w:val="center"/>
          </w:tcPr>
          <w:p w14:paraId="14DB212C" w14:textId="2989B9D5" w:rsidR="00C17D7A" w:rsidRPr="00E92564" w:rsidRDefault="00C17D7A" w:rsidP="008478C9">
            <w:pPr>
              <w:pStyle w:val="Titre1FEADER23-27"/>
              <w:jc w:val="center"/>
              <w:rPr>
                <w:sz w:val="20"/>
              </w:rPr>
            </w:pPr>
            <w:r>
              <w:rPr>
                <w:rFonts w:eastAsia="Calibri" w:cs="Calibri"/>
                <w:bCs w:val="0"/>
                <w:caps/>
                <w:color w:val="FFFFFF" w:themeColor="background1"/>
                <w:sz w:val="24"/>
                <w:szCs w:val="24"/>
                <w:u w:val="none"/>
                <w:lang w:eastAsia="en-US"/>
              </w:rPr>
              <w:t>indicateurs</w:t>
            </w:r>
          </w:p>
        </w:tc>
      </w:tr>
      <w:tr w:rsidR="00F17DC5" w:rsidRPr="00873BAB" w14:paraId="018549DA" w14:textId="77777777" w:rsidTr="00AC6397">
        <w:trPr>
          <w:trHeight w:val="675"/>
          <w:jc w:val="center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334CA57F" w14:textId="77777777" w:rsidR="0084263E" w:rsidRDefault="00EF66DA" w:rsidP="008478C9">
            <w:pPr>
              <w:jc w:val="center"/>
              <w:rPr>
                <w:rFonts w:cs="Arial"/>
              </w:rPr>
            </w:pPr>
            <w:r w:rsidRPr="00AC6397">
              <w:rPr>
                <w:rFonts w:cs="Arial"/>
                <w:b/>
                <w:bCs/>
              </w:rPr>
              <w:t>I</w:t>
            </w:r>
            <w:r w:rsidR="009A6D4E" w:rsidRPr="00AC6397">
              <w:rPr>
                <w:rFonts w:cs="Arial"/>
                <w:b/>
                <w:bCs/>
              </w:rPr>
              <w:t xml:space="preserve">ndicateurs de </w:t>
            </w:r>
            <w:r w:rsidR="0054555F" w:rsidRPr="00AC6397">
              <w:rPr>
                <w:rFonts w:cs="Arial"/>
                <w:b/>
                <w:bCs/>
              </w:rPr>
              <w:t>réalisation</w:t>
            </w:r>
            <w:r w:rsidR="009A6D4E" w:rsidRPr="00AC6397">
              <w:rPr>
                <w:rFonts w:cs="Arial"/>
                <w:b/>
                <w:bCs/>
              </w:rPr>
              <w:t xml:space="preserve"> associés à l’intervention 78.01</w:t>
            </w:r>
            <w:r w:rsidR="0054555F">
              <w:rPr>
                <w:rFonts w:cs="Arial"/>
              </w:rPr>
              <w:t xml:space="preserve"> : </w:t>
            </w:r>
          </w:p>
          <w:p w14:paraId="2B629F48" w14:textId="1B8EAE09" w:rsidR="009A6D4E" w:rsidRPr="00E92564" w:rsidRDefault="00C26F33" w:rsidP="0084263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="0054555F">
              <w:rPr>
                <w:rFonts w:cs="Arial"/>
              </w:rPr>
              <w:t xml:space="preserve"> 33. </w:t>
            </w:r>
            <w:r w:rsidR="0054555F" w:rsidRPr="0054555F">
              <w:rPr>
                <w:rFonts w:cs="Arial"/>
              </w:rPr>
              <w:t>No</w:t>
            </w:r>
            <w:r w:rsidR="00850453">
              <w:rPr>
                <w:rFonts w:cs="Arial"/>
              </w:rPr>
              <w:t xml:space="preserve">mbre d’actions ou </w:t>
            </w:r>
            <w:r w:rsidR="002D1988">
              <w:rPr>
                <w:rFonts w:cs="Arial"/>
              </w:rPr>
              <w:t>d’unités de formation, de conseil et de sensibilisation bénéficiant d’une aide</w:t>
            </w:r>
          </w:p>
        </w:tc>
      </w:tr>
      <w:tr w:rsidR="00CF215C" w:rsidRPr="00867FCE" w14:paraId="602C896E" w14:textId="77777777" w:rsidTr="00E33AEA">
        <w:trPr>
          <w:jc w:val="center"/>
        </w:trPr>
        <w:tc>
          <w:tcPr>
            <w:tcW w:w="3539" w:type="dxa"/>
            <w:shd w:val="clear" w:color="auto" w:fill="E2EFD9" w:themeFill="accent6" w:themeFillTint="33"/>
            <w:vAlign w:val="center"/>
          </w:tcPr>
          <w:p w14:paraId="3BF0D7D4" w14:textId="5068CC7B" w:rsidR="00CF215C" w:rsidRDefault="00CF215C" w:rsidP="008478C9">
            <w:pPr>
              <w:rPr>
                <w:rFonts w:cs="Arial"/>
              </w:rPr>
            </w:pPr>
            <w:r>
              <w:rPr>
                <w:rFonts w:cs="Arial"/>
              </w:rPr>
              <w:t>Unité de mesure</w:t>
            </w:r>
          </w:p>
        </w:tc>
        <w:tc>
          <w:tcPr>
            <w:tcW w:w="6951" w:type="dxa"/>
            <w:vAlign w:val="center"/>
          </w:tcPr>
          <w:p w14:paraId="2194AFE4" w14:textId="5F796B0A" w:rsidR="00CF215C" w:rsidRPr="00AC6397" w:rsidRDefault="002620ED" w:rsidP="658AC618">
            <w:pPr>
              <w:rPr>
                <w:rFonts w:cs="Arial"/>
                <w:highlight w:val="yellow"/>
              </w:rPr>
            </w:pPr>
            <w:r>
              <w:rPr>
                <w:rFonts w:cs="Arial"/>
              </w:rPr>
              <w:t>Nombre d'opérations</w:t>
            </w:r>
          </w:p>
        </w:tc>
      </w:tr>
      <w:tr w:rsidR="002620ED" w:rsidRPr="00867FCE" w14:paraId="5A6D64FC" w14:textId="77777777" w:rsidTr="00E33AEA">
        <w:trPr>
          <w:jc w:val="center"/>
        </w:trPr>
        <w:tc>
          <w:tcPr>
            <w:tcW w:w="3539" w:type="dxa"/>
            <w:shd w:val="clear" w:color="auto" w:fill="E2EFD9" w:themeFill="accent6" w:themeFillTint="33"/>
            <w:vAlign w:val="center"/>
          </w:tcPr>
          <w:p w14:paraId="162FF607" w14:textId="6E0CAFCC" w:rsidR="002620ED" w:rsidRPr="658AC618" w:rsidRDefault="002620ED" w:rsidP="008478C9">
            <w:pPr>
              <w:rPr>
                <w:rFonts w:cs="Arial"/>
              </w:rPr>
            </w:pPr>
            <w:r>
              <w:rPr>
                <w:rFonts w:cs="Arial"/>
              </w:rPr>
              <w:t>Justificatif(s) de l’indicateur</w:t>
            </w:r>
          </w:p>
        </w:tc>
        <w:tc>
          <w:tcPr>
            <w:tcW w:w="6951" w:type="dxa"/>
            <w:vAlign w:val="center"/>
          </w:tcPr>
          <w:p w14:paraId="48FE2F67" w14:textId="0ACCD173" w:rsidR="002620ED" w:rsidRPr="00AC6397" w:rsidRDefault="002620ED" w:rsidP="002620ED">
            <w:pPr>
              <w:rPr>
                <w:rFonts w:cs="Arial"/>
                <w:highlight w:val="yellow"/>
              </w:rPr>
            </w:pPr>
            <w:r w:rsidRPr="00AC6397">
              <w:rPr>
                <w:rFonts w:cs="Arial"/>
              </w:rPr>
              <w:t>N/A</w:t>
            </w:r>
          </w:p>
        </w:tc>
      </w:tr>
      <w:tr w:rsidR="00C17D7A" w:rsidRPr="00867FCE" w14:paraId="6B76A33E" w14:textId="77777777" w:rsidTr="00E33AEA">
        <w:trPr>
          <w:jc w:val="center"/>
        </w:trPr>
        <w:tc>
          <w:tcPr>
            <w:tcW w:w="3539" w:type="dxa"/>
            <w:shd w:val="clear" w:color="auto" w:fill="E2EFD9" w:themeFill="accent6" w:themeFillTint="33"/>
            <w:vAlign w:val="center"/>
          </w:tcPr>
          <w:p w14:paraId="716EE89D" w14:textId="162F8C8F" w:rsidR="00C17D7A" w:rsidRPr="00E92564" w:rsidRDefault="00BB614C" w:rsidP="008478C9">
            <w:pPr>
              <w:rPr>
                <w:rFonts w:cs="Arial"/>
              </w:rPr>
            </w:pPr>
            <w:r w:rsidRPr="658AC618">
              <w:rPr>
                <w:rFonts w:cs="Arial"/>
              </w:rPr>
              <w:t xml:space="preserve">Valeur prévisionnelle </w:t>
            </w:r>
            <w:r w:rsidR="0084263E" w:rsidRPr="658AC618">
              <w:rPr>
                <w:rFonts w:cs="Arial"/>
              </w:rPr>
              <w:t>conventionnée</w:t>
            </w:r>
          </w:p>
        </w:tc>
        <w:tc>
          <w:tcPr>
            <w:tcW w:w="6951" w:type="dxa"/>
            <w:vAlign w:val="center"/>
          </w:tcPr>
          <w:p w14:paraId="46DEC69F" w14:textId="36CC21D5" w:rsidR="00C17D7A" w:rsidRPr="00E92564" w:rsidRDefault="00A13750" w:rsidP="008478C9">
            <w:pPr>
              <w:rPr>
                <w:rFonts w:cs="Arial"/>
              </w:rPr>
            </w:pPr>
            <w:r w:rsidRPr="00AC6397">
              <w:rPr>
                <w:rFonts w:cs="Arial"/>
                <w:i/>
                <w:iCs/>
                <w:highlight w:val="yellow"/>
              </w:rPr>
              <w:t>[</w:t>
            </w:r>
            <w:r w:rsidR="00CF215C">
              <w:rPr>
                <w:rFonts w:cs="Arial"/>
                <w:i/>
                <w:iCs/>
                <w:highlight w:val="yellow"/>
              </w:rPr>
              <w:t>N</w:t>
            </w:r>
            <w:r>
              <w:rPr>
                <w:rFonts w:cs="Arial"/>
                <w:i/>
                <w:iCs/>
                <w:highlight w:val="yellow"/>
              </w:rPr>
              <w:t>ombre</w:t>
            </w:r>
            <w:r w:rsidRPr="00AC6397">
              <w:rPr>
                <w:rFonts w:cs="Arial"/>
                <w:i/>
                <w:iCs/>
                <w:highlight w:val="yellow"/>
              </w:rPr>
              <w:t>]</w:t>
            </w:r>
            <w:r>
              <w:rPr>
                <w:rFonts w:cs="Arial"/>
              </w:rPr>
              <w:t xml:space="preserve"> </w:t>
            </w:r>
          </w:p>
        </w:tc>
      </w:tr>
      <w:tr w:rsidR="00C17D7A" w:rsidRPr="00873BAB" w14:paraId="61648A4A" w14:textId="77777777" w:rsidTr="00E33AEA">
        <w:trPr>
          <w:jc w:val="center"/>
        </w:trPr>
        <w:tc>
          <w:tcPr>
            <w:tcW w:w="3539" w:type="dxa"/>
            <w:shd w:val="clear" w:color="auto" w:fill="E2EFD9" w:themeFill="accent6" w:themeFillTint="33"/>
            <w:vAlign w:val="center"/>
          </w:tcPr>
          <w:p w14:paraId="4161676D" w14:textId="429306B0" w:rsidR="00C17D7A" w:rsidRPr="006531AB" w:rsidRDefault="006531AB" w:rsidP="008478C9">
            <w:pPr>
              <w:rPr>
                <w:rFonts w:cs="Arial"/>
              </w:rPr>
            </w:pPr>
            <w:r w:rsidRPr="00AC6397">
              <w:rPr>
                <w:rFonts w:cs="Arial"/>
              </w:rPr>
              <w:t xml:space="preserve">Nombre d’actions d’informations, de formation, de conseil et de sensibilisation (y compris la création) pour lesquelles un paiement </w:t>
            </w:r>
            <w:r w:rsidR="00CC1377">
              <w:rPr>
                <w:rFonts w:cs="Arial"/>
              </w:rPr>
              <w:t>est sollicité</w:t>
            </w:r>
            <w:r w:rsidRPr="00AC6397">
              <w:rPr>
                <w:rFonts w:cs="Arial"/>
              </w:rPr>
              <w:t xml:space="preserve"> au titre de cette DP</w:t>
            </w:r>
          </w:p>
        </w:tc>
        <w:tc>
          <w:tcPr>
            <w:tcW w:w="6951" w:type="dxa"/>
            <w:vAlign w:val="center"/>
          </w:tcPr>
          <w:p w14:paraId="17FD962E" w14:textId="77777777" w:rsidR="00956218" w:rsidRDefault="00956218" w:rsidP="00956218">
            <w:pPr>
              <w:rPr>
                <w:rFonts w:cs="Arial"/>
                <w:i/>
                <w:iCs/>
              </w:rPr>
            </w:pPr>
            <w:r w:rsidRPr="00294ECB">
              <w:rPr>
                <w:rFonts w:cs="Arial"/>
                <w:i/>
                <w:iCs/>
                <w:highlight w:val="yellow"/>
              </w:rPr>
              <w:t>[</w:t>
            </w:r>
            <w:r>
              <w:rPr>
                <w:rFonts w:cs="Arial"/>
                <w:i/>
                <w:iCs/>
                <w:highlight w:val="yellow"/>
              </w:rPr>
              <w:t>Nombre</w:t>
            </w:r>
            <w:r w:rsidRPr="00294ECB">
              <w:rPr>
                <w:rFonts w:cs="Arial"/>
                <w:i/>
                <w:iCs/>
                <w:highlight w:val="yellow"/>
              </w:rPr>
              <w:t>]</w:t>
            </w:r>
            <w:r>
              <w:rPr>
                <w:rFonts w:cs="Arial"/>
                <w:i/>
                <w:iCs/>
              </w:rPr>
              <w:t xml:space="preserve"> </w:t>
            </w:r>
          </w:p>
          <w:p w14:paraId="50C99BA3" w14:textId="76770E17" w:rsidR="00C17D7A" w:rsidRPr="00E92564" w:rsidRDefault="00956218" w:rsidP="00956218">
            <w:pPr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À noter que c</w:t>
            </w:r>
            <w:r w:rsidRPr="00294ECB">
              <w:rPr>
                <w:rFonts w:cs="Arial"/>
                <w:i/>
                <w:iCs/>
              </w:rPr>
              <w:t>e nombre est cumulé au fil du temps</w:t>
            </w:r>
            <w:r>
              <w:rPr>
                <w:rFonts w:cs="Arial"/>
                <w:i/>
                <w:iCs/>
              </w:rPr>
              <w:t>.</w:t>
            </w:r>
          </w:p>
        </w:tc>
      </w:tr>
      <w:tr w:rsidR="00AE544D" w:rsidRPr="00873BAB" w14:paraId="53DC8BDB" w14:textId="77777777" w:rsidTr="00E33AEA">
        <w:trPr>
          <w:jc w:val="center"/>
        </w:trPr>
        <w:tc>
          <w:tcPr>
            <w:tcW w:w="3539" w:type="dxa"/>
            <w:shd w:val="clear" w:color="auto" w:fill="E2EFD9" w:themeFill="accent6" w:themeFillTint="33"/>
            <w:vAlign w:val="center"/>
          </w:tcPr>
          <w:p w14:paraId="13F08DE1" w14:textId="709F8667" w:rsidR="00AE544D" w:rsidRDefault="00AE544D" w:rsidP="008478C9">
            <w:pPr>
              <w:rPr>
                <w:rFonts w:cs="Arial"/>
              </w:rPr>
            </w:pPr>
            <w:r>
              <w:rPr>
                <w:rFonts w:cs="Arial"/>
              </w:rPr>
              <w:t>Commentaires</w:t>
            </w:r>
          </w:p>
        </w:tc>
        <w:tc>
          <w:tcPr>
            <w:tcW w:w="6951" w:type="dxa"/>
            <w:vAlign w:val="center"/>
          </w:tcPr>
          <w:p w14:paraId="4B5592AF" w14:textId="77777777" w:rsidR="00AE544D" w:rsidRPr="00E33AEA" w:rsidRDefault="00AE544D" w:rsidP="008478C9">
            <w:pPr>
              <w:rPr>
                <w:rFonts w:cs="Arial"/>
                <w:i/>
                <w:iCs/>
                <w:highlight w:val="yellow"/>
              </w:rPr>
            </w:pPr>
            <w:r w:rsidRPr="00E33AEA">
              <w:rPr>
                <w:rFonts w:cs="Arial"/>
                <w:i/>
                <w:iCs/>
                <w:highlight w:val="yellow"/>
              </w:rPr>
              <w:t xml:space="preserve">En cas </w:t>
            </w:r>
            <w:r w:rsidR="00352D86" w:rsidRPr="00E33AEA">
              <w:rPr>
                <w:rFonts w:cs="Arial"/>
                <w:i/>
                <w:iCs/>
                <w:highlight w:val="yellow"/>
              </w:rPr>
              <w:t>d’écart avec la valeur conventionnée, veuillez</w:t>
            </w:r>
            <w:r w:rsidR="001009BF" w:rsidRPr="00E33AEA">
              <w:rPr>
                <w:rFonts w:cs="Arial"/>
                <w:i/>
                <w:iCs/>
                <w:highlight w:val="yellow"/>
              </w:rPr>
              <w:t xml:space="preserve"> les justifier ici.</w:t>
            </w:r>
            <w:r w:rsidR="00EB7D0F" w:rsidRPr="00E33AEA">
              <w:rPr>
                <w:rFonts w:cs="Arial"/>
                <w:i/>
                <w:iCs/>
                <w:highlight w:val="yellow"/>
              </w:rPr>
              <w:t xml:space="preserve"> </w:t>
            </w:r>
          </w:p>
          <w:p w14:paraId="0E7FB201" w14:textId="051E6D70" w:rsidR="00ED683E" w:rsidRPr="00AC6397" w:rsidRDefault="00ED683E" w:rsidP="008478C9">
            <w:r w:rsidRPr="00294ECB">
              <w:rPr>
                <w:i/>
                <w:iCs/>
                <w:color w:val="000000"/>
              </w:rPr>
              <w:t>À noter que l’instructeur se réserve le droit de vous contacter à tout moment afin d’obtenir des informations ou des documents complémentaires.</w:t>
            </w:r>
          </w:p>
        </w:tc>
      </w:tr>
      <w:tr w:rsidR="007D69BF" w:rsidRPr="00E92564" w14:paraId="5CB24105" w14:textId="77777777" w:rsidTr="00AC6397">
        <w:trPr>
          <w:jc w:val="center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FC80134" w14:textId="68D677B2" w:rsidR="007D69BF" w:rsidRDefault="007D69BF" w:rsidP="008478C9">
            <w:pPr>
              <w:jc w:val="center"/>
              <w:rPr>
                <w:rFonts w:cs="Arial"/>
              </w:rPr>
            </w:pPr>
            <w:r w:rsidRPr="00294ECB">
              <w:rPr>
                <w:rFonts w:cs="Arial"/>
                <w:b/>
                <w:bCs/>
              </w:rPr>
              <w:t xml:space="preserve">Indicateurs de </w:t>
            </w:r>
            <w:r>
              <w:rPr>
                <w:rFonts w:cs="Arial"/>
                <w:b/>
                <w:bCs/>
              </w:rPr>
              <w:t>résultat</w:t>
            </w:r>
            <w:r w:rsidRPr="00294ECB">
              <w:rPr>
                <w:rFonts w:cs="Arial"/>
                <w:b/>
                <w:bCs/>
              </w:rPr>
              <w:t xml:space="preserve"> associés à l’intervention 78.01</w:t>
            </w:r>
            <w:r>
              <w:rPr>
                <w:rFonts w:cs="Arial"/>
              </w:rPr>
              <w:t xml:space="preserve"> : </w:t>
            </w:r>
          </w:p>
          <w:p w14:paraId="56E2FA89" w14:textId="627E1F09" w:rsidR="007D69BF" w:rsidRPr="00E92564" w:rsidRDefault="009F1FEB" w:rsidP="008478C9">
            <w:pPr>
              <w:jc w:val="center"/>
              <w:rPr>
                <w:rFonts w:cs="Arial"/>
              </w:rPr>
            </w:pPr>
            <w:r w:rsidRPr="009F1FEB">
              <w:rPr>
                <w:rFonts w:cs="Arial"/>
              </w:rPr>
              <w:t xml:space="preserve">R. 01. </w:t>
            </w:r>
            <w:r w:rsidR="00FD10D5" w:rsidRPr="00FD10D5">
              <w:rPr>
                <w:rFonts w:cs="Arial"/>
              </w:rPr>
              <w:t>Améliorer les performances à travers les connaissances et l'innovation : nombre de personnes bénéficiant de conseils, d’une formation, d’un</w:t>
            </w:r>
            <w:r w:rsidR="00FD10D5">
              <w:rPr>
                <w:rFonts w:cs="Arial"/>
              </w:rPr>
              <w:t xml:space="preserve"> </w:t>
            </w:r>
            <w:r w:rsidR="00FD10D5" w:rsidRPr="00FD10D5">
              <w:rPr>
                <w:rFonts w:cs="Arial"/>
              </w:rPr>
              <w:t xml:space="preserve">échange de connaissances ou participant à des groupes </w:t>
            </w:r>
            <w:r w:rsidR="00FD10D5" w:rsidRPr="00FD10D5">
              <w:rPr>
                <w:rFonts w:cs="Arial"/>
              </w:rPr>
              <w:lastRenderedPageBreak/>
              <w:t>opérationnels du partenariat européen d’innovation (PEI) soutenus par la PAC afin d’améliorer les performances durables en matière économique, sociale, environnementale, climatique et d’utilisation efficace des ressources</w:t>
            </w:r>
          </w:p>
        </w:tc>
      </w:tr>
      <w:tr w:rsidR="007D69BF" w14:paraId="048ACC1D" w14:textId="77777777" w:rsidTr="658AC618">
        <w:trPr>
          <w:jc w:val="center"/>
        </w:trPr>
        <w:tc>
          <w:tcPr>
            <w:tcW w:w="10490" w:type="dxa"/>
            <w:gridSpan w:val="2"/>
            <w:shd w:val="clear" w:color="auto" w:fill="FFFFFF" w:themeFill="background1"/>
            <w:vAlign w:val="center"/>
          </w:tcPr>
          <w:p w14:paraId="18693BAF" w14:textId="77777777" w:rsidR="00571C19" w:rsidRDefault="007D69BF" w:rsidP="008478C9">
            <w:pPr>
              <w:rPr>
                <w:rFonts w:cs="Arial"/>
                <w:i/>
              </w:rPr>
            </w:pPr>
            <w:r w:rsidRPr="00294ECB">
              <w:rPr>
                <w:rFonts w:cs="Arial"/>
                <w:i/>
              </w:rPr>
              <w:lastRenderedPageBreak/>
              <w:t>Ces indicateurs recensent le nombre de personnes bénéficiant d’une aide en matière de conseil, de formation, d’échanges de connaissance.</w:t>
            </w:r>
          </w:p>
          <w:p w14:paraId="05EA31F2" w14:textId="1893A7D0" w:rsidR="007D69BF" w:rsidRDefault="007D69BF" w:rsidP="00AC6397">
            <w:pPr>
              <w:rPr>
                <w:rFonts w:cs="Arial"/>
              </w:rPr>
            </w:pPr>
            <w:r w:rsidRPr="658AC618">
              <w:rPr>
                <w:rFonts w:cs="Arial"/>
                <w:i/>
                <w:iCs/>
              </w:rPr>
              <w:t xml:space="preserve">Au solde, pour justifier de la réalisation de cet indicateur, </w:t>
            </w:r>
            <w:r w:rsidR="00D9339D" w:rsidRPr="658AC618">
              <w:rPr>
                <w:rFonts w:cs="Arial"/>
                <w:i/>
                <w:iCs/>
              </w:rPr>
              <w:t>veillez</w:t>
            </w:r>
            <w:r w:rsidRPr="658AC618">
              <w:rPr>
                <w:rFonts w:cs="Arial"/>
                <w:i/>
                <w:iCs/>
              </w:rPr>
              <w:t xml:space="preserve"> à joindre à votre demande de paiement </w:t>
            </w:r>
            <w:r w:rsidR="00B14617" w:rsidRPr="658AC618">
              <w:rPr>
                <w:rFonts w:cs="Arial"/>
                <w:i/>
                <w:iCs/>
              </w:rPr>
              <w:t xml:space="preserve">les </w:t>
            </w:r>
            <w:r w:rsidR="00D9339D" w:rsidRPr="658AC618">
              <w:rPr>
                <w:rFonts w:cs="Arial"/>
                <w:i/>
                <w:iCs/>
              </w:rPr>
              <w:t>compte-rendu d'opération, feuilles d'émargement mentionnant les dates et lieu de la formation ou du conseil, ainsi que l’identité des personnes concernées.</w:t>
            </w:r>
          </w:p>
        </w:tc>
      </w:tr>
      <w:tr w:rsidR="00CF215C" w:rsidRPr="00E92564" w14:paraId="12F6980A" w14:textId="77777777" w:rsidTr="00E33AEA">
        <w:trPr>
          <w:jc w:val="center"/>
        </w:trPr>
        <w:tc>
          <w:tcPr>
            <w:tcW w:w="3539" w:type="dxa"/>
            <w:shd w:val="clear" w:color="auto" w:fill="E2EFD9" w:themeFill="accent6" w:themeFillTint="33"/>
            <w:vAlign w:val="center"/>
          </w:tcPr>
          <w:p w14:paraId="05994163" w14:textId="427ED64A" w:rsidR="00CF215C" w:rsidRDefault="00CF215C" w:rsidP="00CF215C">
            <w:pPr>
              <w:rPr>
                <w:rFonts w:cs="Arial"/>
              </w:rPr>
            </w:pPr>
            <w:r>
              <w:rPr>
                <w:rFonts w:cs="Arial"/>
              </w:rPr>
              <w:t>Unité de mesure</w:t>
            </w:r>
          </w:p>
        </w:tc>
        <w:tc>
          <w:tcPr>
            <w:tcW w:w="6951" w:type="dxa"/>
            <w:vAlign w:val="center"/>
          </w:tcPr>
          <w:p w14:paraId="636E210B" w14:textId="16EFA403" w:rsidR="00CF215C" w:rsidRPr="00294ECB" w:rsidRDefault="00CF215C" w:rsidP="00CF215C">
            <w:pPr>
              <w:rPr>
                <w:rFonts w:cs="Arial"/>
                <w:i/>
                <w:iCs/>
                <w:highlight w:val="yellow"/>
              </w:rPr>
            </w:pPr>
            <w:r w:rsidRPr="00294ECB">
              <w:rPr>
                <w:rFonts w:cs="Arial"/>
              </w:rPr>
              <w:t>Nombre de personnes</w:t>
            </w:r>
          </w:p>
        </w:tc>
      </w:tr>
      <w:tr w:rsidR="002620ED" w:rsidRPr="00E92564" w14:paraId="021E46E6" w14:textId="77777777" w:rsidTr="00E33AEA">
        <w:trPr>
          <w:jc w:val="center"/>
        </w:trPr>
        <w:tc>
          <w:tcPr>
            <w:tcW w:w="3539" w:type="dxa"/>
            <w:shd w:val="clear" w:color="auto" w:fill="E2EFD9" w:themeFill="accent6" w:themeFillTint="33"/>
            <w:vAlign w:val="center"/>
          </w:tcPr>
          <w:p w14:paraId="0249A4A3" w14:textId="47CC029D" w:rsidR="002620ED" w:rsidRDefault="002620ED" w:rsidP="00CF215C">
            <w:pPr>
              <w:rPr>
                <w:rFonts w:cs="Arial"/>
              </w:rPr>
            </w:pPr>
            <w:r>
              <w:rPr>
                <w:rFonts w:cs="Arial"/>
              </w:rPr>
              <w:t>Justificatif(s) de l’indicateur</w:t>
            </w:r>
          </w:p>
        </w:tc>
        <w:tc>
          <w:tcPr>
            <w:tcW w:w="6951" w:type="dxa"/>
            <w:vAlign w:val="center"/>
          </w:tcPr>
          <w:p w14:paraId="520F0BBE" w14:textId="3FF3E8B4" w:rsidR="003B6CF4" w:rsidRPr="003B6CF4" w:rsidRDefault="003B6CF4" w:rsidP="00CF215C">
            <w:pPr>
              <w:rPr>
                <w:rFonts w:cs="Arial"/>
              </w:rPr>
            </w:pPr>
            <w:r w:rsidRPr="003B6CF4">
              <w:rPr>
                <w:rFonts w:cs="Arial"/>
              </w:rPr>
              <w:t xml:space="preserve">Rapport annuel avec la liste des participants ayant bénéficié d’une action de conseil </w:t>
            </w:r>
          </w:p>
          <w:p w14:paraId="5E3DC0E7" w14:textId="4F11F22A" w:rsidR="002620ED" w:rsidRPr="00AC6397" w:rsidRDefault="003B6CF4" w:rsidP="00CF215C">
            <w:pPr>
              <w:rPr>
                <w:rFonts w:cs="Arial"/>
                <w:highlight w:val="yellow"/>
              </w:rPr>
            </w:pPr>
            <w:r>
              <w:t>Questionnaire de satisfaction annuel du bénéficiaire final</w:t>
            </w:r>
          </w:p>
        </w:tc>
      </w:tr>
      <w:tr w:rsidR="00CF215C" w:rsidRPr="00E92564" w14:paraId="38717670" w14:textId="77777777" w:rsidTr="00E33AEA">
        <w:trPr>
          <w:jc w:val="center"/>
        </w:trPr>
        <w:tc>
          <w:tcPr>
            <w:tcW w:w="3539" w:type="dxa"/>
            <w:shd w:val="clear" w:color="auto" w:fill="E2EFD9" w:themeFill="accent6" w:themeFillTint="33"/>
            <w:vAlign w:val="center"/>
          </w:tcPr>
          <w:p w14:paraId="5BC514AE" w14:textId="77777777" w:rsidR="00CF215C" w:rsidRPr="00E92564" w:rsidRDefault="00CF215C" w:rsidP="00CF215C">
            <w:pPr>
              <w:rPr>
                <w:rFonts w:cs="Arial"/>
              </w:rPr>
            </w:pPr>
            <w:r>
              <w:rPr>
                <w:rFonts w:cs="Arial"/>
              </w:rPr>
              <w:t>Valeur prévisionnelle conventionnée</w:t>
            </w:r>
          </w:p>
        </w:tc>
        <w:tc>
          <w:tcPr>
            <w:tcW w:w="6951" w:type="dxa"/>
            <w:vAlign w:val="center"/>
          </w:tcPr>
          <w:p w14:paraId="32B72E21" w14:textId="014DBC47" w:rsidR="00CF215C" w:rsidRPr="00E92564" w:rsidRDefault="00CF215C" w:rsidP="00CF215C">
            <w:pPr>
              <w:rPr>
                <w:rFonts w:cs="Arial"/>
              </w:rPr>
            </w:pPr>
            <w:r w:rsidRPr="00294ECB">
              <w:rPr>
                <w:rFonts w:cs="Arial"/>
                <w:i/>
                <w:iCs/>
                <w:highlight w:val="yellow"/>
              </w:rPr>
              <w:t>[</w:t>
            </w:r>
            <w:r>
              <w:rPr>
                <w:rFonts w:cs="Arial"/>
                <w:i/>
                <w:iCs/>
                <w:highlight w:val="yellow"/>
              </w:rPr>
              <w:t>Nombre</w:t>
            </w:r>
            <w:r w:rsidRPr="00294ECB">
              <w:rPr>
                <w:rFonts w:cs="Arial"/>
                <w:i/>
                <w:iCs/>
                <w:highlight w:val="yellow"/>
              </w:rPr>
              <w:t>]</w:t>
            </w:r>
          </w:p>
        </w:tc>
      </w:tr>
      <w:tr w:rsidR="00CF215C" w:rsidRPr="00E92564" w14:paraId="1A3EC5FF" w14:textId="77777777" w:rsidTr="00E33AEA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D98758" w14:textId="599853C4" w:rsidR="00CF215C" w:rsidRPr="00E92564" w:rsidRDefault="00346E4C" w:rsidP="00AC6397">
            <w:pPr>
              <w:jc w:val="left"/>
              <w:rPr>
                <w:rFonts w:cs="Arial"/>
              </w:rPr>
            </w:pPr>
            <w:r w:rsidRPr="00346E4C">
              <w:rPr>
                <w:rFonts w:cs="Arial"/>
              </w:rPr>
              <w:t>Nombre de personnes bénéficiant du conseil/de la formation et qui ont pris part aux éc</w:t>
            </w:r>
            <w:r>
              <w:rPr>
                <w:rFonts w:cs="Arial"/>
              </w:rPr>
              <w:t>h</w:t>
            </w:r>
            <w:r w:rsidRPr="00346E4C">
              <w:rPr>
                <w:rFonts w:cs="Arial"/>
              </w:rPr>
              <w:t>anges de connaissances et à la diffusion d’informations</w:t>
            </w:r>
            <w:r w:rsidR="00257C51">
              <w:rPr>
                <w:rFonts w:cs="Arial"/>
              </w:rPr>
              <w:t>.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767D" w14:textId="77777777" w:rsidR="00956218" w:rsidRDefault="00CF215C" w:rsidP="00CF215C">
            <w:pPr>
              <w:rPr>
                <w:rFonts w:cs="Arial"/>
                <w:i/>
                <w:iCs/>
              </w:rPr>
            </w:pPr>
            <w:r w:rsidRPr="00294ECB">
              <w:rPr>
                <w:rFonts w:cs="Arial"/>
                <w:i/>
                <w:iCs/>
                <w:highlight w:val="yellow"/>
              </w:rPr>
              <w:t>[</w:t>
            </w:r>
            <w:r>
              <w:rPr>
                <w:rFonts w:cs="Arial"/>
                <w:i/>
                <w:iCs/>
                <w:highlight w:val="yellow"/>
              </w:rPr>
              <w:t>Nombre</w:t>
            </w:r>
            <w:r w:rsidRPr="00294ECB">
              <w:rPr>
                <w:rFonts w:cs="Arial"/>
                <w:i/>
                <w:iCs/>
                <w:highlight w:val="yellow"/>
              </w:rPr>
              <w:t>]</w:t>
            </w:r>
            <w:r w:rsidR="00257C51">
              <w:rPr>
                <w:rFonts w:cs="Arial"/>
                <w:i/>
                <w:iCs/>
              </w:rPr>
              <w:t xml:space="preserve"> </w:t>
            </w:r>
          </w:p>
          <w:p w14:paraId="7B2A20F1" w14:textId="53408DD8" w:rsidR="00CF215C" w:rsidRPr="00E92564" w:rsidRDefault="00956218" w:rsidP="00CF215C">
            <w:pPr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À noter que c</w:t>
            </w:r>
            <w:r w:rsidR="00257C51" w:rsidRPr="00AC6397">
              <w:rPr>
                <w:rFonts w:cs="Arial"/>
                <w:i/>
                <w:iCs/>
              </w:rPr>
              <w:t>e nombre est cumulé au fil du temps</w:t>
            </w:r>
            <w:r>
              <w:rPr>
                <w:rFonts w:cs="Arial"/>
                <w:i/>
                <w:iCs/>
              </w:rPr>
              <w:t>.</w:t>
            </w:r>
          </w:p>
        </w:tc>
      </w:tr>
      <w:tr w:rsidR="004A4C84" w:rsidRPr="00E92564" w14:paraId="0DC7AF19" w14:textId="77777777" w:rsidTr="00E33AEA">
        <w:trPr>
          <w:jc w:val="center"/>
        </w:trPr>
        <w:tc>
          <w:tcPr>
            <w:tcW w:w="3539" w:type="dxa"/>
            <w:shd w:val="clear" w:color="auto" w:fill="E2EFD9" w:themeFill="accent6" w:themeFillTint="33"/>
            <w:vAlign w:val="center"/>
          </w:tcPr>
          <w:p w14:paraId="6ADF42BC" w14:textId="6203C0E9" w:rsidR="004A4C84" w:rsidRDefault="004A4C84" w:rsidP="004A4C84">
            <w:pPr>
              <w:rPr>
                <w:rFonts w:cs="Arial"/>
              </w:rPr>
            </w:pPr>
            <w:r>
              <w:rPr>
                <w:rFonts w:cs="Arial"/>
              </w:rPr>
              <w:t>Commentaires</w:t>
            </w:r>
          </w:p>
        </w:tc>
        <w:tc>
          <w:tcPr>
            <w:tcW w:w="6951" w:type="dxa"/>
            <w:vAlign w:val="center"/>
          </w:tcPr>
          <w:p w14:paraId="55D0DFB0" w14:textId="77777777" w:rsidR="00ED683E" w:rsidRDefault="004A4C84" w:rsidP="00ED683E">
            <w:pPr>
              <w:rPr>
                <w:rFonts w:cs="Arial"/>
                <w:i/>
                <w:iCs/>
              </w:rPr>
            </w:pPr>
            <w:r w:rsidRPr="00E33AEA">
              <w:rPr>
                <w:rFonts w:cs="Arial"/>
                <w:i/>
                <w:iCs/>
                <w:highlight w:val="yellow"/>
              </w:rPr>
              <w:t xml:space="preserve">En cas d’écart avec la valeur conventionnée, veuillez les justifier ici. </w:t>
            </w:r>
          </w:p>
          <w:p w14:paraId="12101378" w14:textId="58846A95" w:rsidR="004A4C84" w:rsidRPr="00AC6397" w:rsidRDefault="00ED683E" w:rsidP="004A4C84">
            <w:r w:rsidRPr="00AC6397">
              <w:rPr>
                <w:i/>
                <w:iCs/>
                <w:color w:val="000000"/>
              </w:rPr>
              <w:t>À noter que l’instructeur se réserve le droit de vous contacter à tout moment afin d’obtenir des informations ou des documents complémentaires.</w:t>
            </w:r>
          </w:p>
        </w:tc>
      </w:tr>
    </w:tbl>
    <w:p w14:paraId="2C6FC731" w14:textId="77777777" w:rsidR="002A7BA0" w:rsidRDefault="002A7BA0">
      <w:pPr>
        <w:suppressAutoHyphens w:val="0"/>
        <w:jc w:val="left"/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4377"/>
        <w:gridCol w:w="454"/>
        <w:gridCol w:w="3522"/>
      </w:tblGrid>
      <w:tr w:rsidR="00E92564" w:rsidRPr="00873BAB" w14:paraId="12439B22" w14:textId="77777777" w:rsidTr="00E92564">
        <w:trPr>
          <w:trHeight w:val="397"/>
          <w:jc w:val="center"/>
        </w:trPr>
        <w:tc>
          <w:tcPr>
            <w:tcW w:w="10490" w:type="dxa"/>
            <w:gridSpan w:val="4"/>
            <w:shd w:val="clear" w:color="auto" w:fill="385623" w:themeFill="accent6" w:themeFillShade="80"/>
            <w:vAlign w:val="center"/>
          </w:tcPr>
          <w:p w14:paraId="32160827" w14:textId="60802015" w:rsidR="00E92564" w:rsidRPr="00E92564" w:rsidRDefault="00E92564" w:rsidP="00E92564">
            <w:pPr>
              <w:pStyle w:val="Titre1FEADER23-27"/>
              <w:jc w:val="center"/>
              <w:rPr>
                <w:sz w:val="20"/>
              </w:rPr>
            </w:pPr>
            <w:r w:rsidRPr="00E92564">
              <w:rPr>
                <w:rFonts w:eastAsia="Calibri" w:cs="Calibri"/>
                <w:bCs w:val="0"/>
                <w:caps/>
                <w:color w:val="FFFFFF" w:themeColor="background1"/>
                <w:sz w:val="24"/>
                <w:szCs w:val="24"/>
                <w:u w:val="none"/>
                <w:lang w:eastAsia="en-US"/>
              </w:rPr>
              <w:t>SIGNATURE</w:t>
            </w:r>
          </w:p>
        </w:tc>
      </w:tr>
      <w:tr w:rsidR="0092056A" w:rsidRPr="00873BAB" w14:paraId="6F15BA1D" w14:textId="77777777" w:rsidTr="00AC6397">
        <w:trPr>
          <w:jc w:val="center"/>
        </w:trPr>
        <w:tc>
          <w:tcPr>
            <w:tcW w:w="10490" w:type="dxa"/>
            <w:gridSpan w:val="4"/>
            <w:shd w:val="clear" w:color="auto" w:fill="FFFFFF" w:themeFill="background1"/>
            <w:vAlign w:val="center"/>
          </w:tcPr>
          <w:p w14:paraId="143B1859" w14:textId="17F18641" w:rsidR="0092056A" w:rsidRDefault="0092056A" w:rsidP="0092056A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 w:cs="Calibri"/>
                <w:sz w:val="24"/>
                <w:szCs w:val="24"/>
              </w:rPr>
            </w:pPr>
            <w:r w:rsidRPr="007370C9">
              <w:rPr>
                <w:rFonts w:ascii="Garamond" w:hAnsi="Garamond" w:cs="Arial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C9">
              <w:rPr>
                <w:rFonts w:ascii="Garamond" w:hAnsi="Garamond" w:cs="Arial"/>
              </w:rPr>
              <w:instrText xml:space="preserve"> FORMCHECKBOX </w:instrText>
            </w:r>
            <w:r w:rsidR="003838DC">
              <w:rPr>
                <w:rFonts w:ascii="Garamond" w:hAnsi="Garamond" w:cs="Arial"/>
              </w:rPr>
            </w:r>
            <w:r w:rsidR="003838DC">
              <w:rPr>
                <w:rFonts w:ascii="Garamond" w:hAnsi="Garamond" w:cs="Arial"/>
              </w:rPr>
              <w:fldChar w:fldCharType="separate"/>
            </w:r>
            <w:r w:rsidRPr="007370C9">
              <w:rPr>
                <w:rFonts w:ascii="Garamond" w:hAnsi="Garamond" w:cs="Arial"/>
              </w:rPr>
              <w:fldChar w:fldCharType="end"/>
            </w:r>
            <w:r w:rsidRPr="007370C9">
              <w:rPr>
                <w:rFonts w:ascii="Garamond" w:hAnsi="Garamond" w:cs="Arial"/>
              </w:rPr>
              <w:t xml:space="preserve"> </w:t>
            </w:r>
            <w:r w:rsidRPr="00F54853">
              <w:rPr>
                <w:rFonts w:ascii="Garamond" w:hAnsi="Garamond" w:cs="Calibri"/>
                <w:sz w:val="24"/>
                <w:szCs w:val="24"/>
              </w:rPr>
              <w:t xml:space="preserve"> </w:t>
            </w:r>
            <w:r w:rsidRPr="005B3508">
              <w:rPr>
                <w:rFonts w:ascii="Garamond" w:hAnsi="Garamond" w:cs="Calibri"/>
                <w:sz w:val="24"/>
                <w:szCs w:val="24"/>
              </w:rPr>
              <w:t>J’ai</w:t>
            </w:r>
            <w:r w:rsidR="00AB10F4" w:rsidRPr="005B3508">
              <w:rPr>
                <w:rFonts w:ascii="Garamond" w:hAnsi="Garamond" w:cs="Calibri"/>
                <w:sz w:val="24"/>
                <w:szCs w:val="24"/>
              </w:rPr>
              <w:t xml:space="preserve"> (nous avons)</w:t>
            </w:r>
            <w:r w:rsidRPr="005B3508">
              <w:rPr>
                <w:rFonts w:ascii="Garamond" w:hAnsi="Garamond" w:cs="Calibri"/>
                <w:sz w:val="24"/>
                <w:szCs w:val="24"/>
              </w:rPr>
              <w:t xml:space="preserve"> pris connaissance que j’encours </w:t>
            </w:r>
            <w:r w:rsidR="00272EB6">
              <w:rPr>
                <w:rFonts w:ascii="Garamond" w:hAnsi="Garamond" w:cs="Calibri"/>
                <w:sz w:val="24"/>
                <w:szCs w:val="24"/>
              </w:rPr>
              <w:t xml:space="preserve">(nous encourrons) </w:t>
            </w:r>
            <w:r w:rsidRPr="005B3508">
              <w:rPr>
                <w:rFonts w:ascii="Garamond" w:hAnsi="Garamond" w:cs="Calibri"/>
                <w:sz w:val="24"/>
                <w:szCs w:val="24"/>
              </w:rPr>
              <w:t>des sanctions si je</w:t>
            </w:r>
            <w:r w:rsidR="00272EB6">
              <w:rPr>
                <w:rFonts w:ascii="Garamond" w:hAnsi="Garamond" w:cs="Calibri"/>
                <w:sz w:val="24"/>
                <w:szCs w:val="24"/>
              </w:rPr>
              <w:t xml:space="preserve"> (nous)</w:t>
            </w:r>
            <w:r w:rsidRPr="005B3508">
              <w:rPr>
                <w:rFonts w:ascii="Garamond" w:hAnsi="Garamond" w:cs="Calibri"/>
                <w:sz w:val="24"/>
                <w:szCs w:val="24"/>
              </w:rPr>
              <w:t xml:space="preserve"> présente</w:t>
            </w:r>
            <w:r w:rsidR="00272EB6">
              <w:rPr>
                <w:rFonts w:ascii="Garamond" w:hAnsi="Garamond" w:cs="Calibri"/>
                <w:sz w:val="24"/>
                <w:szCs w:val="24"/>
              </w:rPr>
              <w:t>(</w:t>
            </w:r>
            <w:proofErr w:type="spellStart"/>
            <w:r w:rsidR="00272EB6">
              <w:rPr>
                <w:rFonts w:ascii="Garamond" w:hAnsi="Garamond" w:cs="Calibri"/>
                <w:sz w:val="24"/>
                <w:szCs w:val="24"/>
              </w:rPr>
              <w:t>ons</w:t>
            </w:r>
            <w:proofErr w:type="spellEnd"/>
            <w:r w:rsidR="00272EB6">
              <w:rPr>
                <w:rFonts w:ascii="Garamond" w:hAnsi="Garamond" w:cs="Calibri"/>
                <w:sz w:val="24"/>
                <w:szCs w:val="24"/>
              </w:rPr>
              <w:t xml:space="preserve">) </w:t>
            </w:r>
            <w:r w:rsidRPr="005B3508">
              <w:rPr>
                <w:rFonts w:ascii="Garamond" w:hAnsi="Garamond" w:cs="Calibri"/>
                <w:sz w:val="24"/>
                <w:szCs w:val="24"/>
              </w:rPr>
              <w:t xml:space="preserve">des dépenses </w:t>
            </w:r>
            <w:r w:rsidR="00272EB6">
              <w:rPr>
                <w:rFonts w:ascii="Garamond" w:hAnsi="Garamond" w:cs="Calibri"/>
                <w:sz w:val="24"/>
                <w:szCs w:val="24"/>
              </w:rPr>
              <w:t xml:space="preserve">inexactes et/ou </w:t>
            </w:r>
            <w:r w:rsidRPr="005B3508">
              <w:rPr>
                <w:rFonts w:ascii="Garamond" w:hAnsi="Garamond" w:cs="Calibri"/>
                <w:sz w:val="24"/>
                <w:szCs w:val="24"/>
              </w:rPr>
              <w:t>inéligibles</w:t>
            </w:r>
            <w:r w:rsidR="00956218">
              <w:rPr>
                <w:rFonts w:ascii="Garamond" w:hAnsi="Garamond" w:cs="Calibri"/>
                <w:sz w:val="24"/>
                <w:szCs w:val="24"/>
              </w:rPr>
              <w:t xml:space="preserve"> par rapport à la décision juridique.</w:t>
            </w:r>
          </w:p>
          <w:p w14:paraId="6B16FF8D" w14:textId="6B20206B" w:rsidR="00B4650E" w:rsidRPr="005B3508" w:rsidRDefault="00B4650E" w:rsidP="0092056A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 w:cs="Calibri"/>
                <w:sz w:val="24"/>
                <w:szCs w:val="24"/>
              </w:rPr>
            </w:pPr>
            <w:r>
              <w:rPr>
                <w:rFonts w:ascii="Garamond" w:hAnsi="Garamond" w:cs="Calibri"/>
                <w:sz w:val="24"/>
                <w:szCs w:val="24"/>
              </w:rPr>
              <w:t xml:space="preserve">J’atteste (nous attestons) sur l’honneur que : </w:t>
            </w:r>
          </w:p>
          <w:p w14:paraId="3D3C5B32" w14:textId="77BA49F1" w:rsidR="00AB10F4" w:rsidRPr="00AC6397" w:rsidRDefault="00AB10F4" w:rsidP="0092056A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 w:cs="Arial"/>
                <w:sz w:val="24"/>
                <w:szCs w:val="24"/>
              </w:rPr>
            </w:pPr>
            <w:r w:rsidRPr="00AC6397">
              <w:rPr>
                <w:rFonts w:ascii="Garamond" w:hAnsi="Garamond" w:cs="Arial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397">
              <w:rPr>
                <w:rFonts w:ascii="Garamond" w:hAnsi="Garamond" w:cs="Arial"/>
                <w:sz w:val="24"/>
                <w:szCs w:val="24"/>
              </w:rPr>
              <w:instrText xml:space="preserve"> FORMCHECKBOX </w:instrText>
            </w:r>
            <w:r w:rsidR="003838DC">
              <w:rPr>
                <w:rFonts w:ascii="Garamond" w:hAnsi="Garamond" w:cs="Arial"/>
                <w:sz w:val="24"/>
                <w:szCs w:val="24"/>
              </w:rPr>
            </w:r>
            <w:r w:rsidR="003838DC">
              <w:rPr>
                <w:rFonts w:ascii="Garamond" w:hAnsi="Garamond" w:cs="Arial"/>
                <w:sz w:val="24"/>
                <w:szCs w:val="24"/>
              </w:rPr>
              <w:fldChar w:fldCharType="separate"/>
            </w:r>
            <w:r w:rsidRPr="00AC6397">
              <w:rPr>
                <w:rFonts w:ascii="Garamond" w:hAnsi="Garamond" w:cs="Arial"/>
                <w:sz w:val="24"/>
                <w:szCs w:val="24"/>
              </w:rPr>
              <w:fldChar w:fldCharType="end"/>
            </w:r>
            <w:r w:rsidRPr="00AC6397">
              <w:rPr>
                <w:rFonts w:ascii="Garamond" w:hAnsi="Garamond" w:cs="Arial"/>
                <w:sz w:val="24"/>
                <w:szCs w:val="24"/>
              </w:rPr>
              <w:t xml:space="preserve"> Que je n’ai (nous n’avons) pas sollicité pour le même projet / les mêmes investissements, une aide autre que celles indiquées sur le présent formulaire de demande de paiement</w:t>
            </w:r>
            <w:r w:rsidR="00B4650E">
              <w:rPr>
                <w:rFonts w:ascii="Garamond" w:hAnsi="Garamond" w:cs="Arial"/>
                <w:sz w:val="24"/>
                <w:szCs w:val="24"/>
              </w:rPr>
              <w:t> ;</w:t>
            </w:r>
          </w:p>
          <w:p w14:paraId="0C34133D" w14:textId="435B2F38" w:rsidR="005B3508" w:rsidRPr="00AC6397" w:rsidRDefault="00AB10F4" w:rsidP="0092056A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 w:cs="Arial"/>
                <w:sz w:val="24"/>
                <w:szCs w:val="24"/>
              </w:rPr>
            </w:pPr>
            <w:r w:rsidRPr="00AC6397">
              <w:rPr>
                <w:rFonts w:ascii="Garamond" w:hAnsi="Garamond" w:cs="Arial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397">
              <w:rPr>
                <w:rFonts w:ascii="Garamond" w:hAnsi="Garamond" w:cs="Arial"/>
                <w:sz w:val="24"/>
                <w:szCs w:val="24"/>
              </w:rPr>
              <w:instrText xml:space="preserve"> FORMCHECKBOX </w:instrText>
            </w:r>
            <w:r w:rsidR="003838DC">
              <w:rPr>
                <w:rFonts w:ascii="Garamond" w:hAnsi="Garamond" w:cs="Arial"/>
                <w:sz w:val="24"/>
                <w:szCs w:val="24"/>
              </w:rPr>
            </w:r>
            <w:r w:rsidR="003838DC">
              <w:rPr>
                <w:rFonts w:ascii="Garamond" w:hAnsi="Garamond" w:cs="Arial"/>
                <w:sz w:val="24"/>
                <w:szCs w:val="24"/>
              </w:rPr>
              <w:fldChar w:fldCharType="separate"/>
            </w:r>
            <w:r w:rsidRPr="00AC6397">
              <w:rPr>
                <w:rFonts w:ascii="Garamond" w:hAnsi="Garamond" w:cs="Arial"/>
                <w:sz w:val="24"/>
                <w:szCs w:val="24"/>
              </w:rPr>
              <w:fldChar w:fldCharType="end"/>
            </w:r>
            <w:r w:rsidRPr="00AC6397">
              <w:rPr>
                <w:rFonts w:ascii="Garamond" w:hAnsi="Garamond" w:cs="Arial"/>
                <w:sz w:val="24"/>
                <w:szCs w:val="24"/>
              </w:rPr>
              <w:t xml:space="preserve"> L’exactitude des renseignements fournis dans le présent formulaire et les pièces jointes</w:t>
            </w:r>
            <w:r w:rsidR="00B4650E">
              <w:rPr>
                <w:rFonts w:ascii="Garamond" w:hAnsi="Garamond" w:cs="Arial"/>
                <w:sz w:val="24"/>
                <w:szCs w:val="24"/>
              </w:rPr>
              <w:t xml:space="preserve"> ; </w:t>
            </w:r>
          </w:p>
          <w:p w14:paraId="57013E23" w14:textId="4EC5B1B7" w:rsidR="00BF3EFD" w:rsidRDefault="005B3508" w:rsidP="00C259E7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ascii="Garamond" w:hAnsi="Garamond" w:cs="Arial"/>
                <w:sz w:val="24"/>
                <w:szCs w:val="24"/>
              </w:rPr>
            </w:pPr>
            <w:r w:rsidRPr="00AC6397">
              <w:rPr>
                <w:rFonts w:ascii="Garamond" w:hAnsi="Garamond" w:cs="Arial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397">
              <w:rPr>
                <w:rFonts w:ascii="Garamond" w:hAnsi="Garamond" w:cs="Arial"/>
                <w:sz w:val="24"/>
                <w:szCs w:val="24"/>
              </w:rPr>
              <w:instrText xml:space="preserve"> FORMCHECKBOX </w:instrText>
            </w:r>
            <w:r w:rsidR="003838DC">
              <w:rPr>
                <w:rFonts w:ascii="Garamond" w:hAnsi="Garamond" w:cs="Arial"/>
                <w:sz w:val="24"/>
                <w:szCs w:val="24"/>
              </w:rPr>
            </w:r>
            <w:r w:rsidR="003838DC">
              <w:rPr>
                <w:rFonts w:ascii="Garamond" w:hAnsi="Garamond" w:cs="Arial"/>
                <w:sz w:val="24"/>
                <w:szCs w:val="24"/>
              </w:rPr>
              <w:fldChar w:fldCharType="separate"/>
            </w:r>
            <w:r w:rsidRPr="00AC6397">
              <w:rPr>
                <w:rFonts w:ascii="Garamond" w:hAnsi="Garamond" w:cs="Arial"/>
                <w:sz w:val="24"/>
                <w:szCs w:val="24"/>
              </w:rPr>
              <w:fldChar w:fldCharType="end"/>
            </w:r>
            <w:r w:rsidRPr="00AC6397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AB10F4" w:rsidRPr="00AC6397">
              <w:rPr>
                <w:rFonts w:ascii="Garamond" w:hAnsi="Garamond" w:cs="Arial"/>
                <w:sz w:val="24"/>
                <w:szCs w:val="24"/>
              </w:rPr>
              <w:t>(</w:t>
            </w:r>
            <w:proofErr w:type="gramStart"/>
            <w:r w:rsidR="00AB10F4" w:rsidRPr="00AC6397">
              <w:rPr>
                <w:rFonts w:ascii="Garamond" w:hAnsi="Garamond" w:cs="Arial"/>
                <w:i/>
                <w:iCs/>
                <w:sz w:val="24"/>
                <w:szCs w:val="24"/>
              </w:rPr>
              <w:t>le</w:t>
            </w:r>
            <w:proofErr w:type="gramEnd"/>
            <w:r w:rsidR="00AB10F4" w:rsidRPr="00AC6397">
              <w:rPr>
                <w:rFonts w:ascii="Garamond" w:hAnsi="Garamond" w:cs="Arial"/>
                <w:i/>
                <w:iCs/>
                <w:sz w:val="24"/>
                <w:szCs w:val="24"/>
              </w:rPr>
              <w:t xml:space="preserve"> cas échéant</w:t>
            </w:r>
            <w:r w:rsidR="00AB10F4" w:rsidRPr="00AC6397">
              <w:rPr>
                <w:rFonts w:ascii="Garamond" w:hAnsi="Garamond" w:cs="Arial"/>
                <w:sz w:val="24"/>
                <w:szCs w:val="24"/>
              </w:rPr>
              <w:t>) que le projet pour lequel je demande le versement d’une subvention ne génère pas de recett</w:t>
            </w:r>
            <w:r w:rsidR="00EA52F4">
              <w:rPr>
                <w:rFonts w:ascii="Garamond" w:hAnsi="Garamond" w:cs="Arial"/>
                <w:sz w:val="24"/>
                <w:szCs w:val="24"/>
              </w:rPr>
              <w:t>e</w:t>
            </w:r>
            <w:r w:rsidR="00B4650E">
              <w:rPr>
                <w:rFonts w:ascii="Garamond" w:hAnsi="Garamond" w:cs="Arial"/>
                <w:sz w:val="24"/>
                <w:szCs w:val="24"/>
              </w:rPr>
              <w:t> ;</w:t>
            </w:r>
            <w:r w:rsidR="00EA52F4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14:paraId="78C9C19E" w14:textId="7E1A5E55" w:rsidR="00B4650E" w:rsidRPr="00BC7688" w:rsidRDefault="00B4650E" w:rsidP="00AC6397">
            <w:pPr>
              <w:pStyle w:val="Standard"/>
              <w:widowControl w:val="0"/>
              <w:tabs>
                <w:tab w:val="left" w:pos="1380"/>
                <w:tab w:val="center" w:pos="4762"/>
              </w:tabs>
              <w:spacing w:after="120"/>
              <w:rPr>
                <w:rFonts w:cs="Arial"/>
              </w:rPr>
            </w:pPr>
            <w:r w:rsidRPr="00294ECB">
              <w:rPr>
                <w:rFonts w:ascii="Garamond" w:hAnsi="Garamond" w:cs="Arial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rFonts w:ascii="Garamond" w:hAnsi="Garamond" w:cs="Arial"/>
                <w:sz w:val="24"/>
                <w:szCs w:val="24"/>
              </w:rPr>
              <w:instrText xml:space="preserve"> FORMCHECKBOX </w:instrText>
            </w:r>
            <w:r w:rsidR="003838DC">
              <w:rPr>
                <w:rFonts w:ascii="Garamond" w:hAnsi="Garamond" w:cs="Arial"/>
                <w:sz w:val="24"/>
                <w:szCs w:val="24"/>
              </w:rPr>
            </w:r>
            <w:r w:rsidR="003838DC">
              <w:rPr>
                <w:rFonts w:ascii="Garamond" w:hAnsi="Garamond" w:cs="Arial"/>
                <w:sz w:val="24"/>
                <w:szCs w:val="24"/>
              </w:rPr>
              <w:fldChar w:fldCharType="separate"/>
            </w:r>
            <w:r w:rsidRPr="00294ECB">
              <w:rPr>
                <w:rFonts w:ascii="Garamond" w:hAnsi="Garamond" w:cs="Arial"/>
                <w:sz w:val="24"/>
                <w:szCs w:val="24"/>
              </w:rPr>
              <w:fldChar w:fldCharType="end"/>
            </w:r>
            <w:r w:rsidRPr="00294ECB">
              <w:rPr>
                <w:rFonts w:ascii="Garamond" w:hAnsi="Garamond" w:cs="Arial"/>
                <w:sz w:val="24"/>
                <w:szCs w:val="24"/>
              </w:rPr>
              <w:t xml:space="preserve"> (</w:t>
            </w:r>
            <w:r w:rsidRPr="00294ECB">
              <w:rPr>
                <w:rFonts w:ascii="Garamond" w:hAnsi="Garamond" w:cs="Arial"/>
                <w:i/>
                <w:iCs/>
                <w:sz w:val="24"/>
                <w:szCs w:val="24"/>
              </w:rPr>
              <w:t>En cas de bénéficiaire personne morale ou de délégation de signature</w:t>
            </w:r>
            <w:r w:rsidRPr="00294ECB">
              <w:rPr>
                <w:rFonts w:ascii="Garamond" w:hAnsi="Garamond" w:cs="Arial"/>
                <w:sz w:val="24"/>
                <w:szCs w:val="24"/>
              </w:rPr>
              <w:t xml:space="preserve">) </w:t>
            </w:r>
            <w:r>
              <w:rPr>
                <w:rFonts w:ascii="Garamond" w:hAnsi="Garamond" w:cs="Arial"/>
                <w:sz w:val="24"/>
                <w:szCs w:val="24"/>
              </w:rPr>
              <w:t>que j’ai la capacité légale afin d’engager la structure.</w:t>
            </w:r>
          </w:p>
        </w:tc>
      </w:tr>
      <w:tr w:rsidR="00E92564" w:rsidRPr="00873BAB" w14:paraId="5867CC53" w14:textId="77777777" w:rsidTr="00AC6397">
        <w:trPr>
          <w:jc w:val="center"/>
        </w:trPr>
        <w:tc>
          <w:tcPr>
            <w:tcW w:w="2137" w:type="dxa"/>
            <w:shd w:val="clear" w:color="auto" w:fill="E2EFD9"/>
            <w:vAlign w:val="center"/>
          </w:tcPr>
          <w:p w14:paraId="46A32E75" w14:textId="77777777" w:rsidR="00E92564" w:rsidRPr="00E92564" w:rsidRDefault="00E92564" w:rsidP="008478C9">
            <w:pPr>
              <w:rPr>
                <w:rFonts w:cs="Arial"/>
              </w:rPr>
            </w:pPr>
            <w:r w:rsidRPr="00E92564">
              <w:rPr>
                <w:rFonts w:cs="Arial"/>
              </w:rPr>
              <w:t xml:space="preserve">Fait à </w:t>
            </w:r>
          </w:p>
        </w:tc>
        <w:tc>
          <w:tcPr>
            <w:tcW w:w="4377" w:type="dxa"/>
            <w:vAlign w:val="center"/>
          </w:tcPr>
          <w:p w14:paraId="7D3A26CD" w14:textId="77777777" w:rsidR="00E92564" w:rsidRPr="00E92564" w:rsidRDefault="00E92564" w:rsidP="008478C9">
            <w:pPr>
              <w:rPr>
                <w:rFonts w:cs="Arial"/>
              </w:rPr>
            </w:pPr>
          </w:p>
        </w:tc>
        <w:tc>
          <w:tcPr>
            <w:tcW w:w="454" w:type="dxa"/>
            <w:shd w:val="clear" w:color="auto" w:fill="E2EFD9"/>
            <w:vAlign w:val="center"/>
          </w:tcPr>
          <w:p w14:paraId="3AEF80AE" w14:textId="77777777" w:rsidR="00E92564" w:rsidRPr="00E92564" w:rsidRDefault="00E92564" w:rsidP="008478C9">
            <w:pPr>
              <w:rPr>
                <w:rFonts w:cs="Arial"/>
              </w:rPr>
            </w:pPr>
            <w:r w:rsidRPr="00E92564">
              <w:rPr>
                <w:rFonts w:cs="Arial"/>
              </w:rPr>
              <w:t>Le</w:t>
            </w:r>
          </w:p>
        </w:tc>
        <w:tc>
          <w:tcPr>
            <w:tcW w:w="3522" w:type="dxa"/>
            <w:vAlign w:val="center"/>
          </w:tcPr>
          <w:p w14:paraId="112876F2" w14:textId="77777777" w:rsidR="00E92564" w:rsidRPr="00E92564" w:rsidRDefault="00E92564" w:rsidP="008478C9">
            <w:pPr>
              <w:jc w:val="center"/>
              <w:rPr>
                <w:rFonts w:cs="Arial"/>
              </w:rPr>
            </w:pPr>
          </w:p>
        </w:tc>
      </w:tr>
      <w:tr w:rsidR="00E92564" w:rsidRPr="00867FCE" w14:paraId="31449E05" w14:textId="77777777" w:rsidTr="00AC6397">
        <w:trPr>
          <w:jc w:val="center"/>
        </w:trPr>
        <w:tc>
          <w:tcPr>
            <w:tcW w:w="2137" w:type="dxa"/>
            <w:shd w:val="clear" w:color="auto" w:fill="E2EFD9"/>
            <w:vAlign w:val="center"/>
          </w:tcPr>
          <w:p w14:paraId="21165EA7" w14:textId="77777777" w:rsidR="00E92564" w:rsidRPr="00E92564" w:rsidRDefault="00E92564" w:rsidP="008478C9">
            <w:pPr>
              <w:rPr>
                <w:rFonts w:cs="Arial"/>
              </w:rPr>
            </w:pPr>
            <w:r w:rsidRPr="00E92564">
              <w:rPr>
                <w:rFonts w:cs="Arial"/>
              </w:rPr>
              <w:t>Nom du signataire</w:t>
            </w:r>
          </w:p>
        </w:tc>
        <w:tc>
          <w:tcPr>
            <w:tcW w:w="8353" w:type="dxa"/>
            <w:gridSpan w:val="3"/>
            <w:vAlign w:val="center"/>
          </w:tcPr>
          <w:p w14:paraId="7239DF9E" w14:textId="77777777" w:rsidR="00E92564" w:rsidRPr="00E92564" w:rsidRDefault="00E92564" w:rsidP="008478C9">
            <w:pPr>
              <w:rPr>
                <w:rFonts w:cs="Arial"/>
              </w:rPr>
            </w:pPr>
          </w:p>
        </w:tc>
      </w:tr>
      <w:tr w:rsidR="00E92564" w:rsidRPr="00873BAB" w14:paraId="79C3B636" w14:textId="77777777" w:rsidTr="00AC6397">
        <w:trPr>
          <w:jc w:val="center"/>
        </w:trPr>
        <w:tc>
          <w:tcPr>
            <w:tcW w:w="2137" w:type="dxa"/>
            <w:shd w:val="clear" w:color="auto" w:fill="E2EFD9"/>
            <w:vAlign w:val="center"/>
          </w:tcPr>
          <w:p w14:paraId="306EF5C4" w14:textId="77777777" w:rsidR="00E92564" w:rsidRPr="00E92564" w:rsidRDefault="00E92564" w:rsidP="008478C9">
            <w:pPr>
              <w:rPr>
                <w:rFonts w:cs="Arial"/>
              </w:rPr>
            </w:pPr>
            <w:r w:rsidRPr="00E92564">
              <w:rPr>
                <w:rFonts w:cs="Arial"/>
              </w:rPr>
              <w:t>Qualité du signataire</w:t>
            </w:r>
          </w:p>
        </w:tc>
        <w:tc>
          <w:tcPr>
            <w:tcW w:w="8353" w:type="dxa"/>
            <w:gridSpan w:val="3"/>
            <w:vAlign w:val="center"/>
          </w:tcPr>
          <w:p w14:paraId="2BD732C7" w14:textId="77777777" w:rsidR="00E92564" w:rsidRPr="00E92564" w:rsidRDefault="00E92564" w:rsidP="008478C9">
            <w:pPr>
              <w:rPr>
                <w:rFonts w:cs="Arial"/>
              </w:rPr>
            </w:pPr>
          </w:p>
        </w:tc>
      </w:tr>
      <w:tr w:rsidR="00E92564" w:rsidRPr="00873BAB" w14:paraId="119DA38D" w14:textId="77777777" w:rsidTr="008478C9">
        <w:trPr>
          <w:trHeight w:val="1387"/>
          <w:jc w:val="center"/>
        </w:trPr>
        <w:tc>
          <w:tcPr>
            <w:tcW w:w="10490" w:type="dxa"/>
            <w:gridSpan w:val="4"/>
          </w:tcPr>
          <w:p w14:paraId="64321F1D" w14:textId="77777777" w:rsidR="00E92564" w:rsidRPr="00E92564" w:rsidRDefault="00E92564" w:rsidP="008478C9">
            <w:pPr>
              <w:jc w:val="center"/>
              <w:rPr>
                <w:rFonts w:cs="Arial"/>
                <w:i/>
              </w:rPr>
            </w:pPr>
            <w:r w:rsidRPr="00E92564">
              <w:rPr>
                <w:rFonts w:cs="Arial"/>
                <w:i/>
              </w:rPr>
              <w:t>Signature et cachet</w:t>
            </w:r>
          </w:p>
          <w:p w14:paraId="71E09225" w14:textId="77777777" w:rsidR="00E92564" w:rsidRPr="00E92564" w:rsidRDefault="00E92564" w:rsidP="008478C9">
            <w:pPr>
              <w:rPr>
                <w:rFonts w:cs="Arial"/>
              </w:rPr>
            </w:pPr>
          </w:p>
          <w:p w14:paraId="4F5383E3" w14:textId="77777777" w:rsidR="00E92564" w:rsidRPr="00E92564" w:rsidRDefault="00E92564" w:rsidP="008478C9">
            <w:pPr>
              <w:rPr>
                <w:rFonts w:cs="Arial"/>
              </w:rPr>
            </w:pPr>
          </w:p>
          <w:p w14:paraId="51F76B6A" w14:textId="77777777" w:rsidR="00E92564" w:rsidRPr="00E92564" w:rsidRDefault="00E92564" w:rsidP="008478C9">
            <w:pPr>
              <w:rPr>
                <w:rFonts w:cs="Arial"/>
              </w:rPr>
            </w:pPr>
          </w:p>
          <w:p w14:paraId="1BE09415" w14:textId="77777777" w:rsidR="00E92564" w:rsidRPr="00E92564" w:rsidRDefault="00E92564" w:rsidP="008478C9">
            <w:pPr>
              <w:tabs>
                <w:tab w:val="left" w:pos="1773"/>
              </w:tabs>
              <w:rPr>
                <w:rFonts w:cs="Arial"/>
              </w:rPr>
            </w:pPr>
          </w:p>
        </w:tc>
      </w:tr>
    </w:tbl>
    <w:p w14:paraId="39A3D226" w14:textId="77777777" w:rsidR="00A173DE" w:rsidRDefault="00A173DE" w:rsidP="00795067">
      <w:pPr>
        <w:suppressAutoHyphens w:val="0"/>
        <w:jc w:val="left"/>
      </w:pPr>
    </w:p>
    <w:sectPr w:rsidR="00A173DE" w:rsidSect="00330AEF">
      <w:headerReference w:type="default" r:id="rId11"/>
      <w:footerReference w:type="default" r:id="rId12"/>
      <w:pgSz w:w="11906" w:h="16838"/>
      <w:pgMar w:top="341" w:right="720" w:bottom="720" w:left="720" w:header="714" w:footer="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409E772" w16cex:dateUtc="2026-03-03T17:25:00Z"/>
  <w16cex:commentExtensible w16cex:durableId="1305ECC2" w16cex:dateUtc="2026-03-02T13:52:00Z"/>
  <w16cex:commentExtensible w16cex:durableId="02493BCD" w16cex:dateUtc="2026-03-02T15:33:00Z"/>
  <w16cex:commentExtensible w16cex:durableId="6F07EE6C" w16cex:dateUtc="2026-03-02T15:32:00Z"/>
  <w16cex:commentExtensible w16cex:durableId="0CA48124" w16cex:dateUtc="2026-03-02T10:38:00Z"/>
  <w16cex:commentExtensible w16cex:durableId="19B3965C" w16cex:dateUtc="2026-03-03T20:01:00Z"/>
  <w16cex:commentExtensible w16cex:durableId="2DCA6A7C" w16cex:dateUtc="2026-03-03T20:1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BF1FB" w14:textId="77777777" w:rsidR="003838DC" w:rsidRDefault="003838DC" w:rsidP="000851F2">
      <w:r>
        <w:separator/>
      </w:r>
    </w:p>
  </w:endnote>
  <w:endnote w:type="continuationSeparator" w:id="0">
    <w:p w14:paraId="49D7C249" w14:textId="77777777" w:rsidR="003838DC" w:rsidRDefault="003838DC" w:rsidP="00085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Century Gothic&quot;,sans-serif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, Tahoma">
    <w:altName w:val="Tahoma"/>
    <w:charset w:val="00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Lucida Grande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, ''Times New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,Bold">
    <w:altName w:val="Tahoma"/>
    <w:charset w:val="00"/>
    <w:family w:val="auto"/>
    <w:pitch w:val="default"/>
  </w:font>
  <w:font w:name="DejaVuSans-Oblique">
    <w:altName w:val="Calibri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43010" w14:textId="4E901728" w:rsidR="00F63222" w:rsidRPr="007A4685" w:rsidRDefault="00F63222" w:rsidP="000851F2">
    <w:pPr>
      <w:pStyle w:val="Pieddepage"/>
      <w:rPr>
        <w:rFonts w:ascii="Arial" w:hAnsi="Arial" w:cs="Arial"/>
        <w:color w:val="538135"/>
        <w:sz w:val="20"/>
        <w:lang w:val="fr-RE"/>
      </w:rPr>
    </w:pPr>
  </w:p>
  <w:tbl>
    <w:tblPr>
      <w:tblW w:w="10658" w:type="dxa"/>
      <w:jc w:val="center"/>
      <w:tblLook w:val="04A0" w:firstRow="1" w:lastRow="0" w:firstColumn="1" w:lastColumn="0" w:noHBand="0" w:noVBand="1"/>
    </w:tblPr>
    <w:tblGrid>
      <w:gridCol w:w="3520"/>
      <w:gridCol w:w="3617"/>
      <w:gridCol w:w="3521"/>
    </w:tblGrid>
    <w:tr w:rsidR="008874C1" w:rsidRPr="00D31933" w14:paraId="7E8ABC39" w14:textId="77777777" w:rsidTr="00651E78">
      <w:trPr>
        <w:trHeight w:val="460"/>
        <w:jc w:val="center"/>
      </w:trPr>
      <w:tc>
        <w:tcPr>
          <w:tcW w:w="3520" w:type="dxa"/>
        </w:tcPr>
        <w:p w14:paraId="4E54CFA5" w14:textId="58A1A8EA" w:rsidR="008874C1" w:rsidRPr="00D31933" w:rsidRDefault="008874C1" w:rsidP="008874C1">
          <w:pPr>
            <w:pStyle w:val="Pieddepage"/>
            <w:rPr>
              <w:lang w:val="fr-RE"/>
            </w:rPr>
          </w:pPr>
          <w:r w:rsidRPr="0094071A">
            <w:rPr>
              <w:rFonts w:ascii="Arial" w:hAnsi="Arial"/>
              <w:color w:val="008080"/>
              <w:sz w:val="16"/>
              <w:szCs w:val="16"/>
            </w:rPr>
            <w:t>V1</w:t>
          </w:r>
        </w:p>
      </w:tc>
      <w:tc>
        <w:tcPr>
          <w:tcW w:w="3617" w:type="dxa"/>
        </w:tcPr>
        <w:p w14:paraId="26AED445" w14:textId="0E640527" w:rsidR="008874C1" w:rsidRPr="001026F2" w:rsidRDefault="008874C1" w:rsidP="008874C1">
          <w:pPr>
            <w:pStyle w:val="Pieddepage"/>
            <w:rPr>
              <w:lang w:val="fr-RE"/>
            </w:rPr>
          </w:pPr>
        </w:p>
      </w:tc>
      <w:tc>
        <w:tcPr>
          <w:tcW w:w="3521" w:type="dxa"/>
        </w:tcPr>
        <w:p w14:paraId="1C12210D" w14:textId="4CDA1098" w:rsidR="008874C1" w:rsidRPr="00D31933" w:rsidRDefault="008874C1" w:rsidP="008874C1">
          <w:pPr>
            <w:pStyle w:val="Pieddepage"/>
            <w:rPr>
              <w:lang w:val="fr-RE"/>
            </w:rPr>
          </w:pPr>
        </w:p>
      </w:tc>
    </w:tr>
  </w:tbl>
  <w:p w14:paraId="2B63C202" w14:textId="77777777" w:rsidR="00F63222" w:rsidRPr="005B4973" w:rsidRDefault="00F63222" w:rsidP="000851F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8D1AF" w14:textId="77777777" w:rsidR="003838DC" w:rsidRDefault="003838DC" w:rsidP="000851F2">
      <w:r>
        <w:separator/>
      </w:r>
    </w:p>
  </w:footnote>
  <w:footnote w:type="continuationSeparator" w:id="0">
    <w:p w14:paraId="45804312" w14:textId="77777777" w:rsidR="003838DC" w:rsidRDefault="003838DC" w:rsidP="00085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D1AB8" w14:textId="2AD560B9" w:rsidR="00F63222" w:rsidRDefault="00975A23" w:rsidP="000851F2">
    <w:pPr>
      <w:pStyle w:val="En-tte"/>
      <w:rPr>
        <w:noProof/>
      </w:rPr>
    </w:pPr>
    <w:r>
      <w:rPr>
        <w:noProof/>
      </w:rPr>
      <w:drawing>
        <wp:anchor distT="0" distB="0" distL="114300" distR="114300" simplePos="0" relativeHeight="251660289" behindDoc="1" locked="0" layoutInCell="1" allowOverlap="1" wp14:anchorId="56EC65B5" wp14:editId="28B1CDEB">
          <wp:simplePos x="0" y="0"/>
          <wp:positionH relativeFrom="page">
            <wp:posOffset>409575</wp:posOffset>
          </wp:positionH>
          <wp:positionV relativeFrom="page">
            <wp:posOffset>155575</wp:posOffset>
          </wp:positionV>
          <wp:extent cx="6651172" cy="1988984"/>
          <wp:effectExtent l="0" t="0" r="0" b="0"/>
          <wp:wrapTopAndBottom/>
          <wp:docPr id="4" name="Image 4" descr="Une image contenant texte, logo, Polic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3" descr="Une image contenant texte, logo, Police, graphism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1172" cy="1988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30E4EC30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"/>
      </w:rPr>
    </w:lvl>
  </w:abstractNum>
  <w:abstractNum w:abstractNumId="2" w15:restartNumberingAfterBreak="0">
    <w:nsid w:val="00000004"/>
    <w:multiLevelType w:val="multilevel"/>
    <w:tmpl w:val="EC84146A"/>
    <w:name w:val="WW8Num4"/>
    <w:lvl w:ilvl="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Courier New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Courier New"/>
      </w:rPr>
    </w:lvl>
  </w:abstractNum>
  <w:abstractNum w:abstractNumId="4" w15:restartNumberingAfterBreak="0">
    <w:nsid w:val="027604BB"/>
    <w:multiLevelType w:val="hybridMultilevel"/>
    <w:tmpl w:val="49A0CE72"/>
    <w:lvl w:ilvl="0" w:tplc="A5703074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441ED6"/>
    <w:multiLevelType w:val="hybridMultilevel"/>
    <w:tmpl w:val="9800C554"/>
    <w:lvl w:ilvl="0" w:tplc="79148F8C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EA76E9"/>
    <w:multiLevelType w:val="hybridMultilevel"/>
    <w:tmpl w:val="43546FA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EA7F1"/>
    <w:multiLevelType w:val="hybridMultilevel"/>
    <w:tmpl w:val="FA22A5D0"/>
    <w:lvl w:ilvl="0" w:tplc="CF5A4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629EA0">
      <w:start w:val="1"/>
      <w:numFmt w:val="bullet"/>
      <w:lvlText w:val="•"/>
      <w:lvlJc w:val="left"/>
      <w:pPr>
        <w:ind w:left="1440" w:hanging="360"/>
      </w:pPr>
      <w:rPr>
        <w:rFonts w:ascii="Courier New" w:hAnsi="Courier New" w:hint="default"/>
      </w:rPr>
    </w:lvl>
    <w:lvl w:ilvl="2" w:tplc="E6562D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DA0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0A84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FE4C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A3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4E3E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6855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8D35FC"/>
    <w:multiLevelType w:val="multilevel"/>
    <w:tmpl w:val="768683FC"/>
    <w:styleLink w:val="Listeactuel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BA3E2B"/>
    <w:multiLevelType w:val="hybridMultilevel"/>
    <w:tmpl w:val="BA1C3F9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CA56C3"/>
    <w:multiLevelType w:val="multilevel"/>
    <w:tmpl w:val="6910036C"/>
    <w:styleLink w:val="CurrentList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color w:val="002060"/>
        <w:sz w:val="28"/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cs="Arial" w:hint="default"/>
        <w:b/>
        <w:color w:val="002060"/>
        <w:sz w:val="28"/>
        <w:u w:val="single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5A97F8"/>
    <w:multiLevelType w:val="hybridMultilevel"/>
    <w:tmpl w:val="FFFFFFFF"/>
    <w:lvl w:ilvl="0" w:tplc="559806C4">
      <w:start w:val="1"/>
      <w:numFmt w:val="bullet"/>
      <w:lvlText w:val="-"/>
      <w:lvlJc w:val="left"/>
      <w:pPr>
        <w:ind w:left="720" w:hanging="360"/>
      </w:pPr>
      <w:rPr>
        <w:rFonts w:ascii="&quot;Century Gothic&quot;,sans-serif" w:hAnsi="&quot;Century Gothic&quot;,sans-serif" w:hint="default"/>
      </w:rPr>
    </w:lvl>
    <w:lvl w:ilvl="1" w:tplc="DFB24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6CF2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70D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386C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A48D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20D4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BA8A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722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732623"/>
    <w:multiLevelType w:val="hybridMultilevel"/>
    <w:tmpl w:val="69AA32AC"/>
    <w:lvl w:ilvl="0" w:tplc="6B340B88">
      <w:start w:val="1"/>
      <w:numFmt w:val="upperRoman"/>
      <w:lvlText w:val="%1."/>
      <w:lvlJc w:val="left"/>
      <w:pPr>
        <w:ind w:left="720" w:hanging="360"/>
      </w:pPr>
    </w:lvl>
    <w:lvl w:ilvl="1" w:tplc="9D86C58C">
      <w:start w:val="1"/>
      <w:numFmt w:val="lowerLetter"/>
      <w:lvlText w:val="%2."/>
      <w:lvlJc w:val="left"/>
      <w:pPr>
        <w:ind w:left="1440" w:hanging="360"/>
      </w:pPr>
    </w:lvl>
    <w:lvl w:ilvl="2" w:tplc="470CEE12">
      <w:start w:val="1"/>
      <w:numFmt w:val="lowerRoman"/>
      <w:lvlText w:val="%3."/>
      <w:lvlJc w:val="right"/>
      <w:pPr>
        <w:ind w:left="2160" w:hanging="180"/>
      </w:pPr>
    </w:lvl>
    <w:lvl w:ilvl="3" w:tplc="F23C9010">
      <w:start w:val="1"/>
      <w:numFmt w:val="decimal"/>
      <w:lvlText w:val="%4."/>
      <w:lvlJc w:val="left"/>
      <w:pPr>
        <w:ind w:left="2880" w:hanging="360"/>
      </w:pPr>
    </w:lvl>
    <w:lvl w:ilvl="4" w:tplc="1F1004BC">
      <w:start w:val="1"/>
      <w:numFmt w:val="lowerLetter"/>
      <w:lvlText w:val="%5."/>
      <w:lvlJc w:val="left"/>
      <w:pPr>
        <w:ind w:left="3600" w:hanging="360"/>
      </w:pPr>
    </w:lvl>
    <w:lvl w:ilvl="5" w:tplc="E37ED3E8">
      <w:start w:val="1"/>
      <w:numFmt w:val="lowerRoman"/>
      <w:lvlText w:val="%6."/>
      <w:lvlJc w:val="right"/>
      <w:pPr>
        <w:ind w:left="4320" w:hanging="180"/>
      </w:pPr>
    </w:lvl>
    <w:lvl w:ilvl="6" w:tplc="17A80C98">
      <w:start w:val="1"/>
      <w:numFmt w:val="decimal"/>
      <w:lvlText w:val="%7."/>
      <w:lvlJc w:val="left"/>
      <w:pPr>
        <w:ind w:left="5040" w:hanging="360"/>
      </w:pPr>
    </w:lvl>
    <w:lvl w:ilvl="7" w:tplc="800A6B1E">
      <w:start w:val="1"/>
      <w:numFmt w:val="lowerLetter"/>
      <w:lvlText w:val="%8."/>
      <w:lvlJc w:val="left"/>
      <w:pPr>
        <w:ind w:left="5760" w:hanging="360"/>
      </w:pPr>
    </w:lvl>
    <w:lvl w:ilvl="8" w:tplc="C442CEA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943784"/>
    <w:multiLevelType w:val="hybridMultilevel"/>
    <w:tmpl w:val="94D89E9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90E4235C">
      <w:start w:val="1"/>
      <w:numFmt w:val="lowerLetter"/>
      <w:lvlText w:val="%3)"/>
      <w:lvlJc w:val="left"/>
      <w:pPr>
        <w:ind w:left="643" w:hanging="360"/>
      </w:pPr>
      <w:rPr>
        <w:rFonts w:cs="Verdana" w:hint="default"/>
        <w:b w:val="0"/>
        <w:color w:val="5FB7A9"/>
      </w:rPr>
    </w:lvl>
    <w:lvl w:ilvl="3" w:tplc="040C0019">
      <w:start w:val="1"/>
      <w:numFmt w:val="lowerLetter"/>
      <w:lvlText w:val="%4."/>
      <w:lvlJc w:val="left"/>
      <w:pPr>
        <w:ind w:left="1069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9566D7"/>
    <w:multiLevelType w:val="hybridMultilevel"/>
    <w:tmpl w:val="22FA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A528CB"/>
    <w:multiLevelType w:val="hybridMultilevel"/>
    <w:tmpl w:val="40A41F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CC005E"/>
    <w:multiLevelType w:val="hybridMultilevel"/>
    <w:tmpl w:val="D37CD090"/>
    <w:lvl w:ilvl="0" w:tplc="B0A094D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45DEA6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5866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1618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10FA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D61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8AB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238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5AB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EF0EC2"/>
    <w:multiLevelType w:val="hybridMultilevel"/>
    <w:tmpl w:val="53B6F86E"/>
    <w:lvl w:ilvl="0" w:tplc="4218FC28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26945C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30D2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E5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222F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447A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280F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F6E4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503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A20EF4"/>
    <w:multiLevelType w:val="hybridMultilevel"/>
    <w:tmpl w:val="2E002D08"/>
    <w:lvl w:ilvl="0" w:tplc="FFFFFFFF">
      <w:start w:val="1"/>
      <w:numFmt w:val="bullet"/>
      <w:pStyle w:val="Titre3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910EF5"/>
    <w:multiLevelType w:val="multilevel"/>
    <w:tmpl w:val="3D5C574E"/>
    <w:styleLink w:val="Listeactuelle4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615342"/>
    <w:multiLevelType w:val="hybridMultilevel"/>
    <w:tmpl w:val="36C457A6"/>
    <w:lvl w:ilvl="0" w:tplc="37343C12">
      <w:start w:val="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–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365416"/>
    <w:multiLevelType w:val="multilevel"/>
    <w:tmpl w:val="90988CDC"/>
    <w:styleLink w:val="Listeactuel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–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9248A6"/>
    <w:multiLevelType w:val="hybridMultilevel"/>
    <w:tmpl w:val="FFFFFFFF"/>
    <w:lvl w:ilvl="0" w:tplc="ED5A2DB8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363857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623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265C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7CB6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CC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1C68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1837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7C1B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D9084D"/>
    <w:multiLevelType w:val="hybridMultilevel"/>
    <w:tmpl w:val="65D07CB0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D453631"/>
    <w:multiLevelType w:val="hybridMultilevel"/>
    <w:tmpl w:val="4F026D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D836C8"/>
    <w:multiLevelType w:val="hybridMultilevel"/>
    <w:tmpl w:val="B23E9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87D04"/>
    <w:multiLevelType w:val="hybridMultilevel"/>
    <w:tmpl w:val="B4B406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E0608"/>
    <w:multiLevelType w:val="hybridMultilevel"/>
    <w:tmpl w:val="86AE6AA4"/>
    <w:lvl w:ilvl="0" w:tplc="7E920944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C78CF42E">
      <w:start w:val="1"/>
      <w:numFmt w:val="bullet"/>
      <w:lvlText w:val="o"/>
      <w:lvlJc w:val="left"/>
      <w:pPr>
        <w:ind w:left="1440" w:hanging="360"/>
      </w:pPr>
      <w:rPr>
        <w:rFonts w:ascii="Arial Narrow" w:hAnsi="Arial Narrow" w:hint="default"/>
      </w:rPr>
    </w:lvl>
    <w:lvl w:ilvl="2" w:tplc="33BAF258">
      <w:start w:val="1"/>
      <w:numFmt w:val="bullet"/>
      <w:lvlText w:val=""/>
      <w:lvlJc w:val="left"/>
      <w:pPr>
        <w:ind w:left="2160" w:hanging="360"/>
      </w:pPr>
      <w:rPr>
        <w:rFonts w:ascii="Arial Narrow" w:hAnsi="Arial Narrow" w:hint="default"/>
      </w:rPr>
    </w:lvl>
    <w:lvl w:ilvl="3" w:tplc="C64263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2E5C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A08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70DC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A0A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C4D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E11F8"/>
    <w:multiLevelType w:val="hybridMultilevel"/>
    <w:tmpl w:val="200A7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B38F3"/>
    <w:multiLevelType w:val="multilevel"/>
    <w:tmpl w:val="BBFAFD94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Theme="minorHAnsi" w:hAnsi="Century Gothic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16557B"/>
    <w:multiLevelType w:val="hybridMultilevel"/>
    <w:tmpl w:val="2D602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9B555C"/>
    <w:multiLevelType w:val="multilevel"/>
    <w:tmpl w:val="EC0E53C8"/>
    <w:styleLink w:val="Listeactuelle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CB034D"/>
    <w:multiLevelType w:val="hybridMultilevel"/>
    <w:tmpl w:val="304C2C34"/>
    <w:lvl w:ilvl="0" w:tplc="3EFE105E">
      <w:numFmt w:val="bullet"/>
      <w:lvlText w:val="-"/>
      <w:lvlJc w:val="left"/>
      <w:pPr>
        <w:ind w:left="720" w:hanging="360"/>
      </w:pPr>
      <w:rPr>
        <w:rFonts w:ascii="Tahoma, Tahoma" w:eastAsia="Tahoma, Tahoma" w:hAnsi="Tahoma, Tahoma" w:cs="Tahoma, 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2E12C2"/>
    <w:multiLevelType w:val="hybridMultilevel"/>
    <w:tmpl w:val="A2BC9086"/>
    <w:lvl w:ilvl="0" w:tplc="6C543F6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3C02F7"/>
    <w:multiLevelType w:val="hybridMultilevel"/>
    <w:tmpl w:val="90988C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FEF278">
      <w:numFmt w:val="bullet"/>
      <w:lvlText w:val="–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6F3CA8BC">
      <w:start w:val="1"/>
      <w:numFmt w:val="lowerLetter"/>
      <w:lvlText w:val="%4)"/>
      <w:lvlJc w:val="left"/>
      <w:pPr>
        <w:ind w:left="785" w:hanging="360"/>
      </w:pPr>
      <w:rPr>
        <w:rFonts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3776C9"/>
    <w:multiLevelType w:val="hybridMultilevel"/>
    <w:tmpl w:val="69D45730"/>
    <w:lvl w:ilvl="0" w:tplc="37C04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16B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7AE0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1A00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78CC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68EA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C432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069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2CB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30F367"/>
    <w:multiLevelType w:val="multilevel"/>
    <w:tmpl w:val="C6C4C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86613A"/>
    <w:multiLevelType w:val="hybridMultilevel"/>
    <w:tmpl w:val="CC8E0EF4"/>
    <w:lvl w:ilvl="0" w:tplc="20CA6988">
      <w:start w:val="1"/>
      <w:numFmt w:val="upperLetter"/>
      <w:lvlText w:val="%1."/>
      <w:lvlJc w:val="left"/>
      <w:pPr>
        <w:ind w:left="720" w:hanging="360"/>
      </w:pPr>
    </w:lvl>
    <w:lvl w:ilvl="1" w:tplc="F146BBDA">
      <w:start w:val="1"/>
      <w:numFmt w:val="lowerLetter"/>
      <w:lvlText w:val="%2."/>
      <w:lvlJc w:val="left"/>
      <w:pPr>
        <w:ind w:left="1440" w:hanging="360"/>
      </w:pPr>
    </w:lvl>
    <w:lvl w:ilvl="2" w:tplc="40C8B1A6">
      <w:start w:val="1"/>
      <w:numFmt w:val="lowerRoman"/>
      <w:lvlText w:val="%3."/>
      <w:lvlJc w:val="right"/>
      <w:pPr>
        <w:ind w:left="2160" w:hanging="180"/>
      </w:pPr>
    </w:lvl>
    <w:lvl w:ilvl="3" w:tplc="9B36109A">
      <w:start w:val="1"/>
      <w:numFmt w:val="decimal"/>
      <w:lvlText w:val="%4."/>
      <w:lvlJc w:val="left"/>
      <w:pPr>
        <w:ind w:left="2880" w:hanging="360"/>
      </w:pPr>
    </w:lvl>
    <w:lvl w:ilvl="4" w:tplc="3E361F58">
      <w:start w:val="1"/>
      <w:numFmt w:val="lowerLetter"/>
      <w:lvlText w:val="%5."/>
      <w:lvlJc w:val="left"/>
      <w:pPr>
        <w:ind w:left="3600" w:hanging="360"/>
      </w:pPr>
    </w:lvl>
    <w:lvl w:ilvl="5" w:tplc="BE7E73E4">
      <w:start w:val="1"/>
      <w:numFmt w:val="lowerRoman"/>
      <w:lvlText w:val="%6."/>
      <w:lvlJc w:val="right"/>
      <w:pPr>
        <w:ind w:left="4320" w:hanging="180"/>
      </w:pPr>
    </w:lvl>
    <w:lvl w:ilvl="6" w:tplc="615EAEA2">
      <w:start w:val="1"/>
      <w:numFmt w:val="decimal"/>
      <w:lvlText w:val="%7."/>
      <w:lvlJc w:val="left"/>
      <w:pPr>
        <w:ind w:left="5040" w:hanging="360"/>
      </w:pPr>
    </w:lvl>
    <w:lvl w:ilvl="7" w:tplc="ECD09476">
      <w:start w:val="1"/>
      <w:numFmt w:val="lowerLetter"/>
      <w:lvlText w:val="%8."/>
      <w:lvlJc w:val="left"/>
      <w:pPr>
        <w:ind w:left="5760" w:hanging="360"/>
      </w:pPr>
    </w:lvl>
    <w:lvl w:ilvl="8" w:tplc="19AC357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B8AB50"/>
    <w:multiLevelType w:val="multilevel"/>
    <w:tmpl w:val="6C4E52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DD877F"/>
    <w:multiLevelType w:val="hybridMultilevel"/>
    <w:tmpl w:val="68D07EF8"/>
    <w:lvl w:ilvl="0" w:tplc="81F6192E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4EF699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30C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B4A7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1CF5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DED9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987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BE9B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A42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630EF"/>
    <w:multiLevelType w:val="hybridMultilevel"/>
    <w:tmpl w:val="2B581AA0"/>
    <w:lvl w:ilvl="0" w:tplc="C77469D2">
      <w:start w:val="2"/>
      <w:numFmt w:val="upperLetter"/>
      <w:lvlText w:val="%1."/>
      <w:lvlJc w:val="left"/>
      <w:pPr>
        <w:ind w:left="720" w:hanging="360"/>
      </w:pPr>
    </w:lvl>
    <w:lvl w:ilvl="1" w:tplc="140A3FCA">
      <w:start w:val="1"/>
      <w:numFmt w:val="lowerLetter"/>
      <w:lvlText w:val="%2."/>
      <w:lvlJc w:val="left"/>
      <w:pPr>
        <w:ind w:left="1440" w:hanging="360"/>
      </w:pPr>
    </w:lvl>
    <w:lvl w:ilvl="2" w:tplc="9BE88178">
      <w:start w:val="1"/>
      <w:numFmt w:val="lowerRoman"/>
      <w:lvlText w:val="%3."/>
      <w:lvlJc w:val="right"/>
      <w:pPr>
        <w:ind w:left="2160" w:hanging="180"/>
      </w:pPr>
    </w:lvl>
    <w:lvl w:ilvl="3" w:tplc="44781DEA">
      <w:start w:val="1"/>
      <w:numFmt w:val="decimal"/>
      <w:lvlText w:val="%4."/>
      <w:lvlJc w:val="left"/>
      <w:pPr>
        <w:ind w:left="2880" w:hanging="360"/>
      </w:pPr>
    </w:lvl>
    <w:lvl w:ilvl="4" w:tplc="DF401DD4">
      <w:start w:val="1"/>
      <w:numFmt w:val="lowerLetter"/>
      <w:lvlText w:val="%5."/>
      <w:lvlJc w:val="left"/>
      <w:pPr>
        <w:ind w:left="3600" w:hanging="360"/>
      </w:pPr>
    </w:lvl>
    <w:lvl w:ilvl="5" w:tplc="ABB48A1A">
      <w:start w:val="1"/>
      <w:numFmt w:val="lowerRoman"/>
      <w:lvlText w:val="%6."/>
      <w:lvlJc w:val="right"/>
      <w:pPr>
        <w:ind w:left="4320" w:hanging="180"/>
      </w:pPr>
    </w:lvl>
    <w:lvl w:ilvl="6" w:tplc="82DEE18E">
      <w:start w:val="1"/>
      <w:numFmt w:val="decimal"/>
      <w:lvlText w:val="%7."/>
      <w:lvlJc w:val="left"/>
      <w:pPr>
        <w:ind w:left="5040" w:hanging="360"/>
      </w:pPr>
    </w:lvl>
    <w:lvl w:ilvl="7" w:tplc="C87CE386">
      <w:start w:val="1"/>
      <w:numFmt w:val="lowerLetter"/>
      <w:lvlText w:val="%8."/>
      <w:lvlJc w:val="left"/>
      <w:pPr>
        <w:ind w:left="5760" w:hanging="360"/>
      </w:pPr>
    </w:lvl>
    <w:lvl w:ilvl="8" w:tplc="100CF00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E18E89"/>
    <w:multiLevelType w:val="hybridMultilevel"/>
    <w:tmpl w:val="20E8D218"/>
    <w:lvl w:ilvl="0" w:tplc="863C3E40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B1023A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7680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F013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6C9F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046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B63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866B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BA1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F35BDF"/>
    <w:multiLevelType w:val="multilevel"/>
    <w:tmpl w:val="9BC66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AF145E"/>
    <w:multiLevelType w:val="hybridMultilevel"/>
    <w:tmpl w:val="F6EEC7E8"/>
    <w:lvl w:ilvl="0" w:tplc="FFFFFFFF">
      <w:start w:val="1"/>
      <w:numFmt w:val="bullet"/>
      <w:pStyle w:val="Titr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32C942"/>
    <w:multiLevelType w:val="hybridMultilevel"/>
    <w:tmpl w:val="FFFFFFFF"/>
    <w:lvl w:ilvl="0" w:tplc="2C8071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E8841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E0FF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24C5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3472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624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41D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C87B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589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A75A2F"/>
    <w:multiLevelType w:val="hybridMultilevel"/>
    <w:tmpl w:val="40A214DA"/>
    <w:lvl w:ilvl="0" w:tplc="37343C12">
      <w:start w:val="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44FAB4"/>
    <w:multiLevelType w:val="hybridMultilevel"/>
    <w:tmpl w:val="57E091E6"/>
    <w:lvl w:ilvl="0" w:tplc="CDAA6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E8532C">
      <w:numFmt w:val="bullet"/>
      <w:lvlText w:val="•"/>
      <w:lvlJc w:val="left"/>
      <w:pPr>
        <w:ind w:left="1440" w:hanging="360"/>
      </w:pPr>
      <w:rPr>
        <w:rFonts w:ascii="Garamond" w:hAnsi="Garamond" w:hint="default"/>
      </w:rPr>
    </w:lvl>
    <w:lvl w:ilvl="2" w:tplc="39BE7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4AA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9E29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F0E2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06BE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405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5088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E76D4D"/>
    <w:multiLevelType w:val="hybridMultilevel"/>
    <w:tmpl w:val="CAB66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44B945"/>
    <w:multiLevelType w:val="multilevel"/>
    <w:tmpl w:val="810E9D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A87418"/>
    <w:multiLevelType w:val="hybridMultilevel"/>
    <w:tmpl w:val="441AF596"/>
    <w:lvl w:ilvl="0" w:tplc="200C0011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200C0019" w:tentative="1">
      <w:start w:val="1"/>
      <w:numFmt w:val="lowerLetter"/>
      <w:lvlText w:val="%2."/>
      <w:lvlJc w:val="left"/>
      <w:pPr>
        <w:ind w:left="1440" w:hanging="360"/>
      </w:pPr>
    </w:lvl>
    <w:lvl w:ilvl="2" w:tplc="200C001B" w:tentative="1">
      <w:start w:val="1"/>
      <w:numFmt w:val="lowerRoman"/>
      <w:lvlText w:val="%3."/>
      <w:lvlJc w:val="right"/>
      <w:pPr>
        <w:ind w:left="2160" w:hanging="180"/>
      </w:pPr>
    </w:lvl>
    <w:lvl w:ilvl="3" w:tplc="200C000F" w:tentative="1">
      <w:start w:val="1"/>
      <w:numFmt w:val="decimal"/>
      <w:lvlText w:val="%4."/>
      <w:lvlJc w:val="left"/>
      <w:pPr>
        <w:ind w:left="2880" w:hanging="360"/>
      </w:pPr>
    </w:lvl>
    <w:lvl w:ilvl="4" w:tplc="200C0019" w:tentative="1">
      <w:start w:val="1"/>
      <w:numFmt w:val="lowerLetter"/>
      <w:lvlText w:val="%5."/>
      <w:lvlJc w:val="left"/>
      <w:pPr>
        <w:ind w:left="3600" w:hanging="360"/>
      </w:pPr>
    </w:lvl>
    <w:lvl w:ilvl="5" w:tplc="200C001B" w:tentative="1">
      <w:start w:val="1"/>
      <w:numFmt w:val="lowerRoman"/>
      <w:lvlText w:val="%6."/>
      <w:lvlJc w:val="right"/>
      <w:pPr>
        <w:ind w:left="4320" w:hanging="180"/>
      </w:pPr>
    </w:lvl>
    <w:lvl w:ilvl="6" w:tplc="200C000F" w:tentative="1">
      <w:start w:val="1"/>
      <w:numFmt w:val="decimal"/>
      <w:lvlText w:val="%7."/>
      <w:lvlJc w:val="left"/>
      <w:pPr>
        <w:ind w:left="5040" w:hanging="360"/>
      </w:pPr>
    </w:lvl>
    <w:lvl w:ilvl="7" w:tplc="200C0019" w:tentative="1">
      <w:start w:val="1"/>
      <w:numFmt w:val="lowerLetter"/>
      <w:lvlText w:val="%8."/>
      <w:lvlJc w:val="left"/>
      <w:pPr>
        <w:ind w:left="5760" w:hanging="360"/>
      </w:pPr>
    </w:lvl>
    <w:lvl w:ilvl="8" w:tplc="2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41"/>
  </w:num>
  <w:num w:numId="4">
    <w:abstractNumId w:val="39"/>
  </w:num>
  <w:num w:numId="5">
    <w:abstractNumId w:val="27"/>
  </w:num>
  <w:num w:numId="6">
    <w:abstractNumId w:val="40"/>
  </w:num>
  <w:num w:numId="7">
    <w:abstractNumId w:val="12"/>
  </w:num>
  <w:num w:numId="8">
    <w:abstractNumId w:val="37"/>
  </w:num>
  <w:num w:numId="9">
    <w:abstractNumId w:val="11"/>
  </w:num>
  <w:num w:numId="10">
    <w:abstractNumId w:val="22"/>
  </w:num>
  <w:num w:numId="11">
    <w:abstractNumId w:val="44"/>
  </w:num>
  <w:num w:numId="12">
    <w:abstractNumId w:val="46"/>
  </w:num>
  <w:num w:numId="13">
    <w:abstractNumId w:val="42"/>
  </w:num>
  <w:num w:numId="14">
    <w:abstractNumId w:val="7"/>
  </w:num>
  <w:num w:numId="15">
    <w:abstractNumId w:val="36"/>
  </w:num>
  <w:num w:numId="16">
    <w:abstractNumId w:val="38"/>
  </w:num>
  <w:num w:numId="17">
    <w:abstractNumId w:val="48"/>
  </w:num>
  <w:num w:numId="18">
    <w:abstractNumId w:val="35"/>
  </w:num>
  <w:num w:numId="19">
    <w:abstractNumId w:val="45"/>
  </w:num>
  <w:num w:numId="20">
    <w:abstractNumId w:val="9"/>
  </w:num>
  <w:num w:numId="21">
    <w:abstractNumId w:val="6"/>
  </w:num>
  <w:num w:numId="22">
    <w:abstractNumId w:val="23"/>
  </w:num>
  <w:num w:numId="23">
    <w:abstractNumId w:val="29"/>
  </w:num>
  <w:num w:numId="24">
    <w:abstractNumId w:val="34"/>
  </w:num>
  <w:num w:numId="25">
    <w:abstractNumId w:val="20"/>
  </w:num>
  <w:num w:numId="26">
    <w:abstractNumId w:val="13"/>
  </w:num>
  <w:num w:numId="27">
    <w:abstractNumId w:val="10"/>
  </w:num>
  <w:num w:numId="28">
    <w:abstractNumId w:val="8"/>
  </w:num>
  <w:num w:numId="29">
    <w:abstractNumId w:val="18"/>
  </w:num>
  <w:num w:numId="30">
    <w:abstractNumId w:val="43"/>
  </w:num>
  <w:num w:numId="31">
    <w:abstractNumId w:val="18"/>
  </w:num>
  <w:num w:numId="32">
    <w:abstractNumId w:val="18"/>
  </w:num>
  <w:num w:numId="33">
    <w:abstractNumId w:val="21"/>
  </w:num>
  <w:num w:numId="34">
    <w:abstractNumId w:val="31"/>
  </w:num>
  <w:num w:numId="35">
    <w:abstractNumId w:val="19"/>
  </w:num>
  <w:num w:numId="36">
    <w:abstractNumId w:val="30"/>
  </w:num>
  <w:num w:numId="37">
    <w:abstractNumId w:val="5"/>
  </w:num>
  <w:num w:numId="38">
    <w:abstractNumId w:val="4"/>
  </w:num>
  <w:num w:numId="39">
    <w:abstractNumId w:val="24"/>
  </w:num>
  <w:num w:numId="40">
    <w:abstractNumId w:val="26"/>
  </w:num>
  <w:num w:numId="41">
    <w:abstractNumId w:val="25"/>
  </w:num>
  <w:num w:numId="42">
    <w:abstractNumId w:val="47"/>
  </w:num>
  <w:num w:numId="43">
    <w:abstractNumId w:val="14"/>
  </w:num>
  <w:num w:numId="44">
    <w:abstractNumId w:val="28"/>
  </w:num>
  <w:num w:numId="45">
    <w:abstractNumId w:val="49"/>
  </w:num>
  <w:num w:numId="46">
    <w:abstractNumId w:val="15"/>
  </w:num>
  <w:num w:numId="47">
    <w:abstractNumId w:val="33"/>
  </w:num>
  <w:num w:numId="48">
    <w:abstractNumId w:val="3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469"/>
    <w:rsid w:val="0000010C"/>
    <w:rsid w:val="00000713"/>
    <w:rsid w:val="000009F4"/>
    <w:rsid w:val="00000EF7"/>
    <w:rsid w:val="000011F2"/>
    <w:rsid w:val="000012F4"/>
    <w:rsid w:val="000017B1"/>
    <w:rsid w:val="00001B7A"/>
    <w:rsid w:val="00002043"/>
    <w:rsid w:val="00002376"/>
    <w:rsid w:val="000024C0"/>
    <w:rsid w:val="000029A9"/>
    <w:rsid w:val="00002A1D"/>
    <w:rsid w:val="00002A7D"/>
    <w:rsid w:val="00002B01"/>
    <w:rsid w:val="00002B9F"/>
    <w:rsid w:val="00002E7A"/>
    <w:rsid w:val="00002E97"/>
    <w:rsid w:val="00003F74"/>
    <w:rsid w:val="000041D8"/>
    <w:rsid w:val="0000424F"/>
    <w:rsid w:val="00004255"/>
    <w:rsid w:val="000044F6"/>
    <w:rsid w:val="00004679"/>
    <w:rsid w:val="0000484B"/>
    <w:rsid w:val="00004BE4"/>
    <w:rsid w:val="0000518B"/>
    <w:rsid w:val="000053F3"/>
    <w:rsid w:val="00005452"/>
    <w:rsid w:val="000055BA"/>
    <w:rsid w:val="00005806"/>
    <w:rsid w:val="000058BB"/>
    <w:rsid w:val="000061EB"/>
    <w:rsid w:val="0000629C"/>
    <w:rsid w:val="00006546"/>
    <w:rsid w:val="0000668C"/>
    <w:rsid w:val="00006B23"/>
    <w:rsid w:val="00006BFD"/>
    <w:rsid w:val="00007237"/>
    <w:rsid w:val="00007590"/>
    <w:rsid w:val="000075C3"/>
    <w:rsid w:val="00007B1B"/>
    <w:rsid w:val="0001013B"/>
    <w:rsid w:val="00010239"/>
    <w:rsid w:val="000103EA"/>
    <w:rsid w:val="000108F2"/>
    <w:rsid w:val="000109F5"/>
    <w:rsid w:val="000117DE"/>
    <w:rsid w:val="00011951"/>
    <w:rsid w:val="000119F4"/>
    <w:rsid w:val="00011C28"/>
    <w:rsid w:val="00011E8B"/>
    <w:rsid w:val="00011F45"/>
    <w:rsid w:val="00012526"/>
    <w:rsid w:val="00012C79"/>
    <w:rsid w:val="00012CD8"/>
    <w:rsid w:val="000131D5"/>
    <w:rsid w:val="00013205"/>
    <w:rsid w:val="00013763"/>
    <w:rsid w:val="000139DA"/>
    <w:rsid w:val="00013DAA"/>
    <w:rsid w:val="0001417C"/>
    <w:rsid w:val="00014227"/>
    <w:rsid w:val="00014762"/>
    <w:rsid w:val="00014786"/>
    <w:rsid w:val="000148E0"/>
    <w:rsid w:val="0001497E"/>
    <w:rsid w:val="000149EA"/>
    <w:rsid w:val="00014AC8"/>
    <w:rsid w:val="00014C0D"/>
    <w:rsid w:val="00014E75"/>
    <w:rsid w:val="000150E9"/>
    <w:rsid w:val="00015478"/>
    <w:rsid w:val="000155EE"/>
    <w:rsid w:val="00015A69"/>
    <w:rsid w:val="00015ADC"/>
    <w:rsid w:val="00015CF8"/>
    <w:rsid w:val="00015E31"/>
    <w:rsid w:val="000168B6"/>
    <w:rsid w:val="000168CC"/>
    <w:rsid w:val="00016E06"/>
    <w:rsid w:val="000172A1"/>
    <w:rsid w:val="0001736F"/>
    <w:rsid w:val="000177E9"/>
    <w:rsid w:val="000179FF"/>
    <w:rsid w:val="00017C8E"/>
    <w:rsid w:val="00020209"/>
    <w:rsid w:val="0002026C"/>
    <w:rsid w:val="00020402"/>
    <w:rsid w:val="00020555"/>
    <w:rsid w:val="000205F3"/>
    <w:rsid w:val="00020D66"/>
    <w:rsid w:val="00020F3B"/>
    <w:rsid w:val="00020FEE"/>
    <w:rsid w:val="00021122"/>
    <w:rsid w:val="0002112E"/>
    <w:rsid w:val="000211FC"/>
    <w:rsid w:val="00021229"/>
    <w:rsid w:val="000212F6"/>
    <w:rsid w:val="00021442"/>
    <w:rsid w:val="000214C4"/>
    <w:rsid w:val="000214DC"/>
    <w:rsid w:val="000216F4"/>
    <w:rsid w:val="00021E80"/>
    <w:rsid w:val="00021F7C"/>
    <w:rsid w:val="00022381"/>
    <w:rsid w:val="0002244F"/>
    <w:rsid w:val="000225A6"/>
    <w:rsid w:val="00022606"/>
    <w:rsid w:val="0002282B"/>
    <w:rsid w:val="00022877"/>
    <w:rsid w:val="000228A4"/>
    <w:rsid w:val="00022E3E"/>
    <w:rsid w:val="000231E5"/>
    <w:rsid w:val="00023221"/>
    <w:rsid w:val="00023D21"/>
    <w:rsid w:val="00023DAD"/>
    <w:rsid w:val="00023E51"/>
    <w:rsid w:val="0002411D"/>
    <w:rsid w:val="0002424B"/>
    <w:rsid w:val="000246AD"/>
    <w:rsid w:val="000246D1"/>
    <w:rsid w:val="00024889"/>
    <w:rsid w:val="00024DA7"/>
    <w:rsid w:val="00024E24"/>
    <w:rsid w:val="00024E60"/>
    <w:rsid w:val="00024E82"/>
    <w:rsid w:val="00025743"/>
    <w:rsid w:val="000258A8"/>
    <w:rsid w:val="0002592E"/>
    <w:rsid w:val="00025CD7"/>
    <w:rsid w:val="000260C8"/>
    <w:rsid w:val="000261DE"/>
    <w:rsid w:val="00026BE9"/>
    <w:rsid w:val="00027352"/>
    <w:rsid w:val="000274CE"/>
    <w:rsid w:val="000279CB"/>
    <w:rsid w:val="000279FB"/>
    <w:rsid w:val="00027BD4"/>
    <w:rsid w:val="00030025"/>
    <w:rsid w:val="000301F1"/>
    <w:rsid w:val="000301F4"/>
    <w:rsid w:val="000303F8"/>
    <w:rsid w:val="0003055F"/>
    <w:rsid w:val="0003082F"/>
    <w:rsid w:val="00030AC4"/>
    <w:rsid w:val="00030AD4"/>
    <w:rsid w:val="00030B5E"/>
    <w:rsid w:val="00030F58"/>
    <w:rsid w:val="0003152C"/>
    <w:rsid w:val="0003157B"/>
    <w:rsid w:val="0003184B"/>
    <w:rsid w:val="00031AC3"/>
    <w:rsid w:val="00031CF5"/>
    <w:rsid w:val="00031D61"/>
    <w:rsid w:val="000323AD"/>
    <w:rsid w:val="00032966"/>
    <w:rsid w:val="0003298E"/>
    <w:rsid w:val="00032A75"/>
    <w:rsid w:val="00032C92"/>
    <w:rsid w:val="00032D9E"/>
    <w:rsid w:val="000330E3"/>
    <w:rsid w:val="00033AD5"/>
    <w:rsid w:val="00033EB1"/>
    <w:rsid w:val="00034370"/>
    <w:rsid w:val="00034523"/>
    <w:rsid w:val="00034A44"/>
    <w:rsid w:val="00034F36"/>
    <w:rsid w:val="00035147"/>
    <w:rsid w:val="00035882"/>
    <w:rsid w:val="000358C7"/>
    <w:rsid w:val="00035C0A"/>
    <w:rsid w:val="00035D53"/>
    <w:rsid w:val="00035E16"/>
    <w:rsid w:val="00035E6F"/>
    <w:rsid w:val="00035FB0"/>
    <w:rsid w:val="00036098"/>
    <w:rsid w:val="00036191"/>
    <w:rsid w:val="00036317"/>
    <w:rsid w:val="000365EB"/>
    <w:rsid w:val="000367BD"/>
    <w:rsid w:val="00036935"/>
    <w:rsid w:val="0003766D"/>
    <w:rsid w:val="000376EE"/>
    <w:rsid w:val="000378D1"/>
    <w:rsid w:val="00037A26"/>
    <w:rsid w:val="00037D76"/>
    <w:rsid w:val="0004002A"/>
    <w:rsid w:val="00040630"/>
    <w:rsid w:val="0004086F"/>
    <w:rsid w:val="00040BDB"/>
    <w:rsid w:val="00040D16"/>
    <w:rsid w:val="00040E09"/>
    <w:rsid w:val="00041317"/>
    <w:rsid w:val="00041506"/>
    <w:rsid w:val="0004194B"/>
    <w:rsid w:val="00041ED2"/>
    <w:rsid w:val="00041F8B"/>
    <w:rsid w:val="0004211C"/>
    <w:rsid w:val="000428F3"/>
    <w:rsid w:val="00042F9E"/>
    <w:rsid w:val="000430D0"/>
    <w:rsid w:val="000430D8"/>
    <w:rsid w:val="00043194"/>
    <w:rsid w:val="000431D8"/>
    <w:rsid w:val="00043512"/>
    <w:rsid w:val="00043928"/>
    <w:rsid w:val="000439BC"/>
    <w:rsid w:val="00043B23"/>
    <w:rsid w:val="00043FBB"/>
    <w:rsid w:val="00044089"/>
    <w:rsid w:val="00044173"/>
    <w:rsid w:val="00044189"/>
    <w:rsid w:val="00044419"/>
    <w:rsid w:val="000445D4"/>
    <w:rsid w:val="00044672"/>
    <w:rsid w:val="00044BB4"/>
    <w:rsid w:val="00044F6A"/>
    <w:rsid w:val="00045A9F"/>
    <w:rsid w:val="00045AFE"/>
    <w:rsid w:val="00045FE1"/>
    <w:rsid w:val="0004611D"/>
    <w:rsid w:val="000464F0"/>
    <w:rsid w:val="00046934"/>
    <w:rsid w:val="00046BE6"/>
    <w:rsid w:val="00046C74"/>
    <w:rsid w:val="00046EF6"/>
    <w:rsid w:val="00047088"/>
    <w:rsid w:val="00047283"/>
    <w:rsid w:val="000472AF"/>
    <w:rsid w:val="00047938"/>
    <w:rsid w:val="000479B1"/>
    <w:rsid w:val="00047BAA"/>
    <w:rsid w:val="00047DF9"/>
    <w:rsid w:val="00050A3F"/>
    <w:rsid w:val="00050B95"/>
    <w:rsid w:val="00050ED4"/>
    <w:rsid w:val="00051013"/>
    <w:rsid w:val="000510F0"/>
    <w:rsid w:val="00051141"/>
    <w:rsid w:val="000512F9"/>
    <w:rsid w:val="0005139E"/>
    <w:rsid w:val="0005143C"/>
    <w:rsid w:val="0005150B"/>
    <w:rsid w:val="0005175F"/>
    <w:rsid w:val="0005181F"/>
    <w:rsid w:val="000518A1"/>
    <w:rsid w:val="00051949"/>
    <w:rsid w:val="00051BB7"/>
    <w:rsid w:val="00051BE2"/>
    <w:rsid w:val="00051EC1"/>
    <w:rsid w:val="00051FCA"/>
    <w:rsid w:val="00052517"/>
    <w:rsid w:val="00052524"/>
    <w:rsid w:val="00052572"/>
    <w:rsid w:val="0005282C"/>
    <w:rsid w:val="00052D17"/>
    <w:rsid w:val="0005316A"/>
    <w:rsid w:val="00053292"/>
    <w:rsid w:val="00053335"/>
    <w:rsid w:val="000534BB"/>
    <w:rsid w:val="00053535"/>
    <w:rsid w:val="00053891"/>
    <w:rsid w:val="00053BD0"/>
    <w:rsid w:val="00053D37"/>
    <w:rsid w:val="00053E12"/>
    <w:rsid w:val="0005404C"/>
    <w:rsid w:val="0005426B"/>
    <w:rsid w:val="00054359"/>
    <w:rsid w:val="0005439B"/>
    <w:rsid w:val="000545B5"/>
    <w:rsid w:val="00054761"/>
    <w:rsid w:val="00054B14"/>
    <w:rsid w:val="00054BD3"/>
    <w:rsid w:val="00054E64"/>
    <w:rsid w:val="00055090"/>
    <w:rsid w:val="00055364"/>
    <w:rsid w:val="0005545B"/>
    <w:rsid w:val="00055518"/>
    <w:rsid w:val="00055553"/>
    <w:rsid w:val="00055752"/>
    <w:rsid w:val="000558ED"/>
    <w:rsid w:val="00055A84"/>
    <w:rsid w:val="00055B06"/>
    <w:rsid w:val="00055CA5"/>
    <w:rsid w:val="00056016"/>
    <w:rsid w:val="000560EC"/>
    <w:rsid w:val="000562E3"/>
    <w:rsid w:val="0005685B"/>
    <w:rsid w:val="00056AED"/>
    <w:rsid w:val="00056B1A"/>
    <w:rsid w:val="00056BBD"/>
    <w:rsid w:val="00056BEE"/>
    <w:rsid w:val="00056D80"/>
    <w:rsid w:val="0005706B"/>
    <w:rsid w:val="000572B9"/>
    <w:rsid w:val="0005746B"/>
    <w:rsid w:val="00057490"/>
    <w:rsid w:val="000574C0"/>
    <w:rsid w:val="00057723"/>
    <w:rsid w:val="000578E5"/>
    <w:rsid w:val="00057E99"/>
    <w:rsid w:val="00060055"/>
    <w:rsid w:val="0006119A"/>
    <w:rsid w:val="000612CD"/>
    <w:rsid w:val="000616BF"/>
    <w:rsid w:val="000616E5"/>
    <w:rsid w:val="00061C44"/>
    <w:rsid w:val="00061DC1"/>
    <w:rsid w:val="00061E26"/>
    <w:rsid w:val="00061E9F"/>
    <w:rsid w:val="00062473"/>
    <w:rsid w:val="00062505"/>
    <w:rsid w:val="0006264F"/>
    <w:rsid w:val="00062780"/>
    <w:rsid w:val="000627B8"/>
    <w:rsid w:val="0006283B"/>
    <w:rsid w:val="000628AF"/>
    <w:rsid w:val="00062C6E"/>
    <w:rsid w:val="00062DC6"/>
    <w:rsid w:val="00062E22"/>
    <w:rsid w:val="00062FB5"/>
    <w:rsid w:val="000632C5"/>
    <w:rsid w:val="000635EE"/>
    <w:rsid w:val="00063BFC"/>
    <w:rsid w:val="00063C42"/>
    <w:rsid w:val="00063C90"/>
    <w:rsid w:val="00063DAE"/>
    <w:rsid w:val="00063E95"/>
    <w:rsid w:val="0006437B"/>
    <w:rsid w:val="0006445B"/>
    <w:rsid w:val="000645E2"/>
    <w:rsid w:val="00064720"/>
    <w:rsid w:val="000648FC"/>
    <w:rsid w:val="00064E2C"/>
    <w:rsid w:val="00065361"/>
    <w:rsid w:val="00065672"/>
    <w:rsid w:val="000656F0"/>
    <w:rsid w:val="000658B4"/>
    <w:rsid w:val="00065F4A"/>
    <w:rsid w:val="00066669"/>
    <w:rsid w:val="000666ED"/>
    <w:rsid w:val="000669EC"/>
    <w:rsid w:val="00066B09"/>
    <w:rsid w:val="00066C3A"/>
    <w:rsid w:val="000671A1"/>
    <w:rsid w:val="000672CA"/>
    <w:rsid w:val="00067553"/>
    <w:rsid w:val="0006780B"/>
    <w:rsid w:val="000678A9"/>
    <w:rsid w:val="00067994"/>
    <w:rsid w:val="00067A4A"/>
    <w:rsid w:val="00067A50"/>
    <w:rsid w:val="00067D0C"/>
    <w:rsid w:val="00070293"/>
    <w:rsid w:val="000703A7"/>
    <w:rsid w:val="0007052F"/>
    <w:rsid w:val="000705A2"/>
    <w:rsid w:val="000707BD"/>
    <w:rsid w:val="000708F6"/>
    <w:rsid w:val="00070A52"/>
    <w:rsid w:val="00070DB7"/>
    <w:rsid w:val="00070ED2"/>
    <w:rsid w:val="00070EE2"/>
    <w:rsid w:val="000713EC"/>
    <w:rsid w:val="0007178D"/>
    <w:rsid w:val="0007185C"/>
    <w:rsid w:val="00072005"/>
    <w:rsid w:val="000724F4"/>
    <w:rsid w:val="00072836"/>
    <w:rsid w:val="00072ABB"/>
    <w:rsid w:val="00072B17"/>
    <w:rsid w:val="00072CCF"/>
    <w:rsid w:val="00072CEF"/>
    <w:rsid w:val="00072DD4"/>
    <w:rsid w:val="00072FF4"/>
    <w:rsid w:val="0007319F"/>
    <w:rsid w:val="00073261"/>
    <w:rsid w:val="000737F9"/>
    <w:rsid w:val="000738DB"/>
    <w:rsid w:val="00073B21"/>
    <w:rsid w:val="00073DCA"/>
    <w:rsid w:val="00073E76"/>
    <w:rsid w:val="00073ED5"/>
    <w:rsid w:val="00074008"/>
    <w:rsid w:val="0007409A"/>
    <w:rsid w:val="000743D9"/>
    <w:rsid w:val="0007450F"/>
    <w:rsid w:val="00074596"/>
    <w:rsid w:val="00074E84"/>
    <w:rsid w:val="0007506C"/>
    <w:rsid w:val="0007509C"/>
    <w:rsid w:val="00075431"/>
    <w:rsid w:val="0007578A"/>
    <w:rsid w:val="0007592C"/>
    <w:rsid w:val="000762D4"/>
    <w:rsid w:val="000766B8"/>
    <w:rsid w:val="000767B7"/>
    <w:rsid w:val="0007688B"/>
    <w:rsid w:val="0007691C"/>
    <w:rsid w:val="00076A8D"/>
    <w:rsid w:val="00076AA4"/>
    <w:rsid w:val="00076D1C"/>
    <w:rsid w:val="000773B9"/>
    <w:rsid w:val="000775AA"/>
    <w:rsid w:val="00077823"/>
    <w:rsid w:val="00077894"/>
    <w:rsid w:val="00080738"/>
    <w:rsid w:val="000809B5"/>
    <w:rsid w:val="00080C71"/>
    <w:rsid w:val="00080C8C"/>
    <w:rsid w:val="0008138C"/>
    <w:rsid w:val="0008139C"/>
    <w:rsid w:val="00081918"/>
    <w:rsid w:val="000819F0"/>
    <w:rsid w:val="00081C34"/>
    <w:rsid w:val="00081DE2"/>
    <w:rsid w:val="00081EE8"/>
    <w:rsid w:val="00081F81"/>
    <w:rsid w:val="00081F8F"/>
    <w:rsid w:val="00082269"/>
    <w:rsid w:val="000825F6"/>
    <w:rsid w:val="00082B02"/>
    <w:rsid w:val="00083360"/>
    <w:rsid w:val="0008360B"/>
    <w:rsid w:val="00083774"/>
    <w:rsid w:val="00083A38"/>
    <w:rsid w:val="00083BCB"/>
    <w:rsid w:val="00083D2F"/>
    <w:rsid w:val="00083DAA"/>
    <w:rsid w:val="00083F3D"/>
    <w:rsid w:val="000841A2"/>
    <w:rsid w:val="00084554"/>
    <w:rsid w:val="00084770"/>
    <w:rsid w:val="0008477D"/>
    <w:rsid w:val="00084941"/>
    <w:rsid w:val="00084D1C"/>
    <w:rsid w:val="00084DB5"/>
    <w:rsid w:val="000851F2"/>
    <w:rsid w:val="000853D7"/>
    <w:rsid w:val="00085864"/>
    <w:rsid w:val="00085B01"/>
    <w:rsid w:val="00085BBE"/>
    <w:rsid w:val="00085C30"/>
    <w:rsid w:val="00085C73"/>
    <w:rsid w:val="00085FC8"/>
    <w:rsid w:val="00086153"/>
    <w:rsid w:val="000865F1"/>
    <w:rsid w:val="00086601"/>
    <w:rsid w:val="00086ACB"/>
    <w:rsid w:val="00086DF1"/>
    <w:rsid w:val="0008745F"/>
    <w:rsid w:val="0008758B"/>
    <w:rsid w:val="00087AD0"/>
    <w:rsid w:val="00087C13"/>
    <w:rsid w:val="00090293"/>
    <w:rsid w:val="0009045C"/>
    <w:rsid w:val="00090765"/>
    <w:rsid w:val="000909C5"/>
    <w:rsid w:val="00090C91"/>
    <w:rsid w:val="00091437"/>
    <w:rsid w:val="0009171C"/>
    <w:rsid w:val="0009179A"/>
    <w:rsid w:val="00091836"/>
    <w:rsid w:val="0009183F"/>
    <w:rsid w:val="00091B54"/>
    <w:rsid w:val="00091F80"/>
    <w:rsid w:val="00091FD3"/>
    <w:rsid w:val="000922F1"/>
    <w:rsid w:val="0009238B"/>
    <w:rsid w:val="000923DA"/>
    <w:rsid w:val="00092B72"/>
    <w:rsid w:val="00092BE9"/>
    <w:rsid w:val="00092ECB"/>
    <w:rsid w:val="00092FC3"/>
    <w:rsid w:val="00093E54"/>
    <w:rsid w:val="0009426A"/>
    <w:rsid w:val="000944D5"/>
    <w:rsid w:val="000944F2"/>
    <w:rsid w:val="00094822"/>
    <w:rsid w:val="00094928"/>
    <w:rsid w:val="000957F5"/>
    <w:rsid w:val="00095BB6"/>
    <w:rsid w:val="00095BEA"/>
    <w:rsid w:val="0009627F"/>
    <w:rsid w:val="00096EB3"/>
    <w:rsid w:val="00096FEA"/>
    <w:rsid w:val="000972A3"/>
    <w:rsid w:val="00097394"/>
    <w:rsid w:val="000973BD"/>
    <w:rsid w:val="000973C7"/>
    <w:rsid w:val="000976EB"/>
    <w:rsid w:val="000978E8"/>
    <w:rsid w:val="00097C5D"/>
    <w:rsid w:val="00097CED"/>
    <w:rsid w:val="000A0220"/>
    <w:rsid w:val="000A0487"/>
    <w:rsid w:val="000A0CA1"/>
    <w:rsid w:val="000A0F07"/>
    <w:rsid w:val="000A0F51"/>
    <w:rsid w:val="000A0F76"/>
    <w:rsid w:val="000A115B"/>
    <w:rsid w:val="000A13B1"/>
    <w:rsid w:val="000A176F"/>
    <w:rsid w:val="000A21C0"/>
    <w:rsid w:val="000A2246"/>
    <w:rsid w:val="000A2409"/>
    <w:rsid w:val="000A247F"/>
    <w:rsid w:val="000A2657"/>
    <w:rsid w:val="000A2C7D"/>
    <w:rsid w:val="000A2EE2"/>
    <w:rsid w:val="000A2F75"/>
    <w:rsid w:val="000A32A9"/>
    <w:rsid w:val="000A35F6"/>
    <w:rsid w:val="000A39D5"/>
    <w:rsid w:val="000A3A05"/>
    <w:rsid w:val="000A3B93"/>
    <w:rsid w:val="000A3FD1"/>
    <w:rsid w:val="000A3FE8"/>
    <w:rsid w:val="000A4007"/>
    <w:rsid w:val="000A4354"/>
    <w:rsid w:val="000A456A"/>
    <w:rsid w:val="000A4D69"/>
    <w:rsid w:val="000A5419"/>
    <w:rsid w:val="000A59EF"/>
    <w:rsid w:val="000A5A17"/>
    <w:rsid w:val="000A5E8D"/>
    <w:rsid w:val="000A5EB7"/>
    <w:rsid w:val="000A5F8B"/>
    <w:rsid w:val="000A657E"/>
    <w:rsid w:val="000A65EB"/>
    <w:rsid w:val="000A665E"/>
    <w:rsid w:val="000A686F"/>
    <w:rsid w:val="000A6901"/>
    <w:rsid w:val="000A6DDF"/>
    <w:rsid w:val="000A711D"/>
    <w:rsid w:val="000A7559"/>
    <w:rsid w:val="000B000A"/>
    <w:rsid w:val="000B00BF"/>
    <w:rsid w:val="000B0386"/>
    <w:rsid w:val="000B07BB"/>
    <w:rsid w:val="000B083E"/>
    <w:rsid w:val="000B0A55"/>
    <w:rsid w:val="000B0ACB"/>
    <w:rsid w:val="000B0D88"/>
    <w:rsid w:val="000B0DD1"/>
    <w:rsid w:val="000B114F"/>
    <w:rsid w:val="000B1269"/>
    <w:rsid w:val="000B179D"/>
    <w:rsid w:val="000B1825"/>
    <w:rsid w:val="000B18C3"/>
    <w:rsid w:val="000B1B63"/>
    <w:rsid w:val="000B1D20"/>
    <w:rsid w:val="000B1E89"/>
    <w:rsid w:val="000B1EBF"/>
    <w:rsid w:val="000B1F1B"/>
    <w:rsid w:val="000B2116"/>
    <w:rsid w:val="000B274C"/>
    <w:rsid w:val="000B2A46"/>
    <w:rsid w:val="000B2E07"/>
    <w:rsid w:val="000B2E5B"/>
    <w:rsid w:val="000B2FD6"/>
    <w:rsid w:val="000B3136"/>
    <w:rsid w:val="000B32AD"/>
    <w:rsid w:val="000B353D"/>
    <w:rsid w:val="000B3A14"/>
    <w:rsid w:val="000B42B3"/>
    <w:rsid w:val="000B4373"/>
    <w:rsid w:val="000B477F"/>
    <w:rsid w:val="000B4BA2"/>
    <w:rsid w:val="000B4C76"/>
    <w:rsid w:val="000B4FEE"/>
    <w:rsid w:val="000B521D"/>
    <w:rsid w:val="000B528B"/>
    <w:rsid w:val="000B5506"/>
    <w:rsid w:val="000B553E"/>
    <w:rsid w:val="000B55D1"/>
    <w:rsid w:val="000B5650"/>
    <w:rsid w:val="000B574B"/>
    <w:rsid w:val="000B5C8F"/>
    <w:rsid w:val="000B6093"/>
    <w:rsid w:val="000B62EB"/>
    <w:rsid w:val="000B649F"/>
    <w:rsid w:val="000B64C4"/>
    <w:rsid w:val="000B69A5"/>
    <w:rsid w:val="000B6D12"/>
    <w:rsid w:val="000B6E0D"/>
    <w:rsid w:val="000B6FDC"/>
    <w:rsid w:val="000B70B8"/>
    <w:rsid w:val="000B7195"/>
    <w:rsid w:val="000B735F"/>
    <w:rsid w:val="000B742C"/>
    <w:rsid w:val="000B754E"/>
    <w:rsid w:val="000B75C4"/>
    <w:rsid w:val="000B773C"/>
    <w:rsid w:val="000B7921"/>
    <w:rsid w:val="000B7A7C"/>
    <w:rsid w:val="000B7B5F"/>
    <w:rsid w:val="000C0039"/>
    <w:rsid w:val="000C025E"/>
    <w:rsid w:val="000C072B"/>
    <w:rsid w:val="000C0853"/>
    <w:rsid w:val="000C08DD"/>
    <w:rsid w:val="000C0C81"/>
    <w:rsid w:val="000C0DAE"/>
    <w:rsid w:val="000C10B3"/>
    <w:rsid w:val="000C153C"/>
    <w:rsid w:val="000C1928"/>
    <w:rsid w:val="000C210D"/>
    <w:rsid w:val="000C21C8"/>
    <w:rsid w:val="000C22DB"/>
    <w:rsid w:val="000C2320"/>
    <w:rsid w:val="000C2340"/>
    <w:rsid w:val="000C2644"/>
    <w:rsid w:val="000C27D2"/>
    <w:rsid w:val="000C2A8F"/>
    <w:rsid w:val="000C2D35"/>
    <w:rsid w:val="000C3424"/>
    <w:rsid w:val="000C377A"/>
    <w:rsid w:val="000C3F39"/>
    <w:rsid w:val="000C45E6"/>
    <w:rsid w:val="000C4826"/>
    <w:rsid w:val="000C48C3"/>
    <w:rsid w:val="000C4C4D"/>
    <w:rsid w:val="000C4F73"/>
    <w:rsid w:val="000C522A"/>
    <w:rsid w:val="000C55D6"/>
    <w:rsid w:val="000C5BD0"/>
    <w:rsid w:val="000C5CB7"/>
    <w:rsid w:val="000C60BD"/>
    <w:rsid w:val="000C66E3"/>
    <w:rsid w:val="000C67C8"/>
    <w:rsid w:val="000C68F8"/>
    <w:rsid w:val="000C6A10"/>
    <w:rsid w:val="000C6AE5"/>
    <w:rsid w:val="000C6C04"/>
    <w:rsid w:val="000C6CCA"/>
    <w:rsid w:val="000C6D12"/>
    <w:rsid w:val="000C6DD2"/>
    <w:rsid w:val="000C7058"/>
    <w:rsid w:val="000C70CF"/>
    <w:rsid w:val="000C7116"/>
    <w:rsid w:val="000C745D"/>
    <w:rsid w:val="000C74B4"/>
    <w:rsid w:val="000C77C7"/>
    <w:rsid w:val="000C7955"/>
    <w:rsid w:val="000C7B76"/>
    <w:rsid w:val="000D003D"/>
    <w:rsid w:val="000D02C6"/>
    <w:rsid w:val="000D0903"/>
    <w:rsid w:val="000D09BA"/>
    <w:rsid w:val="000D0A9D"/>
    <w:rsid w:val="000D0CE3"/>
    <w:rsid w:val="000D0E3D"/>
    <w:rsid w:val="000D0EFB"/>
    <w:rsid w:val="000D1090"/>
    <w:rsid w:val="000D135D"/>
    <w:rsid w:val="000D1488"/>
    <w:rsid w:val="000D1CC7"/>
    <w:rsid w:val="000D2598"/>
    <w:rsid w:val="000D2835"/>
    <w:rsid w:val="000D2C2C"/>
    <w:rsid w:val="000D2D15"/>
    <w:rsid w:val="000D2EA1"/>
    <w:rsid w:val="000D2EB6"/>
    <w:rsid w:val="000D3C2D"/>
    <w:rsid w:val="000D42D2"/>
    <w:rsid w:val="000D430B"/>
    <w:rsid w:val="000D44AA"/>
    <w:rsid w:val="000D4586"/>
    <w:rsid w:val="000D4636"/>
    <w:rsid w:val="000D4718"/>
    <w:rsid w:val="000D4B1C"/>
    <w:rsid w:val="000D4BE2"/>
    <w:rsid w:val="000D4C3A"/>
    <w:rsid w:val="000D51A3"/>
    <w:rsid w:val="000D5224"/>
    <w:rsid w:val="000D5337"/>
    <w:rsid w:val="000D54F7"/>
    <w:rsid w:val="000D5789"/>
    <w:rsid w:val="000D598C"/>
    <w:rsid w:val="000D5B5D"/>
    <w:rsid w:val="000D5C46"/>
    <w:rsid w:val="000D600E"/>
    <w:rsid w:val="000D623D"/>
    <w:rsid w:val="000D694E"/>
    <w:rsid w:val="000D6C62"/>
    <w:rsid w:val="000D6F53"/>
    <w:rsid w:val="000D6F84"/>
    <w:rsid w:val="000D6FE9"/>
    <w:rsid w:val="000D74E2"/>
    <w:rsid w:val="000D77E1"/>
    <w:rsid w:val="000D7A2B"/>
    <w:rsid w:val="000D7F0F"/>
    <w:rsid w:val="000E0124"/>
    <w:rsid w:val="000E018C"/>
    <w:rsid w:val="000E01A5"/>
    <w:rsid w:val="000E05B5"/>
    <w:rsid w:val="000E0A0E"/>
    <w:rsid w:val="000E0EA9"/>
    <w:rsid w:val="000E119B"/>
    <w:rsid w:val="000E149D"/>
    <w:rsid w:val="000E14A2"/>
    <w:rsid w:val="000E1681"/>
    <w:rsid w:val="000E181E"/>
    <w:rsid w:val="000E19C7"/>
    <w:rsid w:val="000E19FC"/>
    <w:rsid w:val="000E1A07"/>
    <w:rsid w:val="000E1AA1"/>
    <w:rsid w:val="000E1B00"/>
    <w:rsid w:val="000E1B1E"/>
    <w:rsid w:val="000E1B2A"/>
    <w:rsid w:val="000E1B96"/>
    <w:rsid w:val="000E1BAE"/>
    <w:rsid w:val="000E1D40"/>
    <w:rsid w:val="000E1FB7"/>
    <w:rsid w:val="000E216B"/>
    <w:rsid w:val="000E22DD"/>
    <w:rsid w:val="000E2328"/>
    <w:rsid w:val="000E26A1"/>
    <w:rsid w:val="000E2863"/>
    <w:rsid w:val="000E29C4"/>
    <w:rsid w:val="000E2C3D"/>
    <w:rsid w:val="000E2EE2"/>
    <w:rsid w:val="000E300F"/>
    <w:rsid w:val="000E3252"/>
    <w:rsid w:val="000E34C6"/>
    <w:rsid w:val="000E3A95"/>
    <w:rsid w:val="000E3CF6"/>
    <w:rsid w:val="000E43CE"/>
    <w:rsid w:val="000E4403"/>
    <w:rsid w:val="000E4417"/>
    <w:rsid w:val="000E447E"/>
    <w:rsid w:val="000E4A9A"/>
    <w:rsid w:val="000E4AD2"/>
    <w:rsid w:val="000E4B16"/>
    <w:rsid w:val="000E4C9E"/>
    <w:rsid w:val="000E4D3F"/>
    <w:rsid w:val="000E561F"/>
    <w:rsid w:val="000E575E"/>
    <w:rsid w:val="000E59F9"/>
    <w:rsid w:val="000E5D6C"/>
    <w:rsid w:val="000E5E73"/>
    <w:rsid w:val="000E6142"/>
    <w:rsid w:val="000E616E"/>
    <w:rsid w:val="000E6333"/>
    <w:rsid w:val="000E6361"/>
    <w:rsid w:val="000E680B"/>
    <w:rsid w:val="000E6A10"/>
    <w:rsid w:val="000E6D32"/>
    <w:rsid w:val="000E6F15"/>
    <w:rsid w:val="000E6F9F"/>
    <w:rsid w:val="000E6FAC"/>
    <w:rsid w:val="000E7019"/>
    <w:rsid w:val="000E74F6"/>
    <w:rsid w:val="000E78CA"/>
    <w:rsid w:val="000E79E3"/>
    <w:rsid w:val="000E7AC3"/>
    <w:rsid w:val="000E7CB4"/>
    <w:rsid w:val="000E7F57"/>
    <w:rsid w:val="000F039B"/>
    <w:rsid w:val="000F03E5"/>
    <w:rsid w:val="000F0437"/>
    <w:rsid w:val="000F0B27"/>
    <w:rsid w:val="000F14C9"/>
    <w:rsid w:val="000F1A73"/>
    <w:rsid w:val="000F2007"/>
    <w:rsid w:val="000F2681"/>
    <w:rsid w:val="000F2779"/>
    <w:rsid w:val="000F27EF"/>
    <w:rsid w:val="000F2888"/>
    <w:rsid w:val="000F2946"/>
    <w:rsid w:val="000F2ADB"/>
    <w:rsid w:val="000F303B"/>
    <w:rsid w:val="000F305F"/>
    <w:rsid w:val="000F39D0"/>
    <w:rsid w:val="000F3E78"/>
    <w:rsid w:val="000F486D"/>
    <w:rsid w:val="000F4886"/>
    <w:rsid w:val="000F4AE8"/>
    <w:rsid w:val="000F4AF1"/>
    <w:rsid w:val="000F4B74"/>
    <w:rsid w:val="000F4DD1"/>
    <w:rsid w:val="000F4DD7"/>
    <w:rsid w:val="000F4DE3"/>
    <w:rsid w:val="000F53E6"/>
    <w:rsid w:val="000F5455"/>
    <w:rsid w:val="000F5628"/>
    <w:rsid w:val="000F59EA"/>
    <w:rsid w:val="000F5CF0"/>
    <w:rsid w:val="000F5D89"/>
    <w:rsid w:val="000F6541"/>
    <w:rsid w:val="000F6AC8"/>
    <w:rsid w:val="000F6C80"/>
    <w:rsid w:val="000F6DC4"/>
    <w:rsid w:val="000F738F"/>
    <w:rsid w:val="000F7480"/>
    <w:rsid w:val="000F7517"/>
    <w:rsid w:val="000F75CA"/>
    <w:rsid w:val="000F76C5"/>
    <w:rsid w:val="000F7C40"/>
    <w:rsid w:val="00100627"/>
    <w:rsid w:val="001009BF"/>
    <w:rsid w:val="00100BA8"/>
    <w:rsid w:val="001010F0"/>
    <w:rsid w:val="0010118F"/>
    <w:rsid w:val="0010142B"/>
    <w:rsid w:val="0010172F"/>
    <w:rsid w:val="00101977"/>
    <w:rsid w:val="00101A38"/>
    <w:rsid w:val="00101A4B"/>
    <w:rsid w:val="00101B22"/>
    <w:rsid w:val="00101B79"/>
    <w:rsid w:val="001022A7"/>
    <w:rsid w:val="00102441"/>
    <w:rsid w:val="00102458"/>
    <w:rsid w:val="001026F2"/>
    <w:rsid w:val="00102895"/>
    <w:rsid w:val="00102989"/>
    <w:rsid w:val="00102D06"/>
    <w:rsid w:val="0010308B"/>
    <w:rsid w:val="00103185"/>
    <w:rsid w:val="001037AB"/>
    <w:rsid w:val="001037B1"/>
    <w:rsid w:val="001039D0"/>
    <w:rsid w:val="00104217"/>
    <w:rsid w:val="0010454C"/>
    <w:rsid w:val="00104553"/>
    <w:rsid w:val="001048E0"/>
    <w:rsid w:val="00104A52"/>
    <w:rsid w:val="00104A5C"/>
    <w:rsid w:val="00104AAB"/>
    <w:rsid w:val="00104B9F"/>
    <w:rsid w:val="00104D4F"/>
    <w:rsid w:val="00104DE7"/>
    <w:rsid w:val="00105564"/>
    <w:rsid w:val="001057AA"/>
    <w:rsid w:val="00105A55"/>
    <w:rsid w:val="00105E20"/>
    <w:rsid w:val="001060ED"/>
    <w:rsid w:val="00106679"/>
    <w:rsid w:val="0010694A"/>
    <w:rsid w:val="00106F28"/>
    <w:rsid w:val="00107033"/>
    <w:rsid w:val="0010748C"/>
    <w:rsid w:val="00107618"/>
    <w:rsid w:val="0010784A"/>
    <w:rsid w:val="001079F5"/>
    <w:rsid w:val="00107B03"/>
    <w:rsid w:val="00107C0D"/>
    <w:rsid w:val="00107FF1"/>
    <w:rsid w:val="00110263"/>
    <w:rsid w:val="001102EE"/>
    <w:rsid w:val="0011031B"/>
    <w:rsid w:val="0011034C"/>
    <w:rsid w:val="001105A2"/>
    <w:rsid w:val="00110626"/>
    <w:rsid w:val="00110951"/>
    <w:rsid w:val="00110A7C"/>
    <w:rsid w:val="00110F34"/>
    <w:rsid w:val="001113DF"/>
    <w:rsid w:val="001114AB"/>
    <w:rsid w:val="001114D0"/>
    <w:rsid w:val="0011154E"/>
    <w:rsid w:val="0011223B"/>
    <w:rsid w:val="00112322"/>
    <w:rsid w:val="0011248D"/>
    <w:rsid w:val="00112657"/>
    <w:rsid w:val="00112787"/>
    <w:rsid w:val="00112855"/>
    <w:rsid w:val="00112A99"/>
    <w:rsid w:val="00113105"/>
    <w:rsid w:val="0011317E"/>
    <w:rsid w:val="001137D5"/>
    <w:rsid w:val="00113A8E"/>
    <w:rsid w:val="00113CB4"/>
    <w:rsid w:val="00114100"/>
    <w:rsid w:val="001141D5"/>
    <w:rsid w:val="001143CB"/>
    <w:rsid w:val="00114BF5"/>
    <w:rsid w:val="00114C19"/>
    <w:rsid w:val="00115265"/>
    <w:rsid w:val="001152F9"/>
    <w:rsid w:val="00115334"/>
    <w:rsid w:val="00115534"/>
    <w:rsid w:val="001159F1"/>
    <w:rsid w:val="001159F3"/>
    <w:rsid w:val="001159FE"/>
    <w:rsid w:val="00115C00"/>
    <w:rsid w:val="00115CB0"/>
    <w:rsid w:val="00115D38"/>
    <w:rsid w:val="00115EFA"/>
    <w:rsid w:val="0011633F"/>
    <w:rsid w:val="0011676F"/>
    <w:rsid w:val="001168D1"/>
    <w:rsid w:val="00116C1E"/>
    <w:rsid w:val="00116D86"/>
    <w:rsid w:val="00116E8A"/>
    <w:rsid w:val="0011707D"/>
    <w:rsid w:val="001172EE"/>
    <w:rsid w:val="0011739C"/>
    <w:rsid w:val="00117644"/>
    <w:rsid w:val="00117767"/>
    <w:rsid w:val="0011799D"/>
    <w:rsid w:val="00117F47"/>
    <w:rsid w:val="00120285"/>
    <w:rsid w:val="001203EB"/>
    <w:rsid w:val="0012048F"/>
    <w:rsid w:val="001204D2"/>
    <w:rsid w:val="001205A6"/>
    <w:rsid w:val="001206BA"/>
    <w:rsid w:val="001207AB"/>
    <w:rsid w:val="001209C5"/>
    <w:rsid w:val="00120EB9"/>
    <w:rsid w:val="0012101D"/>
    <w:rsid w:val="001212A2"/>
    <w:rsid w:val="00121971"/>
    <w:rsid w:val="001219F3"/>
    <w:rsid w:val="00121B45"/>
    <w:rsid w:val="00121DE9"/>
    <w:rsid w:val="00122132"/>
    <w:rsid w:val="0012237E"/>
    <w:rsid w:val="00122AFF"/>
    <w:rsid w:val="00122D0E"/>
    <w:rsid w:val="00123097"/>
    <w:rsid w:val="00123265"/>
    <w:rsid w:val="001237D5"/>
    <w:rsid w:val="0012395C"/>
    <w:rsid w:val="0012433B"/>
    <w:rsid w:val="0012445F"/>
    <w:rsid w:val="001245AA"/>
    <w:rsid w:val="00124684"/>
    <w:rsid w:val="001248F9"/>
    <w:rsid w:val="00124A56"/>
    <w:rsid w:val="00124A67"/>
    <w:rsid w:val="0012525B"/>
    <w:rsid w:val="001254A4"/>
    <w:rsid w:val="001254C2"/>
    <w:rsid w:val="00125C46"/>
    <w:rsid w:val="0012613B"/>
    <w:rsid w:val="00126450"/>
    <w:rsid w:val="00126CC1"/>
    <w:rsid w:val="00126EC8"/>
    <w:rsid w:val="00126FF4"/>
    <w:rsid w:val="00127275"/>
    <w:rsid w:val="00127318"/>
    <w:rsid w:val="001273F8"/>
    <w:rsid w:val="001278D9"/>
    <w:rsid w:val="00127AFF"/>
    <w:rsid w:val="00127D46"/>
    <w:rsid w:val="001300AC"/>
    <w:rsid w:val="00130221"/>
    <w:rsid w:val="0013029D"/>
    <w:rsid w:val="00130586"/>
    <w:rsid w:val="001306F4"/>
    <w:rsid w:val="0013079B"/>
    <w:rsid w:val="0013090F"/>
    <w:rsid w:val="00130C40"/>
    <w:rsid w:val="00130EDD"/>
    <w:rsid w:val="00131029"/>
    <w:rsid w:val="0013119F"/>
    <w:rsid w:val="00131315"/>
    <w:rsid w:val="0013135D"/>
    <w:rsid w:val="001316AC"/>
    <w:rsid w:val="0013180A"/>
    <w:rsid w:val="00131D2D"/>
    <w:rsid w:val="00131F7A"/>
    <w:rsid w:val="0013215C"/>
    <w:rsid w:val="001321D5"/>
    <w:rsid w:val="001323B9"/>
    <w:rsid w:val="00132574"/>
    <w:rsid w:val="00132889"/>
    <w:rsid w:val="00132AD4"/>
    <w:rsid w:val="00132D10"/>
    <w:rsid w:val="00132F5D"/>
    <w:rsid w:val="00132F8B"/>
    <w:rsid w:val="00132F95"/>
    <w:rsid w:val="0013328D"/>
    <w:rsid w:val="001332F1"/>
    <w:rsid w:val="0013335B"/>
    <w:rsid w:val="0013338D"/>
    <w:rsid w:val="0013350F"/>
    <w:rsid w:val="00133615"/>
    <w:rsid w:val="001339CF"/>
    <w:rsid w:val="001339EF"/>
    <w:rsid w:val="00133B4F"/>
    <w:rsid w:val="00133CBA"/>
    <w:rsid w:val="00134500"/>
    <w:rsid w:val="001348E7"/>
    <w:rsid w:val="00134C13"/>
    <w:rsid w:val="00134D9C"/>
    <w:rsid w:val="0013503E"/>
    <w:rsid w:val="00135218"/>
    <w:rsid w:val="00135405"/>
    <w:rsid w:val="001354CC"/>
    <w:rsid w:val="001354CE"/>
    <w:rsid w:val="0013559C"/>
    <w:rsid w:val="00135605"/>
    <w:rsid w:val="00135626"/>
    <w:rsid w:val="0013568C"/>
    <w:rsid w:val="0013571C"/>
    <w:rsid w:val="001359BB"/>
    <w:rsid w:val="00135A9C"/>
    <w:rsid w:val="0013643E"/>
    <w:rsid w:val="00136502"/>
    <w:rsid w:val="0013667E"/>
    <w:rsid w:val="00136B5C"/>
    <w:rsid w:val="00136B77"/>
    <w:rsid w:val="00136D8C"/>
    <w:rsid w:val="00136E98"/>
    <w:rsid w:val="001373DA"/>
    <w:rsid w:val="001374FE"/>
    <w:rsid w:val="00137711"/>
    <w:rsid w:val="00137A7F"/>
    <w:rsid w:val="00137DCD"/>
    <w:rsid w:val="00140837"/>
    <w:rsid w:val="00140863"/>
    <w:rsid w:val="00140B3F"/>
    <w:rsid w:val="00140BD8"/>
    <w:rsid w:val="00140CFB"/>
    <w:rsid w:val="00140DD0"/>
    <w:rsid w:val="00140ECB"/>
    <w:rsid w:val="00140F82"/>
    <w:rsid w:val="001410B4"/>
    <w:rsid w:val="001410FD"/>
    <w:rsid w:val="001415F4"/>
    <w:rsid w:val="00141A52"/>
    <w:rsid w:val="00142479"/>
    <w:rsid w:val="0014260A"/>
    <w:rsid w:val="001428AF"/>
    <w:rsid w:val="001428D1"/>
    <w:rsid w:val="00142A54"/>
    <w:rsid w:val="00142FD4"/>
    <w:rsid w:val="0014306E"/>
    <w:rsid w:val="001430F7"/>
    <w:rsid w:val="001431C2"/>
    <w:rsid w:val="001432AC"/>
    <w:rsid w:val="00143601"/>
    <w:rsid w:val="001437C9"/>
    <w:rsid w:val="00143805"/>
    <w:rsid w:val="00143919"/>
    <w:rsid w:val="00143A5F"/>
    <w:rsid w:val="0014437C"/>
    <w:rsid w:val="0014453A"/>
    <w:rsid w:val="0014478B"/>
    <w:rsid w:val="00144A7F"/>
    <w:rsid w:val="00144CA9"/>
    <w:rsid w:val="00144EEA"/>
    <w:rsid w:val="0014501D"/>
    <w:rsid w:val="00145A48"/>
    <w:rsid w:val="00145A76"/>
    <w:rsid w:val="00145C79"/>
    <w:rsid w:val="00145EBC"/>
    <w:rsid w:val="001460B3"/>
    <w:rsid w:val="00146106"/>
    <w:rsid w:val="0014615C"/>
    <w:rsid w:val="00146206"/>
    <w:rsid w:val="00146254"/>
    <w:rsid w:val="0014635E"/>
    <w:rsid w:val="00146417"/>
    <w:rsid w:val="0014642C"/>
    <w:rsid w:val="001464B0"/>
    <w:rsid w:val="0014657D"/>
    <w:rsid w:val="00146585"/>
    <w:rsid w:val="0014720B"/>
    <w:rsid w:val="0014751D"/>
    <w:rsid w:val="00147AF2"/>
    <w:rsid w:val="001504B0"/>
    <w:rsid w:val="00150658"/>
    <w:rsid w:val="0015070E"/>
    <w:rsid w:val="0015087A"/>
    <w:rsid w:val="001508E4"/>
    <w:rsid w:val="0015107A"/>
    <w:rsid w:val="0015123D"/>
    <w:rsid w:val="00151577"/>
    <w:rsid w:val="0015188B"/>
    <w:rsid w:val="00151A74"/>
    <w:rsid w:val="00151AF9"/>
    <w:rsid w:val="00151B8A"/>
    <w:rsid w:val="00151C49"/>
    <w:rsid w:val="00151D05"/>
    <w:rsid w:val="00151D87"/>
    <w:rsid w:val="00151E0A"/>
    <w:rsid w:val="001520A4"/>
    <w:rsid w:val="001520BE"/>
    <w:rsid w:val="001521FA"/>
    <w:rsid w:val="001523D5"/>
    <w:rsid w:val="001523ED"/>
    <w:rsid w:val="001526B2"/>
    <w:rsid w:val="00152DA6"/>
    <w:rsid w:val="00152E11"/>
    <w:rsid w:val="00153057"/>
    <w:rsid w:val="001531C2"/>
    <w:rsid w:val="00153291"/>
    <w:rsid w:val="0015339A"/>
    <w:rsid w:val="001536B4"/>
    <w:rsid w:val="001536BA"/>
    <w:rsid w:val="00153AAB"/>
    <w:rsid w:val="00153B37"/>
    <w:rsid w:val="00153C07"/>
    <w:rsid w:val="001540CA"/>
    <w:rsid w:val="001545F9"/>
    <w:rsid w:val="00154DE2"/>
    <w:rsid w:val="00154E57"/>
    <w:rsid w:val="00154F55"/>
    <w:rsid w:val="00154F7C"/>
    <w:rsid w:val="0015511E"/>
    <w:rsid w:val="001556D0"/>
    <w:rsid w:val="001556DD"/>
    <w:rsid w:val="0015583D"/>
    <w:rsid w:val="00155C64"/>
    <w:rsid w:val="00155D9F"/>
    <w:rsid w:val="00155DE6"/>
    <w:rsid w:val="001565BB"/>
    <w:rsid w:val="001565EB"/>
    <w:rsid w:val="001573E3"/>
    <w:rsid w:val="0015765C"/>
    <w:rsid w:val="0015794F"/>
    <w:rsid w:val="00157D34"/>
    <w:rsid w:val="00160112"/>
    <w:rsid w:val="00160121"/>
    <w:rsid w:val="001601F0"/>
    <w:rsid w:val="001603FE"/>
    <w:rsid w:val="001606F6"/>
    <w:rsid w:val="00160718"/>
    <w:rsid w:val="00160966"/>
    <w:rsid w:val="001609C0"/>
    <w:rsid w:val="00160C33"/>
    <w:rsid w:val="00161437"/>
    <w:rsid w:val="00161610"/>
    <w:rsid w:val="001616C1"/>
    <w:rsid w:val="00161764"/>
    <w:rsid w:val="0016182A"/>
    <w:rsid w:val="0016194F"/>
    <w:rsid w:val="00161A67"/>
    <w:rsid w:val="00161CC9"/>
    <w:rsid w:val="00161F93"/>
    <w:rsid w:val="001620E8"/>
    <w:rsid w:val="001623E5"/>
    <w:rsid w:val="00162403"/>
    <w:rsid w:val="001624F6"/>
    <w:rsid w:val="0016293E"/>
    <w:rsid w:val="00162A44"/>
    <w:rsid w:val="00162B93"/>
    <w:rsid w:val="00162F3C"/>
    <w:rsid w:val="0016300A"/>
    <w:rsid w:val="00163422"/>
    <w:rsid w:val="00163690"/>
    <w:rsid w:val="00163852"/>
    <w:rsid w:val="00163E2E"/>
    <w:rsid w:val="00163FBA"/>
    <w:rsid w:val="0016408C"/>
    <w:rsid w:val="00164094"/>
    <w:rsid w:val="00164365"/>
    <w:rsid w:val="001645D1"/>
    <w:rsid w:val="00164A63"/>
    <w:rsid w:val="00164BFC"/>
    <w:rsid w:val="00164CAA"/>
    <w:rsid w:val="00164FED"/>
    <w:rsid w:val="00165196"/>
    <w:rsid w:val="00165202"/>
    <w:rsid w:val="00165206"/>
    <w:rsid w:val="00165277"/>
    <w:rsid w:val="00165345"/>
    <w:rsid w:val="001658CE"/>
    <w:rsid w:val="00165B28"/>
    <w:rsid w:val="00165EC8"/>
    <w:rsid w:val="001660B2"/>
    <w:rsid w:val="00166206"/>
    <w:rsid w:val="00166A61"/>
    <w:rsid w:val="00166B28"/>
    <w:rsid w:val="00166D18"/>
    <w:rsid w:val="00167152"/>
    <w:rsid w:val="00167283"/>
    <w:rsid w:val="00167A41"/>
    <w:rsid w:val="00167B96"/>
    <w:rsid w:val="00167C7C"/>
    <w:rsid w:val="00167D38"/>
    <w:rsid w:val="00167F03"/>
    <w:rsid w:val="00167F31"/>
    <w:rsid w:val="001700E8"/>
    <w:rsid w:val="001705AE"/>
    <w:rsid w:val="001705D9"/>
    <w:rsid w:val="0017087E"/>
    <w:rsid w:val="001709AD"/>
    <w:rsid w:val="00170A69"/>
    <w:rsid w:val="00170B4D"/>
    <w:rsid w:val="00170D77"/>
    <w:rsid w:val="00170DC2"/>
    <w:rsid w:val="0017109C"/>
    <w:rsid w:val="00171C9B"/>
    <w:rsid w:val="00171F08"/>
    <w:rsid w:val="00172112"/>
    <w:rsid w:val="00172297"/>
    <w:rsid w:val="0017239C"/>
    <w:rsid w:val="001723E4"/>
    <w:rsid w:val="001725E0"/>
    <w:rsid w:val="00172AC4"/>
    <w:rsid w:val="00172AE5"/>
    <w:rsid w:val="00172AF7"/>
    <w:rsid w:val="0017309D"/>
    <w:rsid w:val="0017313D"/>
    <w:rsid w:val="001735F7"/>
    <w:rsid w:val="001737FE"/>
    <w:rsid w:val="00173A84"/>
    <w:rsid w:val="00173BB7"/>
    <w:rsid w:val="001746DA"/>
    <w:rsid w:val="001747CD"/>
    <w:rsid w:val="00174B02"/>
    <w:rsid w:val="00174B54"/>
    <w:rsid w:val="00174B65"/>
    <w:rsid w:val="00174B8D"/>
    <w:rsid w:val="00174D4E"/>
    <w:rsid w:val="00174DA4"/>
    <w:rsid w:val="001750AC"/>
    <w:rsid w:val="001751A6"/>
    <w:rsid w:val="00175803"/>
    <w:rsid w:val="00175A06"/>
    <w:rsid w:val="00175DDD"/>
    <w:rsid w:val="001761D4"/>
    <w:rsid w:val="001761E3"/>
    <w:rsid w:val="00176261"/>
    <w:rsid w:val="0017627B"/>
    <w:rsid w:val="00176376"/>
    <w:rsid w:val="00176568"/>
    <w:rsid w:val="0017678F"/>
    <w:rsid w:val="001767A6"/>
    <w:rsid w:val="001767E9"/>
    <w:rsid w:val="001768D1"/>
    <w:rsid w:val="00176938"/>
    <w:rsid w:val="00176B27"/>
    <w:rsid w:val="001771AF"/>
    <w:rsid w:val="001772CE"/>
    <w:rsid w:val="0017768A"/>
    <w:rsid w:val="00177A31"/>
    <w:rsid w:val="00177BBC"/>
    <w:rsid w:val="00177D24"/>
    <w:rsid w:val="00177F35"/>
    <w:rsid w:val="00180132"/>
    <w:rsid w:val="0018017D"/>
    <w:rsid w:val="0018038B"/>
    <w:rsid w:val="001804A2"/>
    <w:rsid w:val="001804A4"/>
    <w:rsid w:val="00180668"/>
    <w:rsid w:val="001806AD"/>
    <w:rsid w:val="00181072"/>
    <w:rsid w:val="0018116E"/>
    <w:rsid w:val="00181B70"/>
    <w:rsid w:val="00181B91"/>
    <w:rsid w:val="00181D35"/>
    <w:rsid w:val="00181DC8"/>
    <w:rsid w:val="00181DD0"/>
    <w:rsid w:val="0018203D"/>
    <w:rsid w:val="0018268C"/>
    <w:rsid w:val="00182802"/>
    <w:rsid w:val="00182BDB"/>
    <w:rsid w:val="00182DD3"/>
    <w:rsid w:val="0018313D"/>
    <w:rsid w:val="00183309"/>
    <w:rsid w:val="0018342C"/>
    <w:rsid w:val="001834BA"/>
    <w:rsid w:val="0018399E"/>
    <w:rsid w:val="00183A9C"/>
    <w:rsid w:val="00183B73"/>
    <w:rsid w:val="00183C9B"/>
    <w:rsid w:val="00183FCC"/>
    <w:rsid w:val="00184054"/>
    <w:rsid w:val="00184829"/>
    <w:rsid w:val="001849F5"/>
    <w:rsid w:val="00184CCF"/>
    <w:rsid w:val="001850FC"/>
    <w:rsid w:val="0018534C"/>
    <w:rsid w:val="00185423"/>
    <w:rsid w:val="001855CB"/>
    <w:rsid w:val="001856C7"/>
    <w:rsid w:val="00185ACA"/>
    <w:rsid w:val="00185CD5"/>
    <w:rsid w:val="00185FC4"/>
    <w:rsid w:val="0018627A"/>
    <w:rsid w:val="00186343"/>
    <w:rsid w:val="00186893"/>
    <w:rsid w:val="00186D6A"/>
    <w:rsid w:val="00186F4D"/>
    <w:rsid w:val="00186F9A"/>
    <w:rsid w:val="00187300"/>
    <w:rsid w:val="001873F2"/>
    <w:rsid w:val="00187415"/>
    <w:rsid w:val="001874E1"/>
    <w:rsid w:val="001879D2"/>
    <w:rsid w:val="00187D15"/>
    <w:rsid w:val="00187D40"/>
    <w:rsid w:val="00187F8B"/>
    <w:rsid w:val="001901A4"/>
    <w:rsid w:val="0019069A"/>
    <w:rsid w:val="00190E27"/>
    <w:rsid w:val="001911F6"/>
    <w:rsid w:val="00191418"/>
    <w:rsid w:val="001914E5"/>
    <w:rsid w:val="001915A2"/>
    <w:rsid w:val="0019176E"/>
    <w:rsid w:val="0019184E"/>
    <w:rsid w:val="001929AF"/>
    <w:rsid w:val="00192D11"/>
    <w:rsid w:val="00192D1D"/>
    <w:rsid w:val="00192D9E"/>
    <w:rsid w:val="00192E87"/>
    <w:rsid w:val="001933A1"/>
    <w:rsid w:val="001936BF"/>
    <w:rsid w:val="001938DA"/>
    <w:rsid w:val="00193AE5"/>
    <w:rsid w:val="00193D3B"/>
    <w:rsid w:val="00193EB5"/>
    <w:rsid w:val="00194005"/>
    <w:rsid w:val="00194632"/>
    <w:rsid w:val="0019464B"/>
    <w:rsid w:val="00194BE7"/>
    <w:rsid w:val="00195014"/>
    <w:rsid w:val="00195229"/>
    <w:rsid w:val="0019527A"/>
    <w:rsid w:val="00195317"/>
    <w:rsid w:val="0019542C"/>
    <w:rsid w:val="00195453"/>
    <w:rsid w:val="001954CC"/>
    <w:rsid w:val="001954F7"/>
    <w:rsid w:val="00195664"/>
    <w:rsid w:val="0019571E"/>
    <w:rsid w:val="001958A3"/>
    <w:rsid w:val="00195C07"/>
    <w:rsid w:val="00196199"/>
    <w:rsid w:val="0019636D"/>
    <w:rsid w:val="0019666D"/>
    <w:rsid w:val="0019685C"/>
    <w:rsid w:val="00197085"/>
    <w:rsid w:val="0019712B"/>
    <w:rsid w:val="00197362"/>
    <w:rsid w:val="0019743C"/>
    <w:rsid w:val="00197812"/>
    <w:rsid w:val="00197A44"/>
    <w:rsid w:val="00197C5F"/>
    <w:rsid w:val="00197E31"/>
    <w:rsid w:val="001A02D8"/>
    <w:rsid w:val="001A0A6A"/>
    <w:rsid w:val="001A0CDF"/>
    <w:rsid w:val="001A0D87"/>
    <w:rsid w:val="001A0ED8"/>
    <w:rsid w:val="001A11F1"/>
    <w:rsid w:val="001A18F0"/>
    <w:rsid w:val="001A19E8"/>
    <w:rsid w:val="001A1EC1"/>
    <w:rsid w:val="001A1EF6"/>
    <w:rsid w:val="001A2045"/>
    <w:rsid w:val="001A24B8"/>
    <w:rsid w:val="001A2812"/>
    <w:rsid w:val="001A289E"/>
    <w:rsid w:val="001A29E7"/>
    <w:rsid w:val="001A2ABA"/>
    <w:rsid w:val="001A2D19"/>
    <w:rsid w:val="001A2D5C"/>
    <w:rsid w:val="001A2F4B"/>
    <w:rsid w:val="001A2F9C"/>
    <w:rsid w:val="001A33CE"/>
    <w:rsid w:val="001A372E"/>
    <w:rsid w:val="001A3813"/>
    <w:rsid w:val="001A3AB1"/>
    <w:rsid w:val="001A3CB0"/>
    <w:rsid w:val="001A3E87"/>
    <w:rsid w:val="001A475B"/>
    <w:rsid w:val="001A491C"/>
    <w:rsid w:val="001A4E71"/>
    <w:rsid w:val="001A4EB2"/>
    <w:rsid w:val="001A4EC8"/>
    <w:rsid w:val="001A5089"/>
    <w:rsid w:val="001A512C"/>
    <w:rsid w:val="001A514D"/>
    <w:rsid w:val="001A518C"/>
    <w:rsid w:val="001A562F"/>
    <w:rsid w:val="001A6296"/>
    <w:rsid w:val="001A652F"/>
    <w:rsid w:val="001A6702"/>
    <w:rsid w:val="001A6A2C"/>
    <w:rsid w:val="001A6BB1"/>
    <w:rsid w:val="001A6E18"/>
    <w:rsid w:val="001A6EB4"/>
    <w:rsid w:val="001A6F7A"/>
    <w:rsid w:val="001A733B"/>
    <w:rsid w:val="001A7537"/>
    <w:rsid w:val="001A7846"/>
    <w:rsid w:val="001A7CCB"/>
    <w:rsid w:val="001A7F5D"/>
    <w:rsid w:val="001A7FC4"/>
    <w:rsid w:val="001A7FD6"/>
    <w:rsid w:val="001B04DA"/>
    <w:rsid w:val="001B052E"/>
    <w:rsid w:val="001B058B"/>
    <w:rsid w:val="001B08A1"/>
    <w:rsid w:val="001B0E34"/>
    <w:rsid w:val="001B1475"/>
    <w:rsid w:val="001B1744"/>
    <w:rsid w:val="001B1ABF"/>
    <w:rsid w:val="001B1B7E"/>
    <w:rsid w:val="001B1BDE"/>
    <w:rsid w:val="001B1F4D"/>
    <w:rsid w:val="001B1F5A"/>
    <w:rsid w:val="001B2094"/>
    <w:rsid w:val="001B26FB"/>
    <w:rsid w:val="001B27A8"/>
    <w:rsid w:val="001B2E8F"/>
    <w:rsid w:val="001B3250"/>
    <w:rsid w:val="001B340B"/>
    <w:rsid w:val="001B3516"/>
    <w:rsid w:val="001B3F17"/>
    <w:rsid w:val="001B408B"/>
    <w:rsid w:val="001B40C7"/>
    <w:rsid w:val="001B4366"/>
    <w:rsid w:val="001B43CB"/>
    <w:rsid w:val="001B44F7"/>
    <w:rsid w:val="001B49CC"/>
    <w:rsid w:val="001B4AA2"/>
    <w:rsid w:val="001B4B1B"/>
    <w:rsid w:val="001B4B28"/>
    <w:rsid w:val="001B4BFE"/>
    <w:rsid w:val="001B4CF5"/>
    <w:rsid w:val="001B4E5F"/>
    <w:rsid w:val="001B5112"/>
    <w:rsid w:val="001B5217"/>
    <w:rsid w:val="001B548E"/>
    <w:rsid w:val="001B566F"/>
    <w:rsid w:val="001B5CD0"/>
    <w:rsid w:val="001B5FA1"/>
    <w:rsid w:val="001B637E"/>
    <w:rsid w:val="001B68BC"/>
    <w:rsid w:val="001B6D31"/>
    <w:rsid w:val="001B7185"/>
    <w:rsid w:val="001B73A7"/>
    <w:rsid w:val="001B759B"/>
    <w:rsid w:val="001B7752"/>
    <w:rsid w:val="001B7802"/>
    <w:rsid w:val="001B78D8"/>
    <w:rsid w:val="001B78E2"/>
    <w:rsid w:val="001C0121"/>
    <w:rsid w:val="001C058D"/>
    <w:rsid w:val="001C076F"/>
    <w:rsid w:val="001C079D"/>
    <w:rsid w:val="001C0AF2"/>
    <w:rsid w:val="001C0C12"/>
    <w:rsid w:val="001C0E90"/>
    <w:rsid w:val="001C0EDA"/>
    <w:rsid w:val="001C1027"/>
    <w:rsid w:val="001C1502"/>
    <w:rsid w:val="001C168D"/>
    <w:rsid w:val="001C187C"/>
    <w:rsid w:val="001C1C74"/>
    <w:rsid w:val="001C1D89"/>
    <w:rsid w:val="001C1F18"/>
    <w:rsid w:val="001C22BB"/>
    <w:rsid w:val="001C22EF"/>
    <w:rsid w:val="001C26BA"/>
    <w:rsid w:val="001C296C"/>
    <w:rsid w:val="001C2A88"/>
    <w:rsid w:val="001C2C45"/>
    <w:rsid w:val="001C3489"/>
    <w:rsid w:val="001C351A"/>
    <w:rsid w:val="001C3547"/>
    <w:rsid w:val="001C355B"/>
    <w:rsid w:val="001C3574"/>
    <w:rsid w:val="001C35A7"/>
    <w:rsid w:val="001C36D0"/>
    <w:rsid w:val="001C38D4"/>
    <w:rsid w:val="001C38DA"/>
    <w:rsid w:val="001C3D07"/>
    <w:rsid w:val="001C3FF3"/>
    <w:rsid w:val="001C4092"/>
    <w:rsid w:val="001C40AC"/>
    <w:rsid w:val="001C4256"/>
    <w:rsid w:val="001C44EB"/>
    <w:rsid w:val="001C4609"/>
    <w:rsid w:val="001C46EA"/>
    <w:rsid w:val="001C470B"/>
    <w:rsid w:val="001C4823"/>
    <w:rsid w:val="001C4A00"/>
    <w:rsid w:val="001C4A9C"/>
    <w:rsid w:val="001C4AD9"/>
    <w:rsid w:val="001C4B05"/>
    <w:rsid w:val="001C4CAA"/>
    <w:rsid w:val="001C4D5B"/>
    <w:rsid w:val="001C5126"/>
    <w:rsid w:val="001C5168"/>
    <w:rsid w:val="001C5196"/>
    <w:rsid w:val="001C5EC1"/>
    <w:rsid w:val="001C5ECB"/>
    <w:rsid w:val="001C6338"/>
    <w:rsid w:val="001C6623"/>
    <w:rsid w:val="001C6AC5"/>
    <w:rsid w:val="001C6ACE"/>
    <w:rsid w:val="001C76F2"/>
    <w:rsid w:val="001C7855"/>
    <w:rsid w:val="001C7C08"/>
    <w:rsid w:val="001C7C77"/>
    <w:rsid w:val="001C7D5D"/>
    <w:rsid w:val="001C7E7E"/>
    <w:rsid w:val="001D0055"/>
    <w:rsid w:val="001D0599"/>
    <w:rsid w:val="001D0682"/>
    <w:rsid w:val="001D0772"/>
    <w:rsid w:val="001D0782"/>
    <w:rsid w:val="001D0B5C"/>
    <w:rsid w:val="001D0D43"/>
    <w:rsid w:val="001D0E01"/>
    <w:rsid w:val="001D111F"/>
    <w:rsid w:val="001D121D"/>
    <w:rsid w:val="001D12FC"/>
    <w:rsid w:val="001D14C9"/>
    <w:rsid w:val="001D1634"/>
    <w:rsid w:val="001D169A"/>
    <w:rsid w:val="001D1AAE"/>
    <w:rsid w:val="001D1B9D"/>
    <w:rsid w:val="001D1D4C"/>
    <w:rsid w:val="001D1E5D"/>
    <w:rsid w:val="001D21FF"/>
    <w:rsid w:val="001D249A"/>
    <w:rsid w:val="001D26AC"/>
    <w:rsid w:val="001D2720"/>
    <w:rsid w:val="001D27A2"/>
    <w:rsid w:val="001D2E21"/>
    <w:rsid w:val="001D2F03"/>
    <w:rsid w:val="001D3232"/>
    <w:rsid w:val="001D3287"/>
    <w:rsid w:val="001D34D6"/>
    <w:rsid w:val="001D3944"/>
    <w:rsid w:val="001D397C"/>
    <w:rsid w:val="001D3B15"/>
    <w:rsid w:val="001D3D49"/>
    <w:rsid w:val="001D4132"/>
    <w:rsid w:val="001D4154"/>
    <w:rsid w:val="001D4278"/>
    <w:rsid w:val="001D43FF"/>
    <w:rsid w:val="001D4B44"/>
    <w:rsid w:val="001D4C98"/>
    <w:rsid w:val="001D4D19"/>
    <w:rsid w:val="001D4EFD"/>
    <w:rsid w:val="001D52CD"/>
    <w:rsid w:val="001D54C5"/>
    <w:rsid w:val="001D5B12"/>
    <w:rsid w:val="001D5D86"/>
    <w:rsid w:val="001D5D9D"/>
    <w:rsid w:val="001D6399"/>
    <w:rsid w:val="001D6BB5"/>
    <w:rsid w:val="001D6DFE"/>
    <w:rsid w:val="001D70DD"/>
    <w:rsid w:val="001D713C"/>
    <w:rsid w:val="001D7384"/>
    <w:rsid w:val="001D7626"/>
    <w:rsid w:val="001D77E1"/>
    <w:rsid w:val="001D7FD1"/>
    <w:rsid w:val="001E03E0"/>
    <w:rsid w:val="001E0588"/>
    <w:rsid w:val="001E05F3"/>
    <w:rsid w:val="001E0631"/>
    <w:rsid w:val="001E09CB"/>
    <w:rsid w:val="001E0E91"/>
    <w:rsid w:val="001E1A6C"/>
    <w:rsid w:val="001E1ABE"/>
    <w:rsid w:val="001E1D94"/>
    <w:rsid w:val="001E1DF7"/>
    <w:rsid w:val="001E1E61"/>
    <w:rsid w:val="001E26F1"/>
    <w:rsid w:val="001E2781"/>
    <w:rsid w:val="001E2A5D"/>
    <w:rsid w:val="001E302C"/>
    <w:rsid w:val="001E3077"/>
    <w:rsid w:val="001E3146"/>
    <w:rsid w:val="001E3291"/>
    <w:rsid w:val="001E3785"/>
    <w:rsid w:val="001E395D"/>
    <w:rsid w:val="001E3986"/>
    <w:rsid w:val="001E3A58"/>
    <w:rsid w:val="001E4016"/>
    <w:rsid w:val="001E44BE"/>
    <w:rsid w:val="001E45B6"/>
    <w:rsid w:val="001E46C6"/>
    <w:rsid w:val="001E46E6"/>
    <w:rsid w:val="001E4E75"/>
    <w:rsid w:val="001E5032"/>
    <w:rsid w:val="001E50C6"/>
    <w:rsid w:val="001E50DD"/>
    <w:rsid w:val="001E5691"/>
    <w:rsid w:val="001E5B92"/>
    <w:rsid w:val="001E5D24"/>
    <w:rsid w:val="001E610F"/>
    <w:rsid w:val="001E6150"/>
    <w:rsid w:val="001E6172"/>
    <w:rsid w:val="001E62AF"/>
    <w:rsid w:val="001E65ED"/>
    <w:rsid w:val="001E6EDF"/>
    <w:rsid w:val="001E70B1"/>
    <w:rsid w:val="001E7210"/>
    <w:rsid w:val="001E75E4"/>
    <w:rsid w:val="001E7855"/>
    <w:rsid w:val="001E786D"/>
    <w:rsid w:val="001E7925"/>
    <w:rsid w:val="001E79C0"/>
    <w:rsid w:val="001E7A3A"/>
    <w:rsid w:val="001E7AD9"/>
    <w:rsid w:val="001E7EC1"/>
    <w:rsid w:val="001E7F17"/>
    <w:rsid w:val="001F0D2D"/>
    <w:rsid w:val="001F0D9E"/>
    <w:rsid w:val="001F0E6C"/>
    <w:rsid w:val="001F0F9C"/>
    <w:rsid w:val="001F0FAF"/>
    <w:rsid w:val="001F1203"/>
    <w:rsid w:val="001F1360"/>
    <w:rsid w:val="001F15C2"/>
    <w:rsid w:val="001F1E83"/>
    <w:rsid w:val="001F1EA4"/>
    <w:rsid w:val="001F24C6"/>
    <w:rsid w:val="001F251F"/>
    <w:rsid w:val="001F2541"/>
    <w:rsid w:val="001F2719"/>
    <w:rsid w:val="001F29A1"/>
    <w:rsid w:val="001F2B56"/>
    <w:rsid w:val="001F2D5F"/>
    <w:rsid w:val="001F2EBA"/>
    <w:rsid w:val="001F354E"/>
    <w:rsid w:val="001F3BE0"/>
    <w:rsid w:val="001F3C93"/>
    <w:rsid w:val="001F3E54"/>
    <w:rsid w:val="001F4495"/>
    <w:rsid w:val="001F4901"/>
    <w:rsid w:val="001F4AF6"/>
    <w:rsid w:val="001F4C64"/>
    <w:rsid w:val="001F4D9C"/>
    <w:rsid w:val="001F4E19"/>
    <w:rsid w:val="001F4FCF"/>
    <w:rsid w:val="001F517A"/>
    <w:rsid w:val="001F556C"/>
    <w:rsid w:val="001F592F"/>
    <w:rsid w:val="001F5B1B"/>
    <w:rsid w:val="001F5CAC"/>
    <w:rsid w:val="001F5CF9"/>
    <w:rsid w:val="001F5F25"/>
    <w:rsid w:val="001F60D0"/>
    <w:rsid w:val="001F6424"/>
    <w:rsid w:val="001F6451"/>
    <w:rsid w:val="001F666E"/>
    <w:rsid w:val="001F6AD9"/>
    <w:rsid w:val="001F76AE"/>
    <w:rsid w:val="001F7C60"/>
    <w:rsid w:val="001F7C93"/>
    <w:rsid w:val="001F7D0B"/>
    <w:rsid w:val="001F7D50"/>
    <w:rsid w:val="001F7DD4"/>
    <w:rsid w:val="001F7F5C"/>
    <w:rsid w:val="00200093"/>
    <w:rsid w:val="002000CD"/>
    <w:rsid w:val="0020012B"/>
    <w:rsid w:val="00200364"/>
    <w:rsid w:val="0020059B"/>
    <w:rsid w:val="002007F6"/>
    <w:rsid w:val="00200C38"/>
    <w:rsid w:val="00200E90"/>
    <w:rsid w:val="0020102D"/>
    <w:rsid w:val="00201334"/>
    <w:rsid w:val="0020164E"/>
    <w:rsid w:val="0020174A"/>
    <w:rsid w:val="00201880"/>
    <w:rsid w:val="0020189F"/>
    <w:rsid w:val="002018D6"/>
    <w:rsid w:val="002018DA"/>
    <w:rsid w:val="00201DF7"/>
    <w:rsid w:val="002025F2"/>
    <w:rsid w:val="00202A4F"/>
    <w:rsid w:val="00202D29"/>
    <w:rsid w:val="00202E9E"/>
    <w:rsid w:val="002034D0"/>
    <w:rsid w:val="0020358C"/>
    <w:rsid w:val="002036BD"/>
    <w:rsid w:val="002037C7"/>
    <w:rsid w:val="002037E1"/>
    <w:rsid w:val="002039AA"/>
    <w:rsid w:val="00203F6F"/>
    <w:rsid w:val="00204A9C"/>
    <w:rsid w:val="00204B6C"/>
    <w:rsid w:val="00204BB1"/>
    <w:rsid w:val="00205231"/>
    <w:rsid w:val="002059C0"/>
    <w:rsid w:val="00205D51"/>
    <w:rsid w:val="00205EC7"/>
    <w:rsid w:val="00205FE4"/>
    <w:rsid w:val="002062DE"/>
    <w:rsid w:val="00206693"/>
    <w:rsid w:val="00206762"/>
    <w:rsid w:val="002074A7"/>
    <w:rsid w:val="002074EE"/>
    <w:rsid w:val="0020752E"/>
    <w:rsid w:val="00207544"/>
    <w:rsid w:val="00207675"/>
    <w:rsid w:val="0020773E"/>
    <w:rsid w:val="0020785F"/>
    <w:rsid w:val="002078EB"/>
    <w:rsid w:val="00207A2F"/>
    <w:rsid w:val="00207A73"/>
    <w:rsid w:val="00207D18"/>
    <w:rsid w:val="00207FDB"/>
    <w:rsid w:val="002104E1"/>
    <w:rsid w:val="00210555"/>
    <w:rsid w:val="0021074B"/>
    <w:rsid w:val="00210815"/>
    <w:rsid w:val="00210848"/>
    <w:rsid w:val="00210AB5"/>
    <w:rsid w:val="00210B16"/>
    <w:rsid w:val="00210F0F"/>
    <w:rsid w:val="002112EE"/>
    <w:rsid w:val="00211354"/>
    <w:rsid w:val="00211BF9"/>
    <w:rsid w:val="00211D0D"/>
    <w:rsid w:val="00211D59"/>
    <w:rsid w:val="00211E64"/>
    <w:rsid w:val="00212004"/>
    <w:rsid w:val="00212255"/>
    <w:rsid w:val="002122B5"/>
    <w:rsid w:val="002125F9"/>
    <w:rsid w:val="0021265D"/>
    <w:rsid w:val="00212707"/>
    <w:rsid w:val="00212959"/>
    <w:rsid w:val="00212A9A"/>
    <w:rsid w:val="00212BCD"/>
    <w:rsid w:val="00212FCB"/>
    <w:rsid w:val="00213012"/>
    <w:rsid w:val="00213465"/>
    <w:rsid w:val="0021372F"/>
    <w:rsid w:val="00213816"/>
    <w:rsid w:val="0021387F"/>
    <w:rsid w:val="0021394E"/>
    <w:rsid w:val="002139C9"/>
    <w:rsid w:val="00213AC8"/>
    <w:rsid w:val="00213B05"/>
    <w:rsid w:val="00213CE1"/>
    <w:rsid w:val="00213F47"/>
    <w:rsid w:val="00213FB6"/>
    <w:rsid w:val="00213FDB"/>
    <w:rsid w:val="00214292"/>
    <w:rsid w:val="00214414"/>
    <w:rsid w:val="002144C7"/>
    <w:rsid w:val="0021474A"/>
    <w:rsid w:val="00214A82"/>
    <w:rsid w:val="00214C77"/>
    <w:rsid w:val="00214D12"/>
    <w:rsid w:val="0021527B"/>
    <w:rsid w:val="002158DA"/>
    <w:rsid w:val="0021599A"/>
    <w:rsid w:val="00215AD4"/>
    <w:rsid w:val="00215E30"/>
    <w:rsid w:val="00215E38"/>
    <w:rsid w:val="00215EE5"/>
    <w:rsid w:val="002160EF"/>
    <w:rsid w:val="002163F4"/>
    <w:rsid w:val="00216636"/>
    <w:rsid w:val="00216990"/>
    <w:rsid w:val="00216ADE"/>
    <w:rsid w:val="00216CEF"/>
    <w:rsid w:val="00216FB0"/>
    <w:rsid w:val="00216FEF"/>
    <w:rsid w:val="002173FD"/>
    <w:rsid w:val="002176D1"/>
    <w:rsid w:val="00217805"/>
    <w:rsid w:val="002178F2"/>
    <w:rsid w:val="00217F13"/>
    <w:rsid w:val="002201D3"/>
    <w:rsid w:val="002203E5"/>
    <w:rsid w:val="002205F5"/>
    <w:rsid w:val="00221057"/>
    <w:rsid w:val="002211D9"/>
    <w:rsid w:val="002214E4"/>
    <w:rsid w:val="002215D1"/>
    <w:rsid w:val="0022165C"/>
    <w:rsid w:val="00221AC6"/>
    <w:rsid w:val="00221F07"/>
    <w:rsid w:val="0022224C"/>
    <w:rsid w:val="00222521"/>
    <w:rsid w:val="00222528"/>
    <w:rsid w:val="00222A79"/>
    <w:rsid w:val="00222F78"/>
    <w:rsid w:val="002234D1"/>
    <w:rsid w:val="00223871"/>
    <w:rsid w:val="00224144"/>
    <w:rsid w:val="00224589"/>
    <w:rsid w:val="00224619"/>
    <w:rsid w:val="00224750"/>
    <w:rsid w:val="00224817"/>
    <w:rsid w:val="00224AF7"/>
    <w:rsid w:val="00225067"/>
    <w:rsid w:val="00225238"/>
    <w:rsid w:val="002253DB"/>
    <w:rsid w:val="00225EB5"/>
    <w:rsid w:val="00225EDF"/>
    <w:rsid w:val="00225F78"/>
    <w:rsid w:val="002260F7"/>
    <w:rsid w:val="00226617"/>
    <w:rsid w:val="002268D8"/>
    <w:rsid w:val="00226A8B"/>
    <w:rsid w:val="00226AA5"/>
    <w:rsid w:val="00226AC6"/>
    <w:rsid w:val="00226B12"/>
    <w:rsid w:val="00226F51"/>
    <w:rsid w:val="00227129"/>
    <w:rsid w:val="002272F7"/>
    <w:rsid w:val="00227362"/>
    <w:rsid w:val="00227714"/>
    <w:rsid w:val="00227753"/>
    <w:rsid w:val="00227B93"/>
    <w:rsid w:val="00227F71"/>
    <w:rsid w:val="00227F8C"/>
    <w:rsid w:val="00227FED"/>
    <w:rsid w:val="00230180"/>
    <w:rsid w:val="002301A3"/>
    <w:rsid w:val="002301FF"/>
    <w:rsid w:val="00230350"/>
    <w:rsid w:val="002303EE"/>
    <w:rsid w:val="00230512"/>
    <w:rsid w:val="00230A10"/>
    <w:rsid w:val="00230A1A"/>
    <w:rsid w:val="00230C33"/>
    <w:rsid w:val="00230E6F"/>
    <w:rsid w:val="00231170"/>
    <w:rsid w:val="00231259"/>
    <w:rsid w:val="0023161A"/>
    <w:rsid w:val="00231E07"/>
    <w:rsid w:val="00231E8B"/>
    <w:rsid w:val="00231EA6"/>
    <w:rsid w:val="002320AD"/>
    <w:rsid w:val="002322E1"/>
    <w:rsid w:val="002323A3"/>
    <w:rsid w:val="0023262C"/>
    <w:rsid w:val="002326C1"/>
    <w:rsid w:val="002326F8"/>
    <w:rsid w:val="00232DFA"/>
    <w:rsid w:val="0023302A"/>
    <w:rsid w:val="002330DF"/>
    <w:rsid w:val="00233384"/>
    <w:rsid w:val="002338B5"/>
    <w:rsid w:val="00233B12"/>
    <w:rsid w:val="00234112"/>
    <w:rsid w:val="002341F9"/>
    <w:rsid w:val="002343B8"/>
    <w:rsid w:val="002343F4"/>
    <w:rsid w:val="002344C2"/>
    <w:rsid w:val="00234525"/>
    <w:rsid w:val="00234645"/>
    <w:rsid w:val="00234B39"/>
    <w:rsid w:val="00234C57"/>
    <w:rsid w:val="00234E28"/>
    <w:rsid w:val="0023510F"/>
    <w:rsid w:val="00235393"/>
    <w:rsid w:val="00235DF6"/>
    <w:rsid w:val="002360BF"/>
    <w:rsid w:val="0023654B"/>
    <w:rsid w:val="00236555"/>
    <w:rsid w:val="002367CA"/>
    <w:rsid w:val="00236808"/>
    <w:rsid w:val="00236C23"/>
    <w:rsid w:val="00236CB1"/>
    <w:rsid w:val="00236E94"/>
    <w:rsid w:val="0023750A"/>
    <w:rsid w:val="00237ABE"/>
    <w:rsid w:val="00240045"/>
    <w:rsid w:val="00240108"/>
    <w:rsid w:val="0024011F"/>
    <w:rsid w:val="0024015E"/>
    <w:rsid w:val="0024016C"/>
    <w:rsid w:val="002404D2"/>
    <w:rsid w:val="00240A88"/>
    <w:rsid w:val="00240BCB"/>
    <w:rsid w:val="00240E0B"/>
    <w:rsid w:val="00240FF7"/>
    <w:rsid w:val="002410D8"/>
    <w:rsid w:val="0024111A"/>
    <w:rsid w:val="00241296"/>
    <w:rsid w:val="00241671"/>
    <w:rsid w:val="002419CA"/>
    <w:rsid w:val="00241B9B"/>
    <w:rsid w:val="002420FD"/>
    <w:rsid w:val="00242111"/>
    <w:rsid w:val="002421C8"/>
    <w:rsid w:val="0024221C"/>
    <w:rsid w:val="0024247C"/>
    <w:rsid w:val="002428E1"/>
    <w:rsid w:val="00242BA4"/>
    <w:rsid w:val="00242BF1"/>
    <w:rsid w:val="002430EC"/>
    <w:rsid w:val="00243252"/>
    <w:rsid w:val="002432CA"/>
    <w:rsid w:val="002432F6"/>
    <w:rsid w:val="00243876"/>
    <w:rsid w:val="002438EB"/>
    <w:rsid w:val="00243A2B"/>
    <w:rsid w:val="00243C68"/>
    <w:rsid w:val="00243E08"/>
    <w:rsid w:val="00244176"/>
    <w:rsid w:val="00244245"/>
    <w:rsid w:val="00244908"/>
    <w:rsid w:val="00244CF8"/>
    <w:rsid w:val="00244DF3"/>
    <w:rsid w:val="00244EA8"/>
    <w:rsid w:val="0024574C"/>
    <w:rsid w:val="002463FD"/>
    <w:rsid w:val="002464DC"/>
    <w:rsid w:val="0024654E"/>
    <w:rsid w:val="00246B76"/>
    <w:rsid w:val="00246D25"/>
    <w:rsid w:val="0024728A"/>
    <w:rsid w:val="0024785C"/>
    <w:rsid w:val="00247CCA"/>
    <w:rsid w:val="00247DFD"/>
    <w:rsid w:val="00247EDC"/>
    <w:rsid w:val="00250291"/>
    <w:rsid w:val="00250340"/>
    <w:rsid w:val="00250593"/>
    <w:rsid w:val="00250741"/>
    <w:rsid w:val="0025078A"/>
    <w:rsid w:val="002509A6"/>
    <w:rsid w:val="00250BBD"/>
    <w:rsid w:val="00250D06"/>
    <w:rsid w:val="0025122A"/>
    <w:rsid w:val="002514C1"/>
    <w:rsid w:val="002514DE"/>
    <w:rsid w:val="00251693"/>
    <w:rsid w:val="002517B9"/>
    <w:rsid w:val="00251945"/>
    <w:rsid w:val="0025196A"/>
    <w:rsid w:val="00251D03"/>
    <w:rsid w:val="00252D70"/>
    <w:rsid w:val="002535F8"/>
    <w:rsid w:val="002537E6"/>
    <w:rsid w:val="00253A1C"/>
    <w:rsid w:val="00253E0A"/>
    <w:rsid w:val="00254082"/>
    <w:rsid w:val="0025435D"/>
    <w:rsid w:val="00254397"/>
    <w:rsid w:val="0025439F"/>
    <w:rsid w:val="00254459"/>
    <w:rsid w:val="00254470"/>
    <w:rsid w:val="00254644"/>
    <w:rsid w:val="0025537A"/>
    <w:rsid w:val="002559C3"/>
    <w:rsid w:val="00255B4E"/>
    <w:rsid w:val="00255C7A"/>
    <w:rsid w:val="00255C7B"/>
    <w:rsid w:val="00255D39"/>
    <w:rsid w:val="00255D74"/>
    <w:rsid w:val="002561D9"/>
    <w:rsid w:val="00256351"/>
    <w:rsid w:val="00256396"/>
    <w:rsid w:val="002564BC"/>
    <w:rsid w:val="002565D7"/>
    <w:rsid w:val="00256610"/>
    <w:rsid w:val="00256D62"/>
    <w:rsid w:val="00256DA4"/>
    <w:rsid w:val="00256FFD"/>
    <w:rsid w:val="002575B2"/>
    <w:rsid w:val="00257736"/>
    <w:rsid w:val="00257872"/>
    <w:rsid w:val="002578A2"/>
    <w:rsid w:val="00257952"/>
    <w:rsid w:val="00257C51"/>
    <w:rsid w:val="00257F4F"/>
    <w:rsid w:val="0026049A"/>
    <w:rsid w:val="00260804"/>
    <w:rsid w:val="0026095C"/>
    <w:rsid w:val="00260A06"/>
    <w:rsid w:val="00260D3E"/>
    <w:rsid w:val="0026100D"/>
    <w:rsid w:val="00261241"/>
    <w:rsid w:val="00261500"/>
    <w:rsid w:val="00261570"/>
    <w:rsid w:val="002615A3"/>
    <w:rsid w:val="00261B98"/>
    <w:rsid w:val="00261CC0"/>
    <w:rsid w:val="00262027"/>
    <w:rsid w:val="00262061"/>
    <w:rsid w:val="002620ED"/>
    <w:rsid w:val="00262254"/>
    <w:rsid w:val="002627B8"/>
    <w:rsid w:val="002629F7"/>
    <w:rsid w:val="00262B7D"/>
    <w:rsid w:val="00262C91"/>
    <w:rsid w:val="00262CDC"/>
    <w:rsid w:val="00262DC7"/>
    <w:rsid w:val="00263262"/>
    <w:rsid w:val="00263299"/>
    <w:rsid w:val="002632DA"/>
    <w:rsid w:val="0026393B"/>
    <w:rsid w:val="00264019"/>
    <w:rsid w:val="00264104"/>
    <w:rsid w:val="0026424C"/>
    <w:rsid w:val="00264369"/>
    <w:rsid w:val="00264383"/>
    <w:rsid w:val="0026468E"/>
    <w:rsid w:val="00264716"/>
    <w:rsid w:val="00264728"/>
    <w:rsid w:val="00264EA3"/>
    <w:rsid w:val="00265207"/>
    <w:rsid w:val="00265329"/>
    <w:rsid w:val="0026567F"/>
    <w:rsid w:val="00265765"/>
    <w:rsid w:val="002661DE"/>
    <w:rsid w:val="00266338"/>
    <w:rsid w:val="002666C0"/>
    <w:rsid w:val="00266720"/>
    <w:rsid w:val="0026685D"/>
    <w:rsid w:val="0026689E"/>
    <w:rsid w:val="00266B0C"/>
    <w:rsid w:val="00266C84"/>
    <w:rsid w:val="00266D54"/>
    <w:rsid w:val="00266ECA"/>
    <w:rsid w:val="00267194"/>
    <w:rsid w:val="00267232"/>
    <w:rsid w:val="00267293"/>
    <w:rsid w:val="00267599"/>
    <w:rsid w:val="0027065D"/>
    <w:rsid w:val="0027067A"/>
    <w:rsid w:val="0027071C"/>
    <w:rsid w:val="0027077C"/>
    <w:rsid w:val="00270967"/>
    <w:rsid w:val="00270CBD"/>
    <w:rsid w:val="00270EB8"/>
    <w:rsid w:val="00270F95"/>
    <w:rsid w:val="002712C3"/>
    <w:rsid w:val="00271389"/>
    <w:rsid w:val="00271432"/>
    <w:rsid w:val="00271581"/>
    <w:rsid w:val="0027163F"/>
    <w:rsid w:val="00271755"/>
    <w:rsid w:val="0027176A"/>
    <w:rsid w:val="002717C1"/>
    <w:rsid w:val="00271919"/>
    <w:rsid w:val="00271A7B"/>
    <w:rsid w:val="00271AF9"/>
    <w:rsid w:val="00271CF0"/>
    <w:rsid w:val="00271D77"/>
    <w:rsid w:val="00271DB6"/>
    <w:rsid w:val="002725BB"/>
    <w:rsid w:val="002729A3"/>
    <w:rsid w:val="00272C81"/>
    <w:rsid w:val="00272EB6"/>
    <w:rsid w:val="00273131"/>
    <w:rsid w:val="0027349D"/>
    <w:rsid w:val="00273536"/>
    <w:rsid w:val="0027357E"/>
    <w:rsid w:val="00273AA0"/>
    <w:rsid w:val="00273C61"/>
    <w:rsid w:val="00273DA7"/>
    <w:rsid w:val="002746F7"/>
    <w:rsid w:val="002749E6"/>
    <w:rsid w:val="00274ED9"/>
    <w:rsid w:val="002756DB"/>
    <w:rsid w:val="002759AD"/>
    <w:rsid w:val="002759CC"/>
    <w:rsid w:val="00275A0C"/>
    <w:rsid w:val="00275DCE"/>
    <w:rsid w:val="00276560"/>
    <w:rsid w:val="00276C40"/>
    <w:rsid w:val="00276C8F"/>
    <w:rsid w:val="002770F7"/>
    <w:rsid w:val="0027710E"/>
    <w:rsid w:val="00277820"/>
    <w:rsid w:val="002778FF"/>
    <w:rsid w:val="00277B28"/>
    <w:rsid w:val="00277B9E"/>
    <w:rsid w:val="002804BF"/>
    <w:rsid w:val="00280681"/>
    <w:rsid w:val="002807AA"/>
    <w:rsid w:val="00280B79"/>
    <w:rsid w:val="00280C70"/>
    <w:rsid w:val="00280D5D"/>
    <w:rsid w:val="00280EE6"/>
    <w:rsid w:val="00280F8D"/>
    <w:rsid w:val="002812F1"/>
    <w:rsid w:val="002814D6"/>
    <w:rsid w:val="0028177D"/>
    <w:rsid w:val="00281B52"/>
    <w:rsid w:val="00281D40"/>
    <w:rsid w:val="0028237F"/>
    <w:rsid w:val="0028244F"/>
    <w:rsid w:val="00282472"/>
    <w:rsid w:val="00282479"/>
    <w:rsid w:val="002824AF"/>
    <w:rsid w:val="0028260F"/>
    <w:rsid w:val="002826DC"/>
    <w:rsid w:val="002827DA"/>
    <w:rsid w:val="00282AEF"/>
    <w:rsid w:val="00282D38"/>
    <w:rsid w:val="00282D76"/>
    <w:rsid w:val="00282D8B"/>
    <w:rsid w:val="00282DFC"/>
    <w:rsid w:val="00282E7D"/>
    <w:rsid w:val="00282F11"/>
    <w:rsid w:val="002835BD"/>
    <w:rsid w:val="0028393B"/>
    <w:rsid w:val="00283A0E"/>
    <w:rsid w:val="0028408A"/>
    <w:rsid w:val="002842F5"/>
    <w:rsid w:val="00284332"/>
    <w:rsid w:val="00284419"/>
    <w:rsid w:val="00284CAE"/>
    <w:rsid w:val="002852AA"/>
    <w:rsid w:val="002853FF"/>
    <w:rsid w:val="0028569D"/>
    <w:rsid w:val="00285912"/>
    <w:rsid w:val="00285B34"/>
    <w:rsid w:val="00285FF3"/>
    <w:rsid w:val="0028615F"/>
    <w:rsid w:val="002866F5"/>
    <w:rsid w:val="0028672B"/>
    <w:rsid w:val="002868B5"/>
    <w:rsid w:val="0028690A"/>
    <w:rsid w:val="00286B8A"/>
    <w:rsid w:val="00286BC1"/>
    <w:rsid w:val="00286C47"/>
    <w:rsid w:val="00286DC5"/>
    <w:rsid w:val="00286EF6"/>
    <w:rsid w:val="002870CE"/>
    <w:rsid w:val="00287318"/>
    <w:rsid w:val="00287C09"/>
    <w:rsid w:val="00287CBD"/>
    <w:rsid w:val="00287EC3"/>
    <w:rsid w:val="00290102"/>
    <w:rsid w:val="00290296"/>
    <w:rsid w:val="0029038C"/>
    <w:rsid w:val="00290779"/>
    <w:rsid w:val="0029092D"/>
    <w:rsid w:val="00290F27"/>
    <w:rsid w:val="00291419"/>
    <w:rsid w:val="00291589"/>
    <w:rsid w:val="00291ACE"/>
    <w:rsid w:val="00291C2E"/>
    <w:rsid w:val="00291CC7"/>
    <w:rsid w:val="00291DC6"/>
    <w:rsid w:val="002920D4"/>
    <w:rsid w:val="0029246F"/>
    <w:rsid w:val="0029262B"/>
    <w:rsid w:val="002927B0"/>
    <w:rsid w:val="002929F7"/>
    <w:rsid w:val="00292B02"/>
    <w:rsid w:val="00292E1A"/>
    <w:rsid w:val="002931B3"/>
    <w:rsid w:val="002931B7"/>
    <w:rsid w:val="00293230"/>
    <w:rsid w:val="0029324E"/>
    <w:rsid w:val="002934C2"/>
    <w:rsid w:val="0029364A"/>
    <w:rsid w:val="002937D5"/>
    <w:rsid w:val="0029383B"/>
    <w:rsid w:val="0029393A"/>
    <w:rsid w:val="00293CA2"/>
    <w:rsid w:val="00293EA8"/>
    <w:rsid w:val="00293EC6"/>
    <w:rsid w:val="00294694"/>
    <w:rsid w:val="00294A80"/>
    <w:rsid w:val="00294AE5"/>
    <w:rsid w:val="00294C5D"/>
    <w:rsid w:val="00294C81"/>
    <w:rsid w:val="00294DDC"/>
    <w:rsid w:val="002951A6"/>
    <w:rsid w:val="002952C6"/>
    <w:rsid w:val="0029570B"/>
    <w:rsid w:val="00295730"/>
    <w:rsid w:val="00295791"/>
    <w:rsid w:val="002957DB"/>
    <w:rsid w:val="002958CE"/>
    <w:rsid w:val="0029597E"/>
    <w:rsid w:val="00295DF1"/>
    <w:rsid w:val="00295F46"/>
    <w:rsid w:val="00296046"/>
    <w:rsid w:val="0029609E"/>
    <w:rsid w:val="00296280"/>
    <w:rsid w:val="00296292"/>
    <w:rsid w:val="002967BC"/>
    <w:rsid w:val="00296BDA"/>
    <w:rsid w:val="00296D44"/>
    <w:rsid w:val="0029719A"/>
    <w:rsid w:val="002972CA"/>
    <w:rsid w:val="002975D7"/>
    <w:rsid w:val="00297BD4"/>
    <w:rsid w:val="00297FB6"/>
    <w:rsid w:val="002A017C"/>
    <w:rsid w:val="002A039D"/>
    <w:rsid w:val="002A0761"/>
    <w:rsid w:val="002A07C4"/>
    <w:rsid w:val="002A08FA"/>
    <w:rsid w:val="002A0961"/>
    <w:rsid w:val="002A0C93"/>
    <w:rsid w:val="002A0CC3"/>
    <w:rsid w:val="002A0E03"/>
    <w:rsid w:val="002A0E38"/>
    <w:rsid w:val="002A0F19"/>
    <w:rsid w:val="002A0F34"/>
    <w:rsid w:val="002A12E8"/>
    <w:rsid w:val="002A1672"/>
    <w:rsid w:val="002A16B7"/>
    <w:rsid w:val="002A16FD"/>
    <w:rsid w:val="002A1DB8"/>
    <w:rsid w:val="002A1E05"/>
    <w:rsid w:val="002A229E"/>
    <w:rsid w:val="002A23BD"/>
    <w:rsid w:val="002A2644"/>
    <w:rsid w:val="002A2E50"/>
    <w:rsid w:val="002A2F53"/>
    <w:rsid w:val="002A302B"/>
    <w:rsid w:val="002A328C"/>
    <w:rsid w:val="002A3466"/>
    <w:rsid w:val="002A35D1"/>
    <w:rsid w:val="002A35F7"/>
    <w:rsid w:val="002A377F"/>
    <w:rsid w:val="002A3882"/>
    <w:rsid w:val="002A3F12"/>
    <w:rsid w:val="002A435C"/>
    <w:rsid w:val="002A441E"/>
    <w:rsid w:val="002A4480"/>
    <w:rsid w:val="002A45A7"/>
    <w:rsid w:val="002A48F0"/>
    <w:rsid w:val="002A4C17"/>
    <w:rsid w:val="002A58E8"/>
    <w:rsid w:val="002A59CC"/>
    <w:rsid w:val="002A5A42"/>
    <w:rsid w:val="002A5B23"/>
    <w:rsid w:val="002A5EAB"/>
    <w:rsid w:val="002A60C6"/>
    <w:rsid w:val="002A6546"/>
    <w:rsid w:val="002A66FD"/>
    <w:rsid w:val="002A6982"/>
    <w:rsid w:val="002A69D6"/>
    <w:rsid w:val="002A6AFB"/>
    <w:rsid w:val="002A6B4B"/>
    <w:rsid w:val="002A6B9A"/>
    <w:rsid w:val="002A6C8D"/>
    <w:rsid w:val="002A6D0D"/>
    <w:rsid w:val="002A6DAC"/>
    <w:rsid w:val="002A704D"/>
    <w:rsid w:val="002A7197"/>
    <w:rsid w:val="002A76A8"/>
    <w:rsid w:val="002A7A04"/>
    <w:rsid w:val="002A7BA0"/>
    <w:rsid w:val="002A7EE6"/>
    <w:rsid w:val="002A7F2A"/>
    <w:rsid w:val="002B001A"/>
    <w:rsid w:val="002B017B"/>
    <w:rsid w:val="002B023B"/>
    <w:rsid w:val="002B03A2"/>
    <w:rsid w:val="002B0462"/>
    <w:rsid w:val="002B168E"/>
    <w:rsid w:val="002B1790"/>
    <w:rsid w:val="002B1795"/>
    <w:rsid w:val="002B188D"/>
    <w:rsid w:val="002B18D5"/>
    <w:rsid w:val="002B1B78"/>
    <w:rsid w:val="002B1C16"/>
    <w:rsid w:val="002B1D5E"/>
    <w:rsid w:val="002B2690"/>
    <w:rsid w:val="002B26E7"/>
    <w:rsid w:val="002B2AF5"/>
    <w:rsid w:val="002B3034"/>
    <w:rsid w:val="002B30C9"/>
    <w:rsid w:val="002B34B4"/>
    <w:rsid w:val="002B378D"/>
    <w:rsid w:val="002B3C40"/>
    <w:rsid w:val="002B4149"/>
    <w:rsid w:val="002B43C1"/>
    <w:rsid w:val="002B452B"/>
    <w:rsid w:val="002B4544"/>
    <w:rsid w:val="002B4767"/>
    <w:rsid w:val="002B4ED4"/>
    <w:rsid w:val="002B58D6"/>
    <w:rsid w:val="002B59BA"/>
    <w:rsid w:val="002B5EEB"/>
    <w:rsid w:val="002B5FAD"/>
    <w:rsid w:val="002B5FB6"/>
    <w:rsid w:val="002B5FBB"/>
    <w:rsid w:val="002B6080"/>
    <w:rsid w:val="002B626D"/>
    <w:rsid w:val="002B6776"/>
    <w:rsid w:val="002B692F"/>
    <w:rsid w:val="002B6CEE"/>
    <w:rsid w:val="002B767D"/>
    <w:rsid w:val="002B7AD1"/>
    <w:rsid w:val="002C0374"/>
    <w:rsid w:val="002C03C2"/>
    <w:rsid w:val="002C0509"/>
    <w:rsid w:val="002C054F"/>
    <w:rsid w:val="002C09E7"/>
    <w:rsid w:val="002C0E9C"/>
    <w:rsid w:val="002C0F7B"/>
    <w:rsid w:val="002C0F81"/>
    <w:rsid w:val="002C10B6"/>
    <w:rsid w:val="002C112B"/>
    <w:rsid w:val="002C11B5"/>
    <w:rsid w:val="002C1556"/>
    <w:rsid w:val="002C175B"/>
    <w:rsid w:val="002C19B1"/>
    <w:rsid w:val="002C1A25"/>
    <w:rsid w:val="002C1B6F"/>
    <w:rsid w:val="002C1BC7"/>
    <w:rsid w:val="002C1CD9"/>
    <w:rsid w:val="002C1D13"/>
    <w:rsid w:val="002C1D66"/>
    <w:rsid w:val="002C1EEB"/>
    <w:rsid w:val="002C1F2C"/>
    <w:rsid w:val="002C2345"/>
    <w:rsid w:val="002C2457"/>
    <w:rsid w:val="002C24A4"/>
    <w:rsid w:val="002C2726"/>
    <w:rsid w:val="002C2ED1"/>
    <w:rsid w:val="002C2FA3"/>
    <w:rsid w:val="002C304C"/>
    <w:rsid w:val="002C30DB"/>
    <w:rsid w:val="002C3271"/>
    <w:rsid w:val="002C3695"/>
    <w:rsid w:val="002C36B2"/>
    <w:rsid w:val="002C3A78"/>
    <w:rsid w:val="002C3AF9"/>
    <w:rsid w:val="002C3BBC"/>
    <w:rsid w:val="002C429D"/>
    <w:rsid w:val="002C45C0"/>
    <w:rsid w:val="002C48CA"/>
    <w:rsid w:val="002C4BD3"/>
    <w:rsid w:val="002C4CAD"/>
    <w:rsid w:val="002C4DAE"/>
    <w:rsid w:val="002C4E20"/>
    <w:rsid w:val="002C57A4"/>
    <w:rsid w:val="002C5D10"/>
    <w:rsid w:val="002C5F5B"/>
    <w:rsid w:val="002C6053"/>
    <w:rsid w:val="002C60C3"/>
    <w:rsid w:val="002C63BE"/>
    <w:rsid w:val="002C64DF"/>
    <w:rsid w:val="002C69E5"/>
    <w:rsid w:val="002C6BAE"/>
    <w:rsid w:val="002C6C3C"/>
    <w:rsid w:val="002C6DAE"/>
    <w:rsid w:val="002C6E71"/>
    <w:rsid w:val="002C6E8E"/>
    <w:rsid w:val="002C71B2"/>
    <w:rsid w:val="002C78FD"/>
    <w:rsid w:val="002C7A58"/>
    <w:rsid w:val="002C7CF4"/>
    <w:rsid w:val="002D03C6"/>
    <w:rsid w:val="002D073E"/>
    <w:rsid w:val="002D07D1"/>
    <w:rsid w:val="002D1505"/>
    <w:rsid w:val="002D15DF"/>
    <w:rsid w:val="002D162C"/>
    <w:rsid w:val="002D173B"/>
    <w:rsid w:val="002D1988"/>
    <w:rsid w:val="002D1C36"/>
    <w:rsid w:val="002D1C59"/>
    <w:rsid w:val="002D1CFF"/>
    <w:rsid w:val="002D1E00"/>
    <w:rsid w:val="002D1F8E"/>
    <w:rsid w:val="002D204E"/>
    <w:rsid w:val="002D2386"/>
    <w:rsid w:val="002D2432"/>
    <w:rsid w:val="002D274F"/>
    <w:rsid w:val="002D2779"/>
    <w:rsid w:val="002D277B"/>
    <w:rsid w:val="002D2795"/>
    <w:rsid w:val="002D2C6C"/>
    <w:rsid w:val="002D2C82"/>
    <w:rsid w:val="002D3049"/>
    <w:rsid w:val="002D30F3"/>
    <w:rsid w:val="002D3659"/>
    <w:rsid w:val="002D3F39"/>
    <w:rsid w:val="002D4372"/>
    <w:rsid w:val="002D43F9"/>
    <w:rsid w:val="002D4468"/>
    <w:rsid w:val="002D46EE"/>
    <w:rsid w:val="002D47DD"/>
    <w:rsid w:val="002D48C1"/>
    <w:rsid w:val="002D491F"/>
    <w:rsid w:val="002D49BC"/>
    <w:rsid w:val="002D4FA4"/>
    <w:rsid w:val="002D4FA7"/>
    <w:rsid w:val="002D4FA8"/>
    <w:rsid w:val="002D512C"/>
    <w:rsid w:val="002D51CE"/>
    <w:rsid w:val="002D5ABB"/>
    <w:rsid w:val="002D5CB1"/>
    <w:rsid w:val="002D60FA"/>
    <w:rsid w:val="002D61E3"/>
    <w:rsid w:val="002D6482"/>
    <w:rsid w:val="002D675D"/>
    <w:rsid w:val="002D6839"/>
    <w:rsid w:val="002D6C62"/>
    <w:rsid w:val="002D6D05"/>
    <w:rsid w:val="002D6DDC"/>
    <w:rsid w:val="002D6ED3"/>
    <w:rsid w:val="002D6F32"/>
    <w:rsid w:val="002D6F68"/>
    <w:rsid w:val="002D720E"/>
    <w:rsid w:val="002D731A"/>
    <w:rsid w:val="002D74EB"/>
    <w:rsid w:val="002D7602"/>
    <w:rsid w:val="002D772F"/>
    <w:rsid w:val="002D792C"/>
    <w:rsid w:val="002D7B2D"/>
    <w:rsid w:val="002D7D41"/>
    <w:rsid w:val="002D7E5F"/>
    <w:rsid w:val="002E01DE"/>
    <w:rsid w:val="002E031D"/>
    <w:rsid w:val="002E055A"/>
    <w:rsid w:val="002E05CD"/>
    <w:rsid w:val="002E0778"/>
    <w:rsid w:val="002E0781"/>
    <w:rsid w:val="002E0E5F"/>
    <w:rsid w:val="002E1195"/>
    <w:rsid w:val="002E1685"/>
    <w:rsid w:val="002E1718"/>
    <w:rsid w:val="002E190F"/>
    <w:rsid w:val="002E1C34"/>
    <w:rsid w:val="002E1D5F"/>
    <w:rsid w:val="002E230E"/>
    <w:rsid w:val="002E2F22"/>
    <w:rsid w:val="002E3048"/>
    <w:rsid w:val="002E32E6"/>
    <w:rsid w:val="002E3476"/>
    <w:rsid w:val="002E37BC"/>
    <w:rsid w:val="002E4034"/>
    <w:rsid w:val="002E434E"/>
    <w:rsid w:val="002E46D5"/>
    <w:rsid w:val="002E4718"/>
    <w:rsid w:val="002E4AA4"/>
    <w:rsid w:val="002E4B3D"/>
    <w:rsid w:val="002E4C99"/>
    <w:rsid w:val="002E4C9A"/>
    <w:rsid w:val="002E4D70"/>
    <w:rsid w:val="002E4EFE"/>
    <w:rsid w:val="002E5191"/>
    <w:rsid w:val="002E559F"/>
    <w:rsid w:val="002E582D"/>
    <w:rsid w:val="002E5863"/>
    <w:rsid w:val="002E58C3"/>
    <w:rsid w:val="002E5BCE"/>
    <w:rsid w:val="002E5C66"/>
    <w:rsid w:val="002E5D6C"/>
    <w:rsid w:val="002E5E3C"/>
    <w:rsid w:val="002E5EF1"/>
    <w:rsid w:val="002E6201"/>
    <w:rsid w:val="002E62EE"/>
    <w:rsid w:val="002E6463"/>
    <w:rsid w:val="002E6612"/>
    <w:rsid w:val="002E6940"/>
    <w:rsid w:val="002E6CB8"/>
    <w:rsid w:val="002E6CEB"/>
    <w:rsid w:val="002E6DB4"/>
    <w:rsid w:val="002E6F0B"/>
    <w:rsid w:val="002E70E9"/>
    <w:rsid w:val="002E7182"/>
    <w:rsid w:val="002E72AE"/>
    <w:rsid w:val="002E72CC"/>
    <w:rsid w:val="002E7311"/>
    <w:rsid w:val="002E73FE"/>
    <w:rsid w:val="002E7460"/>
    <w:rsid w:val="002E7739"/>
    <w:rsid w:val="002E78DE"/>
    <w:rsid w:val="002E7AC0"/>
    <w:rsid w:val="002E7D3C"/>
    <w:rsid w:val="002F015D"/>
    <w:rsid w:val="002F0209"/>
    <w:rsid w:val="002F0363"/>
    <w:rsid w:val="002F04F5"/>
    <w:rsid w:val="002F0528"/>
    <w:rsid w:val="002F06CF"/>
    <w:rsid w:val="002F078A"/>
    <w:rsid w:val="002F0939"/>
    <w:rsid w:val="002F0A70"/>
    <w:rsid w:val="002F0C19"/>
    <w:rsid w:val="002F0D34"/>
    <w:rsid w:val="002F0DD1"/>
    <w:rsid w:val="002F0E76"/>
    <w:rsid w:val="002F0FCB"/>
    <w:rsid w:val="002F12AD"/>
    <w:rsid w:val="002F17AD"/>
    <w:rsid w:val="002F181F"/>
    <w:rsid w:val="002F1923"/>
    <w:rsid w:val="002F1944"/>
    <w:rsid w:val="002F1A48"/>
    <w:rsid w:val="002F1C95"/>
    <w:rsid w:val="002F2016"/>
    <w:rsid w:val="002F2072"/>
    <w:rsid w:val="002F210F"/>
    <w:rsid w:val="002F238E"/>
    <w:rsid w:val="002F296A"/>
    <w:rsid w:val="002F2F84"/>
    <w:rsid w:val="002F3076"/>
    <w:rsid w:val="002F3412"/>
    <w:rsid w:val="002F3508"/>
    <w:rsid w:val="002F36DE"/>
    <w:rsid w:val="002F376D"/>
    <w:rsid w:val="002F3823"/>
    <w:rsid w:val="002F387E"/>
    <w:rsid w:val="002F3967"/>
    <w:rsid w:val="002F3B24"/>
    <w:rsid w:val="002F3C8A"/>
    <w:rsid w:val="002F3DA3"/>
    <w:rsid w:val="002F3FE2"/>
    <w:rsid w:val="002F41A0"/>
    <w:rsid w:val="002F4606"/>
    <w:rsid w:val="002F465F"/>
    <w:rsid w:val="002F507C"/>
    <w:rsid w:val="002F52BA"/>
    <w:rsid w:val="002F555D"/>
    <w:rsid w:val="002F55DE"/>
    <w:rsid w:val="002F564B"/>
    <w:rsid w:val="002F5715"/>
    <w:rsid w:val="002F5BE6"/>
    <w:rsid w:val="002F5E0F"/>
    <w:rsid w:val="002F5E7C"/>
    <w:rsid w:val="002F5F87"/>
    <w:rsid w:val="002F60C6"/>
    <w:rsid w:val="002F626B"/>
    <w:rsid w:val="002F62F5"/>
    <w:rsid w:val="002F62FA"/>
    <w:rsid w:val="002F6339"/>
    <w:rsid w:val="002F67D8"/>
    <w:rsid w:val="002F6A67"/>
    <w:rsid w:val="002F6BAD"/>
    <w:rsid w:val="002F6C61"/>
    <w:rsid w:val="002F6D4E"/>
    <w:rsid w:val="002F6DEA"/>
    <w:rsid w:val="002F6F5C"/>
    <w:rsid w:val="002F71CA"/>
    <w:rsid w:val="002F7426"/>
    <w:rsid w:val="002F773C"/>
    <w:rsid w:val="002F77AD"/>
    <w:rsid w:val="002F7BE7"/>
    <w:rsid w:val="002F7CFA"/>
    <w:rsid w:val="003000D4"/>
    <w:rsid w:val="00300115"/>
    <w:rsid w:val="003006BA"/>
    <w:rsid w:val="00300B47"/>
    <w:rsid w:val="00300DBB"/>
    <w:rsid w:val="00300E0C"/>
    <w:rsid w:val="003011A3"/>
    <w:rsid w:val="00301536"/>
    <w:rsid w:val="003016AF"/>
    <w:rsid w:val="0030172A"/>
    <w:rsid w:val="0030195D"/>
    <w:rsid w:val="00301E30"/>
    <w:rsid w:val="00301EAE"/>
    <w:rsid w:val="00301FB4"/>
    <w:rsid w:val="00302058"/>
    <w:rsid w:val="00302257"/>
    <w:rsid w:val="00302293"/>
    <w:rsid w:val="003029A7"/>
    <w:rsid w:val="00302E02"/>
    <w:rsid w:val="00303117"/>
    <w:rsid w:val="00303376"/>
    <w:rsid w:val="003033D6"/>
    <w:rsid w:val="00303426"/>
    <w:rsid w:val="003036D2"/>
    <w:rsid w:val="00303A57"/>
    <w:rsid w:val="00303A5F"/>
    <w:rsid w:val="00303BE2"/>
    <w:rsid w:val="00303E23"/>
    <w:rsid w:val="003046C1"/>
    <w:rsid w:val="00304844"/>
    <w:rsid w:val="00304A09"/>
    <w:rsid w:val="00304C38"/>
    <w:rsid w:val="00304CF3"/>
    <w:rsid w:val="00304D23"/>
    <w:rsid w:val="00304D41"/>
    <w:rsid w:val="00305251"/>
    <w:rsid w:val="003052A9"/>
    <w:rsid w:val="00305611"/>
    <w:rsid w:val="003060D9"/>
    <w:rsid w:val="0030640F"/>
    <w:rsid w:val="003064E4"/>
    <w:rsid w:val="00306915"/>
    <w:rsid w:val="00306C04"/>
    <w:rsid w:val="00306C1D"/>
    <w:rsid w:val="00306F0B"/>
    <w:rsid w:val="003072B0"/>
    <w:rsid w:val="003078C8"/>
    <w:rsid w:val="00307E73"/>
    <w:rsid w:val="00310948"/>
    <w:rsid w:val="00310C04"/>
    <w:rsid w:val="00310CC3"/>
    <w:rsid w:val="00310EDB"/>
    <w:rsid w:val="0031108D"/>
    <w:rsid w:val="003110DB"/>
    <w:rsid w:val="003111BA"/>
    <w:rsid w:val="00311A5E"/>
    <w:rsid w:val="00311AE6"/>
    <w:rsid w:val="00311C53"/>
    <w:rsid w:val="00311FE1"/>
    <w:rsid w:val="0031208E"/>
    <w:rsid w:val="0031220D"/>
    <w:rsid w:val="00312469"/>
    <w:rsid w:val="00312484"/>
    <w:rsid w:val="003124DE"/>
    <w:rsid w:val="00312509"/>
    <w:rsid w:val="0031250F"/>
    <w:rsid w:val="003127BE"/>
    <w:rsid w:val="00312B82"/>
    <w:rsid w:val="00312C0B"/>
    <w:rsid w:val="00312E7C"/>
    <w:rsid w:val="00313413"/>
    <w:rsid w:val="00313570"/>
    <w:rsid w:val="003135FA"/>
    <w:rsid w:val="00313896"/>
    <w:rsid w:val="00313B19"/>
    <w:rsid w:val="00313C3C"/>
    <w:rsid w:val="00314054"/>
    <w:rsid w:val="003140FF"/>
    <w:rsid w:val="003145D1"/>
    <w:rsid w:val="00314625"/>
    <w:rsid w:val="003146E6"/>
    <w:rsid w:val="00314B15"/>
    <w:rsid w:val="00314CF5"/>
    <w:rsid w:val="003157B7"/>
    <w:rsid w:val="00315EC1"/>
    <w:rsid w:val="00315EDC"/>
    <w:rsid w:val="00316197"/>
    <w:rsid w:val="00316A42"/>
    <w:rsid w:val="00316B5F"/>
    <w:rsid w:val="0031715E"/>
    <w:rsid w:val="00317393"/>
    <w:rsid w:val="0031742A"/>
    <w:rsid w:val="003175D1"/>
    <w:rsid w:val="0031775E"/>
    <w:rsid w:val="00317843"/>
    <w:rsid w:val="0031795B"/>
    <w:rsid w:val="00317E3A"/>
    <w:rsid w:val="00317E5A"/>
    <w:rsid w:val="003200D1"/>
    <w:rsid w:val="00320110"/>
    <w:rsid w:val="003204EF"/>
    <w:rsid w:val="0032051D"/>
    <w:rsid w:val="0032074D"/>
    <w:rsid w:val="003207BA"/>
    <w:rsid w:val="00320999"/>
    <w:rsid w:val="00320A3D"/>
    <w:rsid w:val="00320B54"/>
    <w:rsid w:val="00320CFD"/>
    <w:rsid w:val="003214EE"/>
    <w:rsid w:val="0032151D"/>
    <w:rsid w:val="00321685"/>
    <w:rsid w:val="00321720"/>
    <w:rsid w:val="00321788"/>
    <w:rsid w:val="00321C4A"/>
    <w:rsid w:val="0032233B"/>
    <w:rsid w:val="003223D6"/>
    <w:rsid w:val="0032252E"/>
    <w:rsid w:val="00322704"/>
    <w:rsid w:val="003227A6"/>
    <w:rsid w:val="00322896"/>
    <w:rsid w:val="00322B4E"/>
    <w:rsid w:val="00322C10"/>
    <w:rsid w:val="00322C18"/>
    <w:rsid w:val="00322C33"/>
    <w:rsid w:val="00322D5F"/>
    <w:rsid w:val="0032319A"/>
    <w:rsid w:val="00323478"/>
    <w:rsid w:val="0032362B"/>
    <w:rsid w:val="00323664"/>
    <w:rsid w:val="00323B6E"/>
    <w:rsid w:val="00323D66"/>
    <w:rsid w:val="00323E1D"/>
    <w:rsid w:val="00323F4C"/>
    <w:rsid w:val="00324073"/>
    <w:rsid w:val="00324617"/>
    <w:rsid w:val="0032483C"/>
    <w:rsid w:val="00324886"/>
    <w:rsid w:val="00324AE3"/>
    <w:rsid w:val="00324B36"/>
    <w:rsid w:val="00324CDF"/>
    <w:rsid w:val="00325055"/>
    <w:rsid w:val="003250B3"/>
    <w:rsid w:val="00325320"/>
    <w:rsid w:val="00325451"/>
    <w:rsid w:val="0032548B"/>
    <w:rsid w:val="00325949"/>
    <w:rsid w:val="003259B8"/>
    <w:rsid w:val="003259E0"/>
    <w:rsid w:val="00325F2E"/>
    <w:rsid w:val="0032602A"/>
    <w:rsid w:val="00326208"/>
    <w:rsid w:val="0032627E"/>
    <w:rsid w:val="003262D1"/>
    <w:rsid w:val="0032661E"/>
    <w:rsid w:val="00326A22"/>
    <w:rsid w:val="00326B86"/>
    <w:rsid w:val="0032721D"/>
    <w:rsid w:val="0032731D"/>
    <w:rsid w:val="003274C5"/>
    <w:rsid w:val="0032752C"/>
    <w:rsid w:val="00327559"/>
    <w:rsid w:val="00327AD7"/>
    <w:rsid w:val="00327C50"/>
    <w:rsid w:val="00327E8A"/>
    <w:rsid w:val="00330020"/>
    <w:rsid w:val="00330AEF"/>
    <w:rsid w:val="00330B8E"/>
    <w:rsid w:val="00330C5D"/>
    <w:rsid w:val="00330CC3"/>
    <w:rsid w:val="00331119"/>
    <w:rsid w:val="00331151"/>
    <w:rsid w:val="003311E9"/>
    <w:rsid w:val="00331244"/>
    <w:rsid w:val="00331273"/>
    <w:rsid w:val="00331631"/>
    <w:rsid w:val="00331B25"/>
    <w:rsid w:val="00331BD9"/>
    <w:rsid w:val="00331C19"/>
    <w:rsid w:val="00331C67"/>
    <w:rsid w:val="00331D14"/>
    <w:rsid w:val="00331DDD"/>
    <w:rsid w:val="003320B6"/>
    <w:rsid w:val="003328DF"/>
    <w:rsid w:val="00332B1C"/>
    <w:rsid w:val="00332CBC"/>
    <w:rsid w:val="00332D9E"/>
    <w:rsid w:val="00333441"/>
    <w:rsid w:val="00333537"/>
    <w:rsid w:val="00333647"/>
    <w:rsid w:val="0033367E"/>
    <w:rsid w:val="00333774"/>
    <w:rsid w:val="003339E1"/>
    <w:rsid w:val="003341C1"/>
    <w:rsid w:val="00334487"/>
    <w:rsid w:val="0033451B"/>
    <w:rsid w:val="00334C65"/>
    <w:rsid w:val="00334FEA"/>
    <w:rsid w:val="003350BA"/>
    <w:rsid w:val="00335271"/>
    <w:rsid w:val="00335376"/>
    <w:rsid w:val="003353B3"/>
    <w:rsid w:val="003353FD"/>
    <w:rsid w:val="003357C2"/>
    <w:rsid w:val="003359DF"/>
    <w:rsid w:val="00335BCB"/>
    <w:rsid w:val="003365FE"/>
    <w:rsid w:val="00336D2B"/>
    <w:rsid w:val="00336DB4"/>
    <w:rsid w:val="00336E27"/>
    <w:rsid w:val="00336EB9"/>
    <w:rsid w:val="00337762"/>
    <w:rsid w:val="00337D93"/>
    <w:rsid w:val="00337E9F"/>
    <w:rsid w:val="0034091C"/>
    <w:rsid w:val="00340BF8"/>
    <w:rsid w:val="00340E60"/>
    <w:rsid w:val="003412FA"/>
    <w:rsid w:val="00341656"/>
    <w:rsid w:val="00341790"/>
    <w:rsid w:val="0034304B"/>
    <w:rsid w:val="003433C7"/>
    <w:rsid w:val="00343443"/>
    <w:rsid w:val="0034349B"/>
    <w:rsid w:val="00343EDE"/>
    <w:rsid w:val="00343FC2"/>
    <w:rsid w:val="00343FF3"/>
    <w:rsid w:val="0034429B"/>
    <w:rsid w:val="00344CC3"/>
    <w:rsid w:val="0034512F"/>
    <w:rsid w:val="00345153"/>
    <w:rsid w:val="003452EB"/>
    <w:rsid w:val="00345485"/>
    <w:rsid w:val="0034573C"/>
    <w:rsid w:val="003458EF"/>
    <w:rsid w:val="003459D5"/>
    <w:rsid w:val="00345A78"/>
    <w:rsid w:val="00345D7A"/>
    <w:rsid w:val="00345F41"/>
    <w:rsid w:val="003460FF"/>
    <w:rsid w:val="003469FD"/>
    <w:rsid w:val="00346E4C"/>
    <w:rsid w:val="0034701F"/>
    <w:rsid w:val="0034711E"/>
    <w:rsid w:val="00347131"/>
    <w:rsid w:val="003472BC"/>
    <w:rsid w:val="0034738C"/>
    <w:rsid w:val="0034780F"/>
    <w:rsid w:val="00347AF3"/>
    <w:rsid w:val="00347AF6"/>
    <w:rsid w:val="00347C84"/>
    <w:rsid w:val="00347D55"/>
    <w:rsid w:val="00347D71"/>
    <w:rsid w:val="003500B4"/>
    <w:rsid w:val="00350312"/>
    <w:rsid w:val="00350870"/>
    <w:rsid w:val="003509D1"/>
    <w:rsid w:val="00350AD5"/>
    <w:rsid w:val="00351047"/>
    <w:rsid w:val="00351074"/>
    <w:rsid w:val="003510B5"/>
    <w:rsid w:val="0035134B"/>
    <w:rsid w:val="003515E1"/>
    <w:rsid w:val="003517E5"/>
    <w:rsid w:val="00351AAD"/>
    <w:rsid w:val="00351D1E"/>
    <w:rsid w:val="00351DE5"/>
    <w:rsid w:val="003520AB"/>
    <w:rsid w:val="00352253"/>
    <w:rsid w:val="0035275E"/>
    <w:rsid w:val="00352D66"/>
    <w:rsid w:val="00352D86"/>
    <w:rsid w:val="0035301E"/>
    <w:rsid w:val="003532A4"/>
    <w:rsid w:val="003535DD"/>
    <w:rsid w:val="00353A1F"/>
    <w:rsid w:val="00353F5A"/>
    <w:rsid w:val="0035455F"/>
    <w:rsid w:val="00354A00"/>
    <w:rsid w:val="00354CB0"/>
    <w:rsid w:val="00354CB6"/>
    <w:rsid w:val="00354CDF"/>
    <w:rsid w:val="00355352"/>
    <w:rsid w:val="003557E4"/>
    <w:rsid w:val="0035594F"/>
    <w:rsid w:val="00355C6B"/>
    <w:rsid w:val="00356085"/>
    <w:rsid w:val="003562CF"/>
    <w:rsid w:val="0035636C"/>
    <w:rsid w:val="00356557"/>
    <w:rsid w:val="003565E2"/>
    <w:rsid w:val="00356B4E"/>
    <w:rsid w:val="00356BAB"/>
    <w:rsid w:val="00356EFE"/>
    <w:rsid w:val="00357574"/>
    <w:rsid w:val="0035775C"/>
    <w:rsid w:val="00357C62"/>
    <w:rsid w:val="00357E18"/>
    <w:rsid w:val="0036014A"/>
    <w:rsid w:val="00360381"/>
    <w:rsid w:val="00360421"/>
    <w:rsid w:val="00360595"/>
    <w:rsid w:val="00360ABA"/>
    <w:rsid w:val="0036157D"/>
    <w:rsid w:val="00361672"/>
    <w:rsid w:val="003616D6"/>
    <w:rsid w:val="003616FE"/>
    <w:rsid w:val="00361794"/>
    <w:rsid w:val="003617B1"/>
    <w:rsid w:val="00361885"/>
    <w:rsid w:val="00361C6E"/>
    <w:rsid w:val="00361D00"/>
    <w:rsid w:val="00361DEC"/>
    <w:rsid w:val="00361FA2"/>
    <w:rsid w:val="0036216D"/>
    <w:rsid w:val="003623A6"/>
    <w:rsid w:val="00362571"/>
    <w:rsid w:val="00362809"/>
    <w:rsid w:val="0036293B"/>
    <w:rsid w:val="00362B49"/>
    <w:rsid w:val="00362BC5"/>
    <w:rsid w:val="00362D5F"/>
    <w:rsid w:val="003631F0"/>
    <w:rsid w:val="00363629"/>
    <w:rsid w:val="003636C9"/>
    <w:rsid w:val="00363D70"/>
    <w:rsid w:val="00363DA1"/>
    <w:rsid w:val="00363E1B"/>
    <w:rsid w:val="0036435E"/>
    <w:rsid w:val="00364439"/>
    <w:rsid w:val="0036472E"/>
    <w:rsid w:val="00364E68"/>
    <w:rsid w:val="0036573E"/>
    <w:rsid w:val="003657B8"/>
    <w:rsid w:val="003658C0"/>
    <w:rsid w:val="00365A4E"/>
    <w:rsid w:val="00365B16"/>
    <w:rsid w:val="00365EAA"/>
    <w:rsid w:val="00365EBB"/>
    <w:rsid w:val="0036609A"/>
    <w:rsid w:val="0036617A"/>
    <w:rsid w:val="00366423"/>
    <w:rsid w:val="003667FA"/>
    <w:rsid w:val="003669E4"/>
    <w:rsid w:val="00366A43"/>
    <w:rsid w:val="00366C40"/>
    <w:rsid w:val="00366EB4"/>
    <w:rsid w:val="00367232"/>
    <w:rsid w:val="003677D0"/>
    <w:rsid w:val="003678A8"/>
    <w:rsid w:val="003679E9"/>
    <w:rsid w:val="00367B36"/>
    <w:rsid w:val="0037041C"/>
    <w:rsid w:val="00370DC1"/>
    <w:rsid w:val="00370E4E"/>
    <w:rsid w:val="0037105A"/>
    <w:rsid w:val="003715C1"/>
    <w:rsid w:val="00371E2F"/>
    <w:rsid w:val="00371E82"/>
    <w:rsid w:val="00371EDD"/>
    <w:rsid w:val="00371EF5"/>
    <w:rsid w:val="00371F12"/>
    <w:rsid w:val="003722D3"/>
    <w:rsid w:val="00372643"/>
    <w:rsid w:val="00372B56"/>
    <w:rsid w:val="00372F87"/>
    <w:rsid w:val="00373A58"/>
    <w:rsid w:val="00373AD3"/>
    <w:rsid w:val="00373ADD"/>
    <w:rsid w:val="00373BAB"/>
    <w:rsid w:val="00373D0D"/>
    <w:rsid w:val="00373E6F"/>
    <w:rsid w:val="00374382"/>
    <w:rsid w:val="003743D9"/>
    <w:rsid w:val="003749B0"/>
    <w:rsid w:val="00374C11"/>
    <w:rsid w:val="00374D6B"/>
    <w:rsid w:val="00374F76"/>
    <w:rsid w:val="003754A2"/>
    <w:rsid w:val="003754EE"/>
    <w:rsid w:val="003757F8"/>
    <w:rsid w:val="00375C6C"/>
    <w:rsid w:val="00375D36"/>
    <w:rsid w:val="0037635C"/>
    <w:rsid w:val="003763F3"/>
    <w:rsid w:val="00376417"/>
    <w:rsid w:val="00376649"/>
    <w:rsid w:val="00376827"/>
    <w:rsid w:val="00376BC5"/>
    <w:rsid w:val="00377007"/>
    <w:rsid w:val="003771B0"/>
    <w:rsid w:val="0037723D"/>
    <w:rsid w:val="003772F0"/>
    <w:rsid w:val="00377594"/>
    <w:rsid w:val="00377622"/>
    <w:rsid w:val="003779B9"/>
    <w:rsid w:val="00380749"/>
    <w:rsid w:val="00380DCB"/>
    <w:rsid w:val="00380EDA"/>
    <w:rsid w:val="00381002"/>
    <w:rsid w:val="0038147B"/>
    <w:rsid w:val="0038149E"/>
    <w:rsid w:val="003815AD"/>
    <w:rsid w:val="0038163B"/>
    <w:rsid w:val="00381C36"/>
    <w:rsid w:val="00381C56"/>
    <w:rsid w:val="00381C84"/>
    <w:rsid w:val="003820F7"/>
    <w:rsid w:val="00382449"/>
    <w:rsid w:val="00382459"/>
    <w:rsid w:val="00382482"/>
    <w:rsid w:val="003825E5"/>
    <w:rsid w:val="00382B5F"/>
    <w:rsid w:val="00382BC9"/>
    <w:rsid w:val="003832B7"/>
    <w:rsid w:val="00383446"/>
    <w:rsid w:val="0038360D"/>
    <w:rsid w:val="00383670"/>
    <w:rsid w:val="003838DC"/>
    <w:rsid w:val="00383A70"/>
    <w:rsid w:val="00383BA8"/>
    <w:rsid w:val="00383BF9"/>
    <w:rsid w:val="00384086"/>
    <w:rsid w:val="003840D0"/>
    <w:rsid w:val="00384336"/>
    <w:rsid w:val="003845C3"/>
    <w:rsid w:val="00384766"/>
    <w:rsid w:val="003853C6"/>
    <w:rsid w:val="003854EA"/>
    <w:rsid w:val="00385650"/>
    <w:rsid w:val="003856FA"/>
    <w:rsid w:val="00385739"/>
    <w:rsid w:val="00385891"/>
    <w:rsid w:val="00385942"/>
    <w:rsid w:val="003859F5"/>
    <w:rsid w:val="00385C52"/>
    <w:rsid w:val="00385D0B"/>
    <w:rsid w:val="00385EB2"/>
    <w:rsid w:val="00385EDC"/>
    <w:rsid w:val="00385FD0"/>
    <w:rsid w:val="00386038"/>
    <w:rsid w:val="003862A9"/>
    <w:rsid w:val="003866B6"/>
    <w:rsid w:val="00386835"/>
    <w:rsid w:val="00386DA5"/>
    <w:rsid w:val="00386F80"/>
    <w:rsid w:val="003871FF"/>
    <w:rsid w:val="0038722E"/>
    <w:rsid w:val="003872F3"/>
    <w:rsid w:val="00387406"/>
    <w:rsid w:val="003874F8"/>
    <w:rsid w:val="00387734"/>
    <w:rsid w:val="0038774B"/>
    <w:rsid w:val="00387A2A"/>
    <w:rsid w:val="00387F15"/>
    <w:rsid w:val="00390111"/>
    <w:rsid w:val="00390586"/>
    <w:rsid w:val="00390A6C"/>
    <w:rsid w:val="00390B5A"/>
    <w:rsid w:val="00390C65"/>
    <w:rsid w:val="00390DD6"/>
    <w:rsid w:val="00390E1D"/>
    <w:rsid w:val="00391048"/>
    <w:rsid w:val="0039121D"/>
    <w:rsid w:val="003912FD"/>
    <w:rsid w:val="00391871"/>
    <w:rsid w:val="00391875"/>
    <w:rsid w:val="003918A4"/>
    <w:rsid w:val="00391D11"/>
    <w:rsid w:val="003922CF"/>
    <w:rsid w:val="00392A82"/>
    <w:rsid w:val="00392CAE"/>
    <w:rsid w:val="00392DE3"/>
    <w:rsid w:val="0039333A"/>
    <w:rsid w:val="0039372F"/>
    <w:rsid w:val="0039376A"/>
    <w:rsid w:val="003937A3"/>
    <w:rsid w:val="00393868"/>
    <w:rsid w:val="003939CC"/>
    <w:rsid w:val="00393E81"/>
    <w:rsid w:val="00393FA6"/>
    <w:rsid w:val="00393FA9"/>
    <w:rsid w:val="0039402E"/>
    <w:rsid w:val="003943A8"/>
    <w:rsid w:val="0039456C"/>
    <w:rsid w:val="00394814"/>
    <w:rsid w:val="00394BC5"/>
    <w:rsid w:val="00394C18"/>
    <w:rsid w:val="0039552D"/>
    <w:rsid w:val="00395A4F"/>
    <w:rsid w:val="00395D8E"/>
    <w:rsid w:val="003961F9"/>
    <w:rsid w:val="00396419"/>
    <w:rsid w:val="0039641F"/>
    <w:rsid w:val="0039668F"/>
    <w:rsid w:val="003966C3"/>
    <w:rsid w:val="003967E3"/>
    <w:rsid w:val="00396A11"/>
    <w:rsid w:val="00396B4C"/>
    <w:rsid w:val="00396CA6"/>
    <w:rsid w:val="00396F9E"/>
    <w:rsid w:val="003970D3"/>
    <w:rsid w:val="003974E7"/>
    <w:rsid w:val="0039770C"/>
    <w:rsid w:val="00397830"/>
    <w:rsid w:val="003978BA"/>
    <w:rsid w:val="0039796B"/>
    <w:rsid w:val="00397C2E"/>
    <w:rsid w:val="00397D6B"/>
    <w:rsid w:val="00397DBA"/>
    <w:rsid w:val="00397FF4"/>
    <w:rsid w:val="003A00B0"/>
    <w:rsid w:val="003A013A"/>
    <w:rsid w:val="003A053B"/>
    <w:rsid w:val="003A06D7"/>
    <w:rsid w:val="003A07F0"/>
    <w:rsid w:val="003A0942"/>
    <w:rsid w:val="003A0D3F"/>
    <w:rsid w:val="003A0DE1"/>
    <w:rsid w:val="003A131F"/>
    <w:rsid w:val="003A1510"/>
    <w:rsid w:val="003A1977"/>
    <w:rsid w:val="003A1F11"/>
    <w:rsid w:val="003A2458"/>
    <w:rsid w:val="003A2607"/>
    <w:rsid w:val="003A2ACB"/>
    <w:rsid w:val="003A2C6A"/>
    <w:rsid w:val="003A3079"/>
    <w:rsid w:val="003A31D3"/>
    <w:rsid w:val="003A321C"/>
    <w:rsid w:val="003A330C"/>
    <w:rsid w:val="003A33BE"/>
    <w:rsid w:val="003A36A8"/>
    <w:rsid w:val="003A38E9"/>
    <w:rsid w:val="003A395D"/>
    <w:rsid w:val="003A3BC5"/>
    <w:rsid w:val="003A3D14"/>
    <w:rsid w:val="003A3D1D"/>
    <w:rsid w:val="003A3D85"/>
    <w:rsid w:val="003A40A4"/>
    <w:rsid w:val="003A43B5"/>
    <w:rsid w:val="003A44B8"/>
    <w:rsid w:val="003A44EC"/>
    <w:rsid w:val="003A45DC"/>
    <w:rsid w:val="003A4762"/>
    <w:rsid w:val="003A4C3C"/>
    <w:rsid w:val="003A4CB4"/>
    <w:rsid w:val="003A55D0"/>
    <w:rsid w:val="003A5CE7"/>
    <w:rsid w:val="003A5D2B"/>
    <w:rsid w:val="003A5D5E"/>
    <w:rsid w:val="003A5DC7"/>
    <w:rsid w:val="003A619D"/>
    <w:rsid w:val="003A63D2"/>
    <w:rsid w:val="003A678B"/>
    <w:rsid w:val="003A6900"/>
    <w:rsid w:val="003A6C48"/>
    <w:rsid w:val="003A6F1F"/>
    <w:rsid w:val="003A751C"/>
    <w:rsid w:val="003A7D11"/>
    <w:rsid w:val="003A7D37"/>
    <w:rsid w:val="003B037B"/>
    <w:rsid w:val="003B03BD"/>
    <w:rsid w:val="003B05E9"/>
    <w:rsid w:val="003B06B9"/>
    <w:rsid w:val="003B07CF"/>
    <w:rsid w:val="003B0871"/>
    <w:rsid w:val="003B0A97"/>
    <w:rsid w:val="003B110A"/>
    <w:rsid w:val="003B136A"/>
    <w:rsid w:val="003B1836"/>
    <w:rsid w:val="003B1965"/>
    <w:rsid w:val="003B1A92"/>
    <w:rsid w:val="003B1A93"/>
    <w:rsid w:val="003B1D8D"/>
    <w:rsid w:val="003B1DFF"/>
    <w:rsid w:val="003B1EAE"/>
    <w:rsid w:val="003B20C1"/>
    <w:rsid w:val="003B216B"/>
    <w:rsid w:val="003B23F8"/>
    <w:rsid w:val="003B24BC"/>
    <w:rsid w:val="003B250D"/>
    <w:rsid w:val="003B295E"/>
    <w:rsid w:val="003B2AE7"/>
    <w:rsid w:val="003B2C91"/>
    <w:rsid w:val="003B2E81"/>
    <w:rsid w:val="003B2EAB"/>
    <w:rsid w:val="003B2F1D"/>
    <w:rsid w:val="003B2F76"/>
    <w:rsid w:val="003B358D"/>
    <w:rsid w:val="003B3672"/>
    <w:rsid w:val="003B3736"/>
    <w:rsid w:val="003B3839"/>
    <w:rsid w:val="003B38E2"/>
    <w:rsid w:val="003B39E2"/>
    <w:rsid w:val="003B3B58"/>
    <w:rsid w:val="003B422D"/>
    <w:rsid w:val="003B4B7F"/>
    <w:rsid w:val="003B506A"/>
    <w:rsid w:val="003B510A"/>
    <w:rsid w:val="003B53ED"/>
    <w:rsid w:val="003B53F2"/>
    <w:rsid w:val="003B5419"/>
    <w:rsid w:val="003B589A"/>
    <w:rsid w:val="003B58DF"/>
    <w:rsid w:val="003B5993"/>
    <w:rsid w:val="003B5DBE"/>
    <w:rsid w:val="003B61CD"/>
    <w:rsid w:val="003B66DF"/>
    <w:rsid w:val="003B67A6"/>
    <w:rsid w:val="003B6856"/>
    <w:rsid w:val="003B6990"/>
    <w:rsid w:val="003B6CF4"/>
    <w:rsid w:val="003B6F57"/>
    <w:rsid w:val="003B730C"/>
    <w:rsid w:val="003B77EE"/>
    <w:rsid w:val="003B7AB7"/>
    <w:rsid w:val="003B7C36"/>
    <w:rsid w:val="003B7EAE"/>
    <w:rsid w:val="003C0136"/>
    <w:rsid w:val="003C0143"/>
    <w:rsid w:val="003C0677"/>
    <w:rsid w:val="003C0799"/>
    <w:rsid w:val="003C0894"/>
    <w:rsid w:val="003C098A"/>
    <w:rsid w:val="003C105E"/>
    <w:rsid w:val="003C113C"/>
    <w:rsid w:val="003C1141"/>
    <w:rsid w:val="003C1A06"/>
    <w:rsid w:val="003C1F13"/>
    <w:rsid w:val="003C2137"/>
    <w:rsid w:val="003C2EBF"/>
    <w:rsid w:val="003C3043"/>
    <w:rsid w:val="003C37B4"/>
    <w:rsid w:val="003C3863"/>
    <w:rsid w:val="003C3878"/>
    <w:rsid w:val="003C38D1"/>
    <w:rsid w:val="003C3998"/>
    <w:rsid w:val="003C3ABE"/>
    <w:rsid w:val="003C3B12"/>
    <w:rsid w:val="003C3B54"/>
    <w:rsid w:val="003C3BDB"/>
    <w:rsid w:val="003C3E35"/>
    <w:rsid w:val="003C417E"/>
    <w:rsid w:val="003C469E"/>
    <w:rsid w:val="003C47FA"/>
    <w:rsid w:val="003C48DA"/>
    <w:rsid w:val="003C4AB8"/>
    <w:rsid w:val="003C4C77"/>
    <w:rsid w:val="003C51E7"/>
    <w:rsid w:val="003C529B"/>
    <w:rsid w:val="003C556E"/>
    <w:rsid w:val="003C572F"/>
    <w:rsid w:val="003C5958"/>
    <w:rsid w:val="003C5ACF"/>
    <w:rsid w:val="003C5EC3"/>
    <w:rsid w:val="003C5F87"/>
    <w:rsid w:val="003C5FF1"/>
    <w:rsid w:val="003C61E6"/>
    <w:rsid w:val="003C65EC"/>
    <w:rsid w:val="003C67DB"/>
    <w:rsid w:val="003C6F32"/>
    <w:rsid w:val="003C6F47"/>
    <w:rsid w:val="003C7179"/>
    <w:rsid w:val="003C72D2"/>
    <w:rsid w:val="003C735B"/>
    <w:rsid w:val="003C76AE"/>
    <w:rsid w:val="003C7937"/>
    <w:rsid w:val="003C7959"/>
    <w:rsid w:val="003C79D2"/>
    <w:rsid w:val="003C7D9F"/>
    <w:rsid w:val="003C7F2C"/>
    <w:rsid w:val="003C7F8F"/>
    <w:rsid w:val="003D0476"/>
    <w:rsid w:val="003D0E6E"/>
    <w:rsid w:val="003D0EC4"/>
    <w:rsid w:val="003D11E7"/>
    <w:rsid w:val="003D127F"/>
    <w:rsid w:val="003D16A9"/>
    <w:rsid w:val="003D187E"/>
    <w:rsid w:val="003D1C24"/>
    <w:rsid w:val="003D1CA6"/>
    <w:rsid w:val="003D20D3"/>
    <w:rsid w:val="003D225C"/>
    <w:rsid w:val="003D2802"/>
    <w:rsid w:val="003D2EC2"/>
    <w:rsid w:val="003D2F2D"/>
    <w:rsid w:val="003D2F77"/>
    <w:rsid w:val="003D2FFE"/>
    <w:rsid w:val="003D3012"/>
    <w:rsid w:val="003D3355"/>
    <w:rsid w:val="003D34CC"/>
    <w:rsid w:val="003D3723"/>
    <w:rsid w:val="003D3833"/>
    <w:rsid w:val="003D39A6"/>
    <w:rsid w:val="003D3DD0"/>
    <w:rsid w:val="003D3FD8"/>
    <w:rsid w:val="003D4189"/>
    <w:rsid w:val="003D4328"/>
    <w:rsid w:val="003D4361"/>
    <w:rsid w:val="003D43B9"/>
    <w:rsid w:val="003D43CF"/>
    <w:rsid w:val="003D4AA1"/>
    <w:rsid w:val="003D4B41"/>
    <w:rsid w:val="003D4BFF"/>
    <w:rsid w:val="003D4D70"/>
    <w:rsid w:val="003D4F5B"/>
    <w:rsid w:val="003D516F"/>
    <w:rsid w:val="003D55D6"/>
    <w:rsid w:val="003D57BF"/>
    <w:rsid w:val="003D58C0"/>
    <w:rsid w:val="003D594A"/>
    <w:rsid w:val="003D5A0F"/>
    <w:rsid w:val="003D5DC4"/>
    <w:rsid w:val="003D5EA7"/>
    <w:rsid w:val="003D5F70"/>
    <w:rsid w:val="003D622A"/>
    <w:rsid w:val="003D6435"/>
    <w:rsid w:val="003D6545"/>
    <w:rsid w:val="003D66F1"/>
    <w:rsid w:val="003D685D"/>
    <w:rsid w:val="003D690E"/>
    <w:rsid w:val="003D6B7C"/>
    <w:rsid w:val="003D6DA0"/>
    <w:rsid w:val="003D6E5F"/>
    <w:rsid w:val="003D7272"/>
    <w:rsid w:val="003D76FB"/>
    <w:rsid w:val="003D7871"/>
    <w:rsid w:val="003D7D4D"/>
    <w:rsid w:val="003D7F55"/>
    <w:rsid w:val="003D7F74"/>
    <w:rsid w:val="003E0262"/>
    <w:rsid w:val="003E04D2"/>
    <w:rsid w:val="003E0D58"/>
    <w:rsid w:val="003E111C"/>
    <w:rsid w:val="003E1346"/>
    <w:rsid w:val="003E148B"/>
    <w:rsid w:val="003E162E"/>
    <w:rsid w:val="003E1DFA"/>
    <w:rsid w:val="003E1E1C"/>
    <w:rsid w:val="003E2458"/>
    <w:rsid w:val="003E245E"/>
    <w:rsid w:val="003E261B"/>
    <w:rsid w:val="003E27E0"/>
    <w:rsid w:val="003E283D"/>
    <w:rsid w:val="003E2C73"/>
    <w:rsid w:val="003E2CEA"/>
    <w:rsid w:val="003E2E8C"/>
    <w:rsid w:val="003E2ECE"/>
    <w:rsid w:val="003E33F1"/>
    <w:rsid w:val="003E35C0"/>
    <w:rsid w:val="003E404A"/>
    <w:rsid w:val="003E411C"/>
    <w:rsid w:val="003E43BE"/>
    <w:rsid w:val="003E44FE"/>
    <w:rsid w:val="003E47BF"/>
    <w:rsid w:val="003E48A6"/>
    <w:rsid w:val="003E48F9"/>
    <w:rsid w:val="003E4912"/>
    <w:rsid w:val="003E499A"/>
    <w:rsid w:val="003E4B9E"/>
    <w:rsid w:val="003E4EE4"/>
    <w:rsid w:val="003E5392"/>
    <w:rsid w:val="003E54B3"/>
    <w:rsid w:val="003E566B"/>
    <w:rsid w:val="003E650F"/>
    <w:rsid w:val="003E66C1"/>
    <w:rsid w:val="003E6730"/>
    <w:rsid w:val="003E6D9C"/>
    <w:rsid w:val="003E7249"/>
    <w:rsid w:val="003E7314"/>
    <w:rsid w:val="003E74B2"/>
    <w:rsid w:val="003E752C"/>
    <w:rsid w:val="003E7B16"/>
    <w:rsid w:val="003E7E1D"/>
    <w:rsid w:val="003F01D3"/>
    <w:rsid w:val="003F0269"/>
    <w:rsid w:val="003F032F"/>
    <w:rsid w:val="003F063B"/>
    <w:rsid w:val="003F0D15"/>
    <w:rsid w:val="003F151C"/>
    <w:rsid w:val="003F1588"/>
    <w:rsid w:val="003F169A"/>
    <w:rsid w:val="003F177F"/>
    <w:rsid w:val="003F1FF3"/>
    <w:rsid w:val="003F22CC"/>
    <w:rsid w:val="003F2667"/>
    <w:rsid w:val="003F2979"/>
    <w:rsid w:val="003F2A2C"/>
    <w:rsid w:val="003F2E17"/>
    <w:rsid w:val="003F30E5"/>
    <w:rsid w:val="003F3580"/>
    <w:rsid w:val="003F36C9"/>
    <w:rsid w:val="003F3882"/>
    <w:rsid w:val="003F39C5"/>
    <w:rsid w:val="003F3C44"/>
    <w:rsid w:val="003F3FB9"/>
    <w:rsid w:val="003F4199"/>
    <w:rsid w:val="003F4227"/>
    <w:rsid w:val="003F4352"/>
    <w:rsid w:val="003F4563"/>
    <w:rsid w:val="003F4A15"/>
    <w:rsid w:val="003F4A90"/>
    <w:rsid w:val="003F4B0F"/>
    <w:rsid w:val="003F4B35"/>
    <w:rsid w:val="003F4E77"/>
    <w:rsid w:val="003F4EE2"/>
    <w:rsid w:val="003F4F58"/>
    <w:rsid w:val="003F5D07"/>
    <w:rsid w:val="003F5F3E"/>
    <w:rsid w:val="003F603B"/>
    <w:rsid w:val="003F62C4"/>
    <w:rsid w:val="003F66CA"/>
    <w:rsid w:val="003F682F"/>
    <w:rsid w:val="003F68B5"/>
    <w:rsid w:val="003F696A"/>
    <w:rsid w:val="003F6A12"/>
    <w:rsid w:val="003F6C03"/>
    <w:rsid w:val="003F6C6D"/>
    <w:rsid w:val="003F6DD9"/>
    <w:rsid w:val="003F72D7"/>
    <w:rsid w:val="003F7367"/>
    <w:rsid w:val="003F79C8"/>
    <w:rsid w:val="003F7A99"/>
    <w:rsid w:val="003F7C67"/>
    <w:rsid w:val="003F7EC4"/>
    <w:rsid w:val="004004CE"/>
    <w:rsid w:val="00400668"/>
    <w:rsid w:val="00400753"/>
    <w:rsid w:val="00401B64"/>
    <w:rsid w:val="0040204C"/>
    <w:rsid w:val="00402341"/>
    <w:rsid w:val="00402417"/>
    <w:rsid w:val="004025B8"/>
    <w:rsid w:val="00402731"/>
    <w:rsid w:val="00402803"/>
    <w:rsid w:val="00402BB0"/>
    <w:rsid w:val="004030FE"/>
    <w:rsid w:val="00403124"/>
    <w:rsid w:val="00403262"/>
    <w:rsid w:val="004033BE"/>
    <w:rsid w:val="00403932"/>
    <w:rsid w:val="00403ABB"/>
    <w:rsid w:val="00404097"/>
    <w:rsid w:val="004041FD"/>
    <w:rsid w:val="004042DC"/>
    <w:rsid w:val="004043B2"/>
    <w:rsid w:val="004048D5"/>
    <w:rsid w:val="00404E48"/>
    <w:rsid w:val="00404E7E"/>
    <w:rsid w:val="00404F21"/>
    <w:rsid w:val="00404FC7"/>
    <w:rsid w:val="00405146"/>
    <w:rsid w:val="004053E1"/>
    <w:rsid w:val="00405439"/>
    <w:rsid w:val="0040548B"/>
    <w:rsid w:val="00405563"/>
    <w:rsid w:val="0040597D"/>
    <w:rsid w:val="00405BC6"/>
    <w:rsid w:val="00405BD2"/>
    <w:rsid w:val="00405C30"/>
    <w:rsid w:val="00405F83"/>
    <w:rsid w:val="004061ED"/>
    <w:rsid w:val="004062F5"/>
    <w:rsid w:val="0040655B"/>
    <w:rsid w:val="00406648"/>
    <w:rsid w:val="00406D91"/>
    <w:rsid w:val="00406FDF"/>
    <w:rsid w:val="00406FED"/>
    <w:rsid w:val="00407139"/>
    <w:rsid w:val="00407274"/>
    <w:rsid w:val="00407398"/>
    <w:rsid w:val="004078A9"/>
    <w:rsid w:val="00407BC1"/>
    <w:rsid w:val="00407CDB"/>
    <w:rsid w:val="00407EF5"/>
    <w:rsid w:val="00407F09"/>
    <w:rsid w:val="00407F79"/>
    <w:rsid w:val="00410059"/>
    <w:rsid w:val="00410437"/>
    <w:rsid w:val="00410602"/>
    <w:rsid w:val="004106C6"/>
    <w:rsid w:val="00410B76"/>
    <w:rsid w:val="00410CB0"/>
    <w:rsid w:val="0041128A"/>
    <w:rsid w:val="004116F7"/>
    <w:rsid w:val="0041174C"/>
    <w:rsid w:val="0041189D"/>
    <w:rsid w:val="0041197D"/>
    <w:rsid w:val="00411A34"/>
    <w:rsid w:val="00411AB8"/>
    <w:rsid w:val="00412164"/>
    <w:rsid w:val="0041232D"/>
    <w:rsid w:val="0041232F"/>
    <w:rsid w:val="00412A04"/>
    <w:rsid w:val="00412C03"/>
    <w:rsid w:val="00412D2E"/>
    <w:rsid w:val="00412F7E"/>
    <w:rsid w:val="00413302"/>
    <w:rsid w:val="00413585"/>
    <w:rsid w:val="004137B0"/>
    <w:rsid w:val="004137F8"/>
    <w:rsid w:val="00413836"/>
    <w:rsid w:val="00413914"/>
    <w:rsid w:val="00413980"/>
    <w:rsid w:val="00413B35"/>
    <w:rsid w:val="00413E29"/>
    <w:rsid w:val="00413EFD"/>
    <w:rsid w:val="0041406A"/>
    <w:rsid w:val="004140C7"/>
    <w:rsid w:val="00414234"/>
    <w:rsid w:val="00414707"/>
    <w:rsid w:val="00414AF4"/>
    <w:rsid w:val="00414EA1"/>
    <w:rsid w:val="00415128"/>
    <w:rsid w:val="004152EB"/>
    <w:rsid w:val="004154AB"/>
    <w:rsid w:val="00415659"/>
    <w:rsid w:val="00415767"/>
    <w:rsid w:val="004158F8"/>
    <w:rsid w:val="00416060"/>
    <w:rsid w:val="004161EA"/>
    <w:rsid w:val="00416506"/>
    <w:rsid w:val="0041669E"/>
    <w:rsid w:val="00416762"/>
    <w:rsid w:val="00416916"/>
    <w:rsid w:val="00416F90"/>
    <w:rsid w:val="004170D0"/>
    <w:rsid w:val="00417308"/>
    <w:rsid w:val="00420575"/>
    <w:rsid w:val="0042078F"/>
    <w:rsid w:val="00420C0F"/>
    <w:rsid w:val="00420C2B"/>
    <w:rsid w:val="00420D1D"/>
    <w:rsid w:val="00420DB1"/>
    <w:rsid w:val="00420ECA"/>
    <w:rsid w:val="00420F04"/>
    <w:rsid w:val="00420F4F"/>
    <w:rsid w:val="0042117A"/>
    <w:rsid w:val="00421449"/>
    <w:rsid w:val="0042156B"/>
    <w:rsid w:val="004216B6"/>
    <w:rsid w:val="00421803"/>
    <w:rsid w:val="00421855"/>
    <w:rsid w:val="004219F9"/>
    <w:rsid w:val="00421BAE"/>
    <w:rsid w:val="00421BCE"/>
    <w:rsid w:val="004221D2"/>
    <w:rsid w:val="0042233D"/>
    <w:rsid w:val="00422A04"/>
    <w:rsid w:val="00422FB8"/>
    <w:rsid w:val="004239CD"/>
    <w:rsid w:val="00423E29"/>
    <w:rsid w:val="00423E84"/>
    <w:rsid w:val="004244DF"/>
    <w:rsid w:val="00424ABD"/>
    <w:rsid w:val="00424B58"/>
    <w:rsid w:val="00424C63"/>
    <w:rsid w:val="00424D40"/>
    <w:rsid w:val="004250E5"/>
    <w:rsid w:val="004253F2"/>
    <w:rsid w:val="00425776"/>
    <w:rsid w:val="0042588D"/>
    <w:rsid w:val="004262F2"/>
    <w:rsid w:val="004262F6"/>
    <w:rsid w:val="00426A40"/>
    <w:rsid w:val="00426AE4"/>
    <w:rsid w:val="00426CF9"/>
    <w:rsid w:val="00426EF7"/>
    <w:rsid w:val="0042736E"/>
    <w:rsid w:val="00427436"/>
    <w:rsid w:val="004274E2"/>
    <w:rsid w:val="0042770A"/>
    <w:rsid w:val="00427842"/>
    <w:rsid w:val="004278BE"/>
    <w:rsid w:val="00427D95"/>
    <w:rsid w:val="00430076"/>
    <w:rsid w:val="0043080D"/>
    <w:rsid w:val="00430A97"/>
    <w:rsid w:val="00431406"/>
    <w:rsid w:val="0043160E"/>
    <w:rsid w:val="00431BD4"/>
    <w:rsid w:val="00431C1F"/>
    <w:rsid w:val="0043202B"/>
    <w:rsid w:val="0043213E"/>
    <w:rsid w:val="00432177"/>
    <w:rsid w:val="0043236C"/>
    <w:rsid w:val="00432787"/>
    <w:rsid w:val="004328D9"/>
    <w:rsid w:val="00432B1C"/>
    <w:rsid w:val="00432B22"/>
    <w:rsid w:val="00432DDC"/>
    <w:rsid w:val="00432F1F"/>
    <w:rsid w:val="0043306B"/>
    <w:rsid w:val="004331F0"/>
    <w:rsid w:val="0043348E"/>
    <w:rsid w:val="00433DA3"/>
    <w:rsid w:val="00433E4E"/>
    <w:rsid w:val="00433ED6"/>
    <w:rsid w:val="00434115"/>
    <w:rsid w:val="004341D6"/>
    <w:rsid w:val="004342DF"/>
    <w:rsid w:val="00434547"/>
    <w:rsid w:val="004347F7"/>
    <w:rsid w:val="00434900"/>
    <w:rsid w:val="00434AD5"/>
    <w:rsid w:val="00434B62"/>
    <w:rsid w:val="004352F2"/>
    <w:rsid w:val="004356BA"/>
    <w:rsid w:val="00435957"/>
    <w:rsid w:val="00435986"/>
    <w:rsid w:val="00435B3F"/>
    <w:rsid w:val="00435C67"/>
    <w:rsid w:val="00435CDB"/>
    <w:rsid w:val="00435FD2"/>
    <w:rsid w:val="0043643C"/>
    <w:rsid w:val="00436452"/>
    <w:rsid w:val="004366CB"/>
    <w:rsid w:val="004366DD"/>
    <w:rsid w:val="00436740"/>
    <w:rsid w:val="00436967"/>
    <w:rsid w:val="00436E00"/>
    <w:rsid w:val="00436FEC"/>
    <w:rsid w:val="00437002"/>
    <w:rsid w:val="00437160"/>
    <w:rsid w:val="00437216"/>
    <w:rsid w:val="00437848"/>
    <w:rsid w:val="00437AEB"/>
    <w:rsid w:val="00437DFB"/>
    <w:rsid w:val="00440127"/>
    <w:rsid w:val="00440350"/>
    <w:rsid w:val="0044048F"/>
    <w:rsid w:val="00440B47"/>
    <w:rsid w:val="00440BF4"/>
    <w:rsid w:val="00441118"/>
    <w:rsid w:val="0044115C"/>
    <w:rsid w:val="00441583"/>
    <w:rsid w:val="00441614"/>
    <w:rsid w:val="00441805"/>
    <w:rsid w:val="0044184B"/>
    <w:rsid w:val="0044193B"/>
    <w:rsid w:val="00441B6D"/>
    <w:rsid w:val="00441C00"/>
    <w:rsid w:val="00441E06"/>
    <w:rsid w:val="0044205D"/>
    <w:rsid w:val="00442456"/>
    <w:rsid w:val="00442509"/>
    <w:rsid w:val="00442582"/>
    <w:rsid w:val="004425F1"/>
    <w:rsid w:val="004426CB"/>
    <w:rsid w:val="00442C35"/>
    <w:rsid w:val="00443161"/>
    <w:rsid w:val="00443308"/>
    <w:rsid w:val="004434CF"/>
    <w:rsid w:val="0044363D"/>
    <w:rsid w:val="00443752"/>
    <w:rsid w:val="00443944"/>
    <w:rsid w:val="004439FA"/>
    <w:rsid w:val="00443A16"/>
    <w:rsid w:val="00443A28"/>
    <w:rsid w:val="00443A4B"/>
    <w:rsid w:val="00443B65"/>
    <w:rsid w:val="00443C16"/>
    <w:rsid w:val="00443DB1"/>
    <w:rsid w:val="00443E4E"/>
    <w:rsid w:val="00443F4F"/>
    <w:rsid w:val="00443F82"/>
    <w:rsid w:val="00444145"/>
    <w:rsid w:val="004441E2"/>
    <w:rsid w:val="0044444D"/>
    <w:rsid w:val="0044469F"/>
    <w:rsid w:val="0044486D"/>
    <w:rsid w:val="0044496B"/>
    <w:rsid w:val="00444C17"/>
    <w:rsid w:val="00444D65"/>
    <w:rsid w:val="00444F09"/>
    <w:rsid w:val="004452A0"/>
    <w:rsid w:val="00445ACD"/>
    <w:rsid w:val="00445BC6"/>
    <w:rsid w:val="00445D4A"/>
    <w:rsid w:val="00445E9A"/>
    <w:rsid w:val="00445F0B"/>
    <w:rsid w:val="00446456"/>
    <w:rsid w:val="00446634"/>
    <w:rsid w:val="004468EF"/>
    <w:rsid w:val="0044710C"/>
    <w:rsid w:val="0044724C"/>
    <w:rsid w:val="00447797"/>
    <w:rsid w:val="004479BF"/>
    <w:rsid w:val="00447B82"/>
    <w:rsid w:val="00447CE1"/>
    <w:rsid w:val="00450053"/>
    <w:rsid w:val="0045047B"/>
    <w:rsid w:val="004504F0"/>
    <w:rsid w:val="0045099E"/>
    <w:rsid w:val="00450AFA"/>
    <w:rsid w:val="00450C9F"/>
    <w:rsid w:val="00450F67"/>
    <w:rsid w:val="0045111E"/>
    <w:rsid w:val="004511BA"/>
    <w:rsid w:val="004514CB"/>
    <w:rsid w:val="004517B1"/>
    <w:rsid w:val="004518E7"/>
    <w:rsid w:val="00451AD3"/>
    <w:rsid w:val="00451CA7"/>
    <w:rsid w:val="00451CC1"/>
    <w:rsid w:val="00451CD4"/>
    <w:rsid w:val="00451DA7"/>
    <w:rsid w:val="00451DE9"/>
    <w:rsid w:val="00451E67"/>
    <w:rsid w:val="00451FD1"/>
    <w:rsid w:val="00452242"/>
    <w:rsid w:val="0045247B"/>
    <w:rsid w:val="004524BD"/>
    <w:rsid w:val="0045299F"/>
    <w:rsid w:val="0045343D"/>
    <w:rsid w:val="0045398E"/>
    <w:rsid w:val="004539B1"/>
    <w:rsid w:val="004539F1"/>
    <w:rsid w:val="00453EDF"/>
    <w:rsid w:val="00454052"/>
    <w:rsid w:val="0045405D"/>
    <w:rsid w:val="00454344"/>
    <w:rsid w:val="004544AC"/>
    <w:rsid w:val="00454535"/>
    <w:rsid w:val="00454B79"/>
    <w:rsid w:val="00454CC0"/>
    <w:rsid w:val="00454E8A"/>
    <w:rsid w:val="00454F0F"/>
    <w:rsid w:val="00454F75"/>
    <w:rsid w:val="00455038"/>
    <w:rsid w:val="00455321"/>
    <w:rsid w:val="004554CB"/>
    <w:rsid w:val="00455610"/>
    <w:rsid w:val="0045588D"/>
    <w:rsid w:val="004558E1"/>
    <w:rsid w:val="00455A02"/>
    <w:rsid w:val="00455C3E"/>
    <w:rsid w:val="00455D6E"/>
    <w:rsid w:val="00456198"/>
    <w:rsid w:val="00456203"/>
    <w:rsid w:val="0045635E"/>
    <w:rsid w:val="004563EF"/>
    <w:rsid w:val="004569E2"/>
    <w:rsid w:val="00456BCA"/>
    <w:rsid w:val="00456CD6"/>
    <w:rsid w:val="00457053"/>
    <w:rsid w:val="004570D8"/>
    <w:rsid w:val="004571E8"/>
    <w:rsid w:val="00457274"/>
    <w:rsid w:val="0045751B"/>
    <w:rsid w:val="00457791"/>
    <w:rsid w:val="0046035D"/>
    <w:rsid w:val="00460478"/>
    <w:rsid w:val="00460566"/>
    <w:rsid w:val="0046057A"/>
    <w:rsid w:val="004605DC"/>
    <w:rsid w:val="00460CF7"/>
    <w:rsid w:val="004611AC"/>
    <w:rsid w:val="0046133B"/>
    <w:rsid w:val="00461354"/>
    <w:rsid w:val="004614D0"/>
    <w:rsid w:val="004614F7"/>
    <w:rsid w:val="004617C7"/>
    <w:rsid w:val="00461AC1"/>
    <w:rsid w:val="00461AD1"/>
    <w:rsid w:val="00461B9E"/>
    <w:rsid w:val="00461CEA"/>
    <w:rsid w:val="0046224A"/>
    <w:rsid w:val="0046227F"/>
    <w:rsid w:val="004623C2"/>
    <w:rsid w:val="004628FB"/>
    <w:rsid w:val="00462C2F"/>
    <w:rsid w:val="00462D6E"/>
    <w:rsid w:val="00462FE0"/>
    <w:rsid w:val="00463097"/>
    <w:rsid w:val="0046384C"/>
    <w:rsid w:val="004638F8"/>
    <w:rsid w:val="0046428D"/>
    <w:rsid w:val="00464744"/>
    <w:rsid w:val="004649E1"/>
    <w:rsid w:val="004650E5"/>
    <w:rsid w:val="004653A2"/>
    <w:rsid w:val="00465837"/>
    <w:rsid w:val="00465D54"/>
    <w:rsid w:val="00465ED1"/>
    <w:rsid w:val="00465EFB"/>
    <w:rsid w:val="00466C2F"/>
    <w:rsid w:val="00466C53"/>
    <w:rsid w:val="00467355"/>
    <w:rsid w:val="00467BA9"/>
    <w:rsid w:val="00467DA1"/>
    <w:rsid w:val="00470092"/>
    <w:rsid w:val="00470205"/>
    <w:rsid w:val="00470232"/>
    <w:rsid w:val="00470693"/>
    <w:rsid w:val="004707B6"/>
    <w:rsid w:val="00470A83"/>
    <w:rsid w:val="00470FE9"/>
    <w:rsid w:val="004711B2"/>
    <w:rsid w:val="004711F2"/>
    <w:rsid w:val="00471284"/>
    <w:rsid w:val="00471569"/>
    <w:rsid w:val="00471757"/>
    <w:rsid w:val="0047179E"/>
    <w:rsid w:val="00471A7C"/>
    <w:rsid w:val="00471BC4"/>
    <w:rsid w:val="00471E53"/>
    <w:rsid w:val="004720BE"/>
    <w:rsid w:val="00472103"/>
    <w:rsid w:val="00472194"/>
    <w:rsid w:val="0047220F"/>
    <w:rsid w:val="0047269D"/>
    <w:rsid w:val="00472800"/>
    <w:rsid w:val="00472901"/>
    <w:rsid w:val="0047291A"/>
    <w:rsid w:val="00473002"/>
    <w:rsid w:val="0047307A"/>
    <w:rsid w:val="004730DF"/>
    <w:rsid w:val="00473500"/>
    <w:rsid w:val="004735B0"/>
    <w:rsid w:val="00473869"/>
    <w:rsid w:val="004739A7"/>
    <w:rsid w:val="00473BDC"/>
    <w:rsid w:val="0047420A"/>
    <w:rsid w:val="004742D3"/>
    <w:rsid w:val="00474AF5"/>
    <w:rsid w:val="00474D41"/>
    <w:rsid w:val="00474ECA"/>
    <w:rsid w:val="00474FFD"/>
    <w:rsid w:val="00475335"/>
    <w:rsid w:val="004753AA"/>
    <w:rsid w:val="0047554C"/>
    <w:rsid w:val="0047590E"/>
    <w:rsid w:val="004759DB"/>
    <w:rsid w:val="00475C44"/>
    <w:rsid w:val="00475DCD"/>
    <w:rsid w:val="00475FFB"/>
    <w:rsid w:val="00476658"/>
    <w:rsid w:val="004766EB"/>
    <w:rsid w:val="004768FF"/>
    <w:rsid w:val="00476986"/>
    <w:rsid w:val="00476AF4"/>
    <w:rsid w:val="00476B98"/>
    <w:rsid w:val="00476BA8"/>
    <w:rsid w:val="00476C2D"/>
    <w:rsid w:val="004770DC"/>
    <w:rsid w:val="004771C3"/>
    <w:rsid w:val="004775B1"/>
    <w:rsid w:val="0047797D"/>
    <w:rsid w:val="00477FB0"/>
    <w:rsid w:val="004800B2"/>
    <w:rsid w:val="00480156"/>
    <w:rsid w:val="0048052B"/>
    <w:rsid w:val="00480BA8"/>
    <w:rsid w:val="00480CB5"/>
    <w:rsid w:val="00480D49"/>
    <w:rsid w:val="00480F61"/>
    <w:rsid w:val="004811E0"/>
    <w:rsid w:val="004812F9"/>
    <w:rsid w:val="0048145B"/>
    <w:rsid w:val="00481533"/>
    <w:rsid w:val="00481A19"/>
    <w:rsid w:val="00481BB1"/>
    <w:rsid w:val="00481C32"/>
    <w:rsid w:val="00482149"/>
    <w:rsid w:val="00482529"/>
    <w:rsid w:val="0048282E"/>
    <w:rsid w:val="00482AB1"/>
    <w:rsid w:val="00482C50"/>
    <w:rsid w:val="00482EAB"/>
    <w:rsid w:val="00483111"/>
    <w:rsid w:val="004832EF"/>
    <w:rsid w:val="004833E0"/>
    <w:rsid w:val="0048358E"/>
    <w:rsid w:val="004838E1"/>
    <w:rsid w:val="00483AF7"/>
    <w:rsid w:val="00483C09"/>
    <w:rsid w:val="00483D95"/>
    <w:rsid w:val="00483E9D"/>
    <w:rsid w:val="00484297"/>
    <w:rsid w:val="004847A5"/>
    <w:rsid w:val="00484A00"/>
    <w:rsid w:val="00484ADA"/>
    <w:rsid w:val="00484BEA"/>
    <w:rsid w:val="00484D10"/>
    <w:rsid w:val="004850EC"/>
    <w:rsid w:val="004855B1"/>
    <w:rsid w:val="0048574D"/>
    <w:rsid w:val="00485819"/>
    <w:rsid w:val="00485EFD"/>
    <w:rsid w:val="0048656C"/>
    <w:rsid w:val="004865A8"/>
    <w:rsid w:val="004866D3"/>
    <w:rsid w:val="00486D41"/>
    <w:rsid w:val="0048758B"/>
    <w:rsid w:val="00487651"/>
    <w:rsid w:val="00487863"/>
    <w:rsid w:val="00487A7B"/>
    <w:rsid w:val="00487E3E"/>
    <w:rsid w:val="00487EDC"/>
    <w:rsid w:val="004900DA"/>
    <w:rsid w:val="0049033A"/>
    <w:rsid w:val="00490488"/>
    <w:rsid w:val="0049050A"/>
    <w:rsid w:val="0049053B"/>
    <w:rsid w:val="00490809"/>
    <w:rsid w:val="00490898"/>
    <w:rsid w:val="00490A24"/>
    <w:rsid w:val="00490FEA"/>
    <w:rsid w:val="00490FFC"/>
    <w:rsid w:val="004910D1"/>
    <w:rsid w:val="00491187"/>
    <w:rsid w:val="004912AC"/>
    <w:rsid w:val="004916A0"/>
    <w:rsid w:val="004917ED"/>
    <w:rsid w:val="00491BD7"/>
    <w:rsid w:val="00491E5A"/>
    <w:rsid w:val="00491E9C"/>
    <w:rsid w:val="00491F8B"/>
    <w:rsid w:val="0049203D"/>
    <w:rsid w:val="00492297"/>
    <w:rsid w:val="004923C9"/>
    <w:rsid w:val="004925C9"/>
    <w:rsid w:val="0049268E"/>
    <w:rsid w:val="004928B0"/>
    <w:rsid w:val="004928B8"/>
    <w:rsid w:val="00492AD5"/>
    <w:rsid w:val="00492BAC"/>
    <w:rsid w:val="00492FEC"/>
    <w:rsid w:val="00493330"/>
    <w:rsid w:val="004933D8"/>
    <w:rsid w:val="00493492"/>
    <w:rsid w:val="004935E4"/>
    <w:rsid w:val="0049385C"/>
    <w:rsid w:val="00493C69"/>
    <w:rsid w:val="00493D83"/>
    <w:rsid w:val="004941AC"/>
    <w:rsid w:val="0049436A"/>
    <w:rsid w:val="004945CB"/>
    <w:rsid w:val="0049481A"/>
    <w:rsid w:val="004949F4"/>
    <w:rsid w:val="00494AA6"/>
    <w:rsid w:val="00494DD7"/>
    <w:rsid w:val="00495050"/>
    <w:rsid w:val="00495653"/>
    <w:rsid w:val="0049568E"/>
    <w:rsid w:val="0049598A"/>
    <w:rsid w:val="00495E08"/>
    <w:rsid w:val="00495F0A"/>
    <w:rsid w:val="004963EC"/>
    <w:rsid w:val="00496B14"/>
    <w:rsid w:val="00496BC7"/>
    <w:rsid w:val="00496F3E"/>
    <w:rsid w:val="004971E6"/>
    <w:rsid w:val="00497A65"/>
    <w:rsid w:val="00497B90"/>
    <w:rsid w:val="00497BDE"/>
    <w:rsid w:val="00497D75"/>
    <w:rsid w:val="00497E70"/>
    <w:rsid w:val="004A0020"/>
    <w:rsid w:val="004A03EC"/>
    <w:rsid w:val="004A060A"/>
    <w:rsid w:val="004A0A0D"/>
    <w:rsid w:val="004A0DBE"/>
    <w:rsid w:val="004A15BD"/>
    <w:rsid w:val="004A15CB"/>
    <w:rsid w:val="004A17EE"/>
    <w:rsid w:val="004A19B4"/>
    <w:rsid w:val="004A1A16"/>
    <w:rsid w:val="004A24D4"/>
    <w:rsid w:val="004A24E0"/>
    <w:rsid w:val="004A2746"/>
    <w:rsid w:val="004A2C88"/>
    <w:rsid w:val="004A2D60"/>
    <w:rsid w:val="004A2F77"/>
    <w:rsid w:val="004A3206"/>
    <w:rsid w:val="004A3210"/>
    <w:rsid w:val="004A3373"/>
    <w:rsid w:val="004A3D95"/>
    <w:rsid w:val="004A3E18"/>
    <w:rsid w:val="004A4152"/>
    <w:rsid w:val="004A43BF"/>
    <w:rsid w:val="004A4516"/>
    <w:rsid w:val="004A47C4"/>
    <w:rsid w:val="004A49A1"/>
    <w:rsid w:val="004A4C84"/>
    <w:rsid w:val="004A5204"/>
    <w:rsid w:val="004A52F7"/>
    <w:rsid w:val="004A5492"/>
    <w:rsid w:val="004A5683"/>
    <w:rsid w:val="004A5A03"/>
    <w:rsid w:val="004A5A55"/>
    <w:rsid w:val="004A6276"/>
    <w:rsid w:val="004A638E"/>
    <w:rsid w:val="004A65A0"/>
    <w:rsid w:val="004A6A03"/>
    <w:rsid w:val="004A729F"/>
    <w:rsid w:val="004A7499"/>
    <w:rsid w:val="004A78EA"/>
    <w:rsid w:val="004A7952"/>
    <w:rsid w:val="004A7B32"/>
    <w:rsid w:val="004A7C00"/>
    <w:rsid w:val="004A7ECD"/>
    <w:rsid w:val="004B01FB"/>
    <w:rsid w:val="004B06A5"/>
    <w:rsid w:val="004B06CA"/>
    <w:rsid w:val="004B0804"/>
    <w:rsid w:val="004B0BAF"/>
    <w:rsid w:val="004B0BCE"/>
    <w:rsid w:val="004B0C93"/>
    <w:rsid w:val="004B0D81"/>
    <w:rsid w:val="004B1181"/>
    <w:rsid w:val="004B18C6"/>
    <w:rsid w:val="004B1AA1"/>
    <w:rsid w:val="004B1D3C"/>
    <w:rsid w:val="004B1D43"/>
    <w:rsid w:val="004B1E2E"/>
    <w:rsid w:val="004B24F8"/>
    <w:rsid w:val="004B2502"/>
    <w:rsid w:val="004B25B4"/>
    <w:rsid w:val="004B2635"/>
    <w:rsid w:val="004B2BE1"/>
    <w:rsid w:val="004B2D16"/>
    <w:rsid w:val="004B2E11"/>
    <w:rsid w:val="004B2FCE"/>
    <w:rsid w:val="004B3048"/>
    <w:rsid w:val="004B35ED"/>
    <w:rsid w:val="004B36F1"/>
    <w:rsid w:val="004B3747"/>
    <w:rsid w:val="004B3A37"/>
    <w:rsid w:val="004B3B43"/>
    <w:rsid w:val="004B3BBC"/>
    <w:rsid w:val="004B3F51"/>
    <w:rsid w:val="004B4055"/>
    <w:rsid w:val="004B4168"/>
    <w:rsid w:val="004B429C"/>
    <w:rsid w:val="004B4310"/>
    <w:rsid w:val="004B44FC"/>
    <w:rsid w:val="004B456F"/>
    <w:rsid w:val="004B463E"/>
    <w:rsid w:val="004B4A5D"/>
    <w:rsid w:val="004B4C1C"/>
    <w:rsid w:val="004B4F4E"/>
    <w:rsid w:val="004B5340"/>
    <w:rsid w:val="004B550F"/>
    <w:rsid w:val="004B5809"/>
    <w:rsid w:val="004B5C4E"/>
    <w:rsid w:val="004B5D37"/>
    <w:rsid w:val="004B5D5F"/>
    <w:rsid w:val="004B5F21"/>
    <w:rsid w:val="004B60DD"/>
    <w:rsid w:val="004B61CD"/>
    <w:rsid w:val="004B6362"/>
    <w:rsid w:val="004B657F"/>
    <w:rsid w:val="004B6763"/>
    <w:rsid w:val="004B6C55"/>
    <w:rsid w:val="004B6DBC"/>
    <w:rsid w:val="004B6E4C"/>
    <w:rsid w:val="004B6F45"/>
    <w:rsid w:val="004B7331"/>
    <w:rsid w:val="004B7A22"/>
    <w:rsid w:val="004B7B28"/>
    <w:rsid w:val="004C0143"/>
    <w:rsid w:val="004C058D"/>
    <w:rsid w:val="004C07EC"/>
    <w:rsid w:val="004C084B"/>
    <w:rsid w:val="004C08A6"/>
    <w:rsid w:val="004C0D6F"/>
    <w:rsid w:val="004C11E6"/>
    <w:rsid w:val="004C130A"/>
    <w:rsid w:val="004C13C5"/>
    <w:rsid w:val="004C1C2B"/>
    <w:rsid w:val="004C1C35"/>
    <w:rsid w:val="004C1DC0"/>
    <w:rsid w:val="004C1DD4"/>
    <w:rsid w:val="004C2025"/>
    <w:rsid w:val="004C2592"/>
    <w:rsid w:val="004C27BE"/>
    <w:rsid w:val="004C27C2"/>
    <w:rsid w:val="004C281D"/>
    <w:rsid w:val="004C29DF"/>
    <w:rsid w:val="004C2DCB"/>
    <w:rsid w:val="004C31D6"/>
    <w:rsid w:val="004C31FB"/>
    <w:rsid w:val="004C3322"/>
    <w:rsid w:val="004C3467"/>
    <w:rsid w:val="004C3604"/>
    <w:rsid w:val="004C3729"/>
    <w:rsid w:val="004C37A7"/>
    <w:rsid w:val="004C3913"/>
    <w:rsid w:val="004C397E"/>
    <w:rsid w:val="004C3C04"/>
    <w:rsid w:val="004C3F81"/>
    <w:rsid w:val="004C4263"/>
    <w:rsid w:val="004C4416"/>
    <w:rsid w:val="004C48D5"/>
    <w:rsid w:val="004C490A"/>
    <w:rsid w:val="004C4CB3"/>
    <w:rsid w:val="004C4D7A"/>
    <w:rsid w:val="004C4DB5"/>
    <w:rsid w:val="004C4E35"/>
    <w:rsid w:val="004C530D"/>
    <w:rsid w:val="004C5651"/>
    <w:rsid w:val="004C574B"/>
    <w:rsid w:val="004C5840"/>
    <w:rsid w:val="004C592A"/>
    <w:rsid w:val="004C5E96"/>
    <w:rsid w:val="004C5F8D"/>
    <w:rsid w:val="004C5FDD"/>
    <w:rsid w:val="004C6082"/>
    <w:rsid w:val="004C643D"/>
    <w:rsid w:val="004C6B15"/>
    <w:rsid w:val="004C6D65"/>
    <w:rsid w:val="004C6DDD"/>
    <w:rsid w:val="004C6DDF"/>
    <w:rsid w:val="004C6F41"/>
    <w:rsid w:val="004C71F5"/>
    <w:rsid w:val="004C7448"/>
    <w:rsid w:val="004C74A4"/>
    <w:rsid w:val="004C765A"/>
    <w:rsid w:val="004C7672"/>
    <w:rsid w:val="004C778A"/>
    <w:rsid w:val="004C78A9"/>
    <w:rsid w:val="004C7FD0"/>
    <w:rsid w:val="004D002A"/>
    <w:rsid w:val="004D00C7"/>
    <w:rsid w:val="004D01C3"/>
    <w:rsid w:val="004D034B"/>
    <w:rsid w:val="004D035F"/>
    <w:rsid w:val="004D05C2"/>
    <w:rsid w:val="004D09A6"/>
    <w:rsid w:val="004D0FE5"/>
    <w:rsid w:val="004D11C7"/>
    <w:rsid w:val="004D1284"/>
    <w:rsid w:val="004D168E"/>
    <w:rsid w:val="004D199E"/>
    <w:rsid w:val="004D1AA8"/>
    <w:rsid w:val="004D1FC6"/>
    <w:rsid w:val="004D21DE"/>
    <w:rsid w:val="004D26C7"/>
    <w:rsid w:val="004D2700"/>
    <w:rsid w:val="004D289B"/>
    <w:rsid w:val="004D28C5"/>
    <w:rsid w:val="004D2A83"/>
    <w:rsid w:val="004D2BFE"/>
    <w:rsid w:val="004D2F74"/>
    <w:rsid w:val="004D2F9B"/>
    <w:rsid w:val="004D3233"/>
    <w:rsid w:val="004D3294"/>
    <w:rsid w:val="004D346B"/>
    <w:rsid w:val="004D34CA"/>
    <w:rsid w:val="004D3EE4"/>
    <w:rsid w:val="004D3F34"/>
    <w:rsid w:val="004D40F6"/>
    <w:rsid w:val="004D411E"/>
    <w:rsid w:val="004D432F"/>
    <w:rsid w:val="004D44AD"/>
    <w:rsid w:val="004D4901"/>
    <w:rsid w:val="004D4C8D"/>
    <w:rsid w:val="004D4DCA"/>
    <w:rsid w:val="004D4EB8"/>
    <w:rsid w:val="004D4F1F"/>
    <w:rsid w:val="004D4F36"/>
    <w:rsid w:val="004D5460"/>
    <w:rsid w:val="004D557A"/>
    <w:rsid w:val="004D563A"/>
    <w:rsid w:val="004D5739"/>
    <w:rsid w:val="004D6053"/>
    <w:rsid w:val="004D6233"/>
    <w:rsid w:val="004D627D"/>
    <w:rsid w:val="004D62F7"/>
    <w:rsid w:val="004D62FE"/>
    <w:rsid w:val="004D6469"/>
    <w:rsid w:val="004D6602"/>
    <w:rsid w:val="004D66D1"/>
    <w:rsid w:val="004D6816"/>
    <w:rsid w:val="004D686E"/>
    <w:rsid w:val="004D6AEA"/>
    <w:rsid w:val="004D6BE6"/>
    <w:rsid w:val="004D6C48"/>
    <w:rsid w:val="004D6EB2"/>
    <w:rsid w:val="004D7045"/>
    <w:rsid w:val="004D70BF"/>
    <w:rsid w:val="004D7122"/>
    <w:rsid w:val="004D72FF"/>
    <w:rsid w:val="004D7849"/>
    <w:rsid w:val="004D7905"/>
    <w:rsid w:val="004D7A0D"/>
    <w:rsid w:val="004D7BEC"/>
    <w:rsid w:val="004E013F"/>
    <w:rsid w:val="004E05F4"/>
    <w:rsid w:val="004E077E"/>
    <w:rsid w:val="004E0B08"/>
    <w:rsid w:val="004E1402"/>
    <w:rsid w:val="004E19C2"/>
    <w:rsid w:val="004E2023"/>
    <w:rsid w:val="004E224F"/>
    <w:rsid w:val="004E2568"/>
    <w:rsid w:val="004E26B4"/>
    <w:rsid w:val="004E26F3"/>
    <w:rsid w:val="004E2952"/>
    <w:rsid w:val="004E296B"/>
    <w:rsid w:val="004E2D37"/>
    <w:rsid w:val="004E2DA0"/>
    <w:rsid w:val="004E2DB9"/>
    <w:rsid w:val="004E2E10"/>
    <w:rsid w:val="004E33F3"/>
    <w:rsid w:val="004E3404"/>
    <w:rsid w:val="004E34F5"/>
    <w:rsid w:val="004E35DC"/>
    <w:rsid w:val="004E3639"/>
    <w:rsid w:val="004E3C86"/>
    <w:rsid w:val="004E3DC1"/>
    <w:rsid w:val="004E3E83"/>
    <w:rsid w:val="004E3ECC"/>
    <w:rsid w:val="004E404E"/>
    <w:rsid w:val="004E4160"/>
    <w:rsid w:val="004E4208"/>
    <w:rsid w:val="004E4244"/>
    <w:rsid w:val="004E4481"/>
    <w:rsid w:val="004E44D5"/>
    <w:rsid w:val="004E458C"/>
    <w:rsid w:val="004E4D12"/>
    <w:rsid w:val="004E50A2"/>
    <w:rsid w:val="004E5102"/>
    <w:rsid w:val="004E52DC"/>
    <w:rsid w:val="004E5407"/>
    <w:rsid w:val="004E55CB"/>
    <w:rsid w:val="004E584F"/>
    <w:rsid w:val="004E5A2E"/>
    <w:rsid w:val="004E5A7E"/>
    <w:rsid w:val="004E5EA3"/>
    <w:rsid w:val="004E6082"/>
    <w:rsid w:val="004E6411"/>
    <w:rsid w:val="004E6470"/>
    <w:rsid w:val="004E6A8A"/>
    <w:rsid w:val="004E6CA5"/>
    <w:rsid w:val="004E6D2A"/>
    <w:rsid w:val="004E6F93"/>
    <w:rsid w:val="004E713A"/>
    <w:rsid w:val="004E720A"/>
    <w:rsid w:val="004E7633"/>
    <w:rsid w:val="004E774E"/>
    <w:rsid w:val="004E78AD"/>
    <w:rsid w:val="004E7A81"/>
    <w:rsid w:val="004E7BBE"/>
    <w:rsid w:val="004E7CF4"/>
    <w:rsid w:val="004E7DFB"/>
    <w:rsid w:val="004E7FFB"/>
    <w:rsid w:val="004F01C5"/>
    <w:rsid w:val="004F01CC"/>
    <w:rsid w:val="004F0264"/>
    <w:rsid w:val="004F0429"/>
    <w:rsid w:val="004F0592"/>
    <w:rsid w:val="004F062D"/>
    <w:rsid w:val="004F0738"/>
    <w:rsid w:val="004F0E57"/>
    <w:rsid w:val="004F0EFF"/>
    <w:rsid w:val="004F0F2D"/>
    <w:rsid w:val="004F1911"/>
    <w:rsid w:val="004F1975"/>
    <w:rsid w:val="004F1CE4"/>
    <w:rsid w:val="004F2176"/>
    <w:rsid w:val="004F24C2"/>
    <w:rsid w:val="004F250C"/>
    <w:rsid w:val="004F2AD1"/>
    <w:rsid w:val="004F2D34"/>
    <w:rsid w:val="004F31C7"/>
    <w:rsid w:val="004F365D"/>
    <w:rsid w:val="004F38CE"/>
    <w:rsid w:val="004F39D7"/>
    <w:rsid w:val="004F3E69"/>
    <w:rsid w:val="004F3ED5"/>
    <w:rsid w:val="004F40D7"/>
    <w:rsid w:val="004F4107"/>
    <w:rsid w:val="004F42D5"/>
    <w:rsid w:val="004F4BE6"/>
    <w:rsid w:val="004F4F32"/>
    <w:rsid w:val="004F52B3"/>
    <w:rsid w:val="004F5464"/>
    <w:rsid w:val="004F59B3"/>
    <w:rsid w:val="004F59B4"/>
    <w:rsid w:val="004F5B5B"/>
    <w:rsid w:val="004F5D31"/>
    <w:rsid w:val="004F5F54"/>
    <w:rsid w:val="004F625B"/>
    <w:rsid w:val="004F62D4"/>
    <w:rsid w:val="004F62E2"/>
    <w:rsid w:val="004F6507"/>
    <w:rsid w:val="004F6632"/>
    <w:rsid w:val="004F667D"/>
    <w:rsid w:val="004F669C"/>
    <w:rsid w:val="004F69A6"/>
    <w:rsid w:val="004F6A01"/>
    <w:rsid w:val="004F6AF4"/>
    <w:rsid w:val="004F792B"/>
    <w:rsid w:val="004F79C7"/>
    <w:rsid w:val="004F7A03"/>
    <w:rsid w:val="004F7F4A"/>
    <w:rsid w:val="004F7F8D"/>
    <w:rsid w:val="005000F8"/>
    <w:rsid w:val="0050061D"/>
    <w:rsid w:val="00500716"/>
    <w:rsid w:val="00500C93"/>
    <w:rsid w:val="00500D45"/>
    <w:rsid w:val="00500E9B"/>
    <w:rsid w:val="00501350"/>
    <w:rsid w:val="005017DA"/>
    <w:rsid w:val="00501932"/>
    <w:rsid w:val="00501AB6"/>
    <w:rsid w:val="00502032"/>
    <w:rsid w:val="00502119"/>
    <w:rsid w:val="0050241C"/>
    <w:rsid w:val="0050288D"/>
    <w:rsid w:val="00502A4A"/>
    <w:rsid w:val="00502C17"/>
    <w:rsid w:val="00502D39"/>
    <w:rsid w:val="00502F2C"/>
    <w:rsid w:val="005030C8"/>
    <w:rsid w:val="0050328D"/>
    <w:rsid w:val="0050340A"/>
    <w:rsid w:val="00503645"/>
    <w:rsid w:val="00503742"/>
    <w:rsid w:val="00503819"/>
    <w:rsid w:val="0050381D"/>
    <w:rsid w:val="00503BBE"/>
    <w:rsid w:val="00503E20"/>
    <w:rsid w:val="0050474B"/>
    <w:rsid w:val="00504798"/>
    <w:rsid w:val="00504870"/>
    <w:rsid w:val="00504881"/>
    <w:rsid w:val="00504D13"/>
    <w:rsid w:val="00504D28"/>
    <w:rsid w:val="0050507D"/>
    <w:rsid w:val="005050C1"/>
    <w:rsid w:val="00505546"/>
    <w:rsid w:val="0050577E"/>
    <w:rsid w:val="005059E3"/>
    <w:rsid w:val="00505B18"/>
    <w:rsid w:val="00505BA8"/>
    <w:rsid w:val="0050606C"/>
    <w:rsid w:val="00506155"/>
    <w:rsid w:val="005062E8"/>
    <w:rsid w:val="005063A8"/>
    <w:rsid w:val="005063FE"/>
    <w:rsid w:val="00506BFB"/>
    <w:rsid w:val="0050765B"/>
    <w:rsid w:val="005076EE"/>
    <w:rsid w:val="0050777D"/>
    <w:rsid w:val="00507987"/>
    <w:rsid w:val="00507A98"/>
    <w:rsid w:val="00507B1A"/>
    <w:rsid w:val="00507C08"/>
    <w:rsid w:val="005106D0"/>
    <w:rsid w:val="00511100"/>
    <w:rsid w:val="00511AA0"/>
    <w:rsid w:val="00511C25"/>
    <w:rsid w:val="00511FE4"/>
    <w:rsid w:val="0051240C"/>
    <w:rsid w:val="00512566"/>
    <w:rsid w:val="00512764"/>
    <w:rsid w:val="0051299A"/>
    <w:rsid w:val="00512C32"/>
    <w:rsid w:val="00512C95"/>
    <w:rsid w:val="00512E45"/>
    <w:rsid w:val="005131A4"/>
    <w:rsid w:val="00513287"/>
    <w:rsid w:val="0051371D"/>
    <w:rsid w:val="00513A2A"/>
    <w:rsid w:val="00513D29"/>
    <w:rsid w:val="005143F8"/>
    <w:rsid w:val="005147F1"/>
    <w:rsid w:val="005149AE"/>
    <w:rsid w:val="00514A54"/>
    <w:rsid w:val="00515114"/>
    <w:rsid w:val="0051548D"/>
    <w:rsid w:val="00515A7A"/>
    <w:rsid w:val="00515C44"/>
    <w:rsid w:val="00515E04"/>
    <w:rsid w:val="005162D6"/>
    <w:rsid w:val="005164BD"/>
    <w:rsid w:val="0051652C"/>
    <w:rsid w:val="00516719"/>
    <w:rsid w:val="00516CD2"/>
    <w:rsid w:val="0051747E"/>
    <w:rsid w:val="00517691"/>
    <w:rsid w:val="00517A36"/>
    <w:rsid w:val="0052058F"/>
    <w:rsid w:val="00520C85"/>
    <w:rsid w:val="00520DDB"/>
    <w:rsid w:val="00520E78"/>
    <w:rsid w:val="00521252"/>
    <w:rsid w:val="005212BE"/>
    <w:rsid w:val="00521398"/>
    <w:rsid w:val="00521600"/>
    <w:rsid w:val="0052182C"/>
    <w:rsid w:val="00521B04"/>
    <w:rsid w:val="00521C56"/>
    <w:rsid w:val="00521D2E"/>
    <w:rsid w:val="00521DD3"/>
    <w:rsid w:val="00521E0E"/>
    <w:rsid w:val="005224E4"/>
    <w:rsid w:val="0052262F"/>
    <w:rsid w:val="00522B52"/>
    <w:rsid w:val="00522E91"/>
    <w:rsid w:val="00522F88"/>
    <w:rsid w:val="00523067"/>
    <w:rsid w:val="00523136"/>
    <w:rsid w:val="0052323A"/>
    <w:rsid w:val="005234ED"/>
    <w:rsid w:val="0052351B"/>
    <w:rsid w:val="00523589"/>
    <w:rsid w:val="005235A8"/>
    <w:rsid w:val="00523A54"/>
    <w:rsid w:val="00523A7E"/>
    <w:rsid w:val="00523C65"/>
    <w:rsid w:val="00523CA4"/>
    <w:rsid w:val="005241DA"/>
    <w:rsid w:val="00524382"/>
    <w:rsid w:val="00524492"/>
    <w:rsid w:val="005244E1"/>
    <w:rsid w:val="00524BA5"/>
    <w:rsid w:val="00524ED2"/>
    <w:rsid w:val="00524EE3"/>
    <w:rsid w:val="0052531B"/>
    <w:rsid w:val="00525394"/>
    <w:rsid w:val="005255D0"/>
    <w:rsid w:val="00526061"/>
    <w:rsid w:val="00526215"/>
    <w:rsid w:val="005268E2"/>
    <w:rsid w:val="005269E3"/>
    <w:rsid w:val="00526A05"/>
    <w:rsid w:val="00526B4D"/>
    <w:rsid w:val="00526DBB"/>
    <w:rsid w:val="00526DE9"/>
    <w:rsid w:val="00527149"/>
    <w:rsid w:val="00527481"/>
    <w:rsid w:val="005276BE"/>
    <w:rsid w:val="00527AAC"/>
    <w:rsid w:val="00527BF4"/>
    <w:rsid w:val="00527CB0"/>
    <w:rsid w:val="00527FE0"/>
    <w:rsid w:val="005301C2"/>
    <w:rsid w:val="005301FF"/>
    <w:rsid w:val="00530247"/>
    <w:rsid w:val="00530C84"/>
    <w:rsid w:val="00530D8F"/>
    <w:rsid w:val="00530E73"/>
    <w:rsid w:val="0053115F"/>
    <w:rsid w:val="00531889"/>
    <w:rsid w:val="00531AC3"/>
    <w:rsid w:val="005320A9"/>
    <w:rsid w:val="005320FE"/>
    <w:rsid w:val="0053210E"/>
    <w:rsid w:val="00532214"/>
    <w:rsid w:val="0053232E"/>
    <w:rsid w:val="00532366"/>
    <w:rsid w:val="0053242C"/>
    <w:rsid w:val="0053263A"/>
    <w:rsid w:val="00532687"/>
    <w:rsid w:val="005326B2"/>
    <w:rsid w:val="0053290D"/>
    <w:rsid w:val="00532A19"/>
    <w:rsid w:val="00532C72"/>
    <w:rsid w:val="00532ED1"/>
    <w:rsid w:val="00532F31"/>
    <w:rsid w:val="00532FB3"/>
    <w:rsid w:val="00533153"/>
    <w:rsid w:val="0053362D"/>
    <w:rsid w:val="0053374A"/>
    <w:rsid w:val="00533806"/>
    <w:rsid w:val="00533B14"/>
    <w:rsid w:val="005340BA"/>
    <w:rsid w:val="00534252"/>
    <w:rsid w:val="0053455E"/>
    <w:rsid w:val="005346A7"/>
    <w:rsid w:val="00534D19"/>
    <w:rsid w:val="00534DB9"/>
    <w:rsid w:val="00534DF3"/>
    <w:rsid w:val="00534E03"/>
    <w:rsid w:val="005350C4"/>
    <w:rsid w:val="005352AD"/>
    <w:rsid w:val="00535321"/>
    <w:rsid w:val="00535380"/>
    <w:rsid w:val="005353F6"/>
    <w:rsid w:val="00535430"/>
    <w:rsid w:val="005356BD"/>
    <w:rsid w:val="0053598D"/>
    <w:rsid w:val="00535A4A"/>
    <w:rsid w:val="00535DB5"/>
    <w:rsid w:val="00535DDD"/>
    <w:rsid w:val="00536073"/>
    <w:rsid w:val="0053630F"/>
    <w:rsid w:val="00536D62"/>
    <w:rsid w:val="00536DCD"/>
    <w:rsid w:val="00537487"/>
    <w:rsid w:val="00537622"/>
    <w:rsid w:val="0054048D"/>
    <w:rsid w:val="00540776"/>
    <w:rsid w:val="00540789"/>
    <w:rsid w:val="00540865"/>
    <w:rsid w:val="005409DC"/>
    <w:rsid w:val="00540A3C"/>
    <w:rsid w:val="00540CF9"/>
    <w:rsid w:val="00540F2F"/>
    <w:rsid w:val="005410E6"/>
    <w:rsid w:val="005412B0"/>
    <w:rsid w:val="005412D9"/>
    <w:rsid w:val="005414ED"/>
    <w:rsid w:val="0054162D"/>
    <w:rsid w:val="00541929"/>
    <w:rsid w:val="005419B9"/>
    <w:rsid w:val="00541C5A"/>
    <w:rsid w:val="00541D4A"/>
    <w:rsid w:val="00542087"/>
    <w:rsid w:val="005422AE"/>
    <w:rsid w:val="005426C2"/>
    <w:rsid w:val="00542B9B"/>
    <w:rsid w:val="00542BFE"/>
    <w:rsid w:val="00542C54"/>
    <w:rsid w:val="00542EF5"/>
    <w:rsid w:val="00542F8D"/>
    <w:rsid w:val="0054302B"/>
    <w:rsid w:val="00543241"/>
    <w:rsid w:val="0054326E"/>
    <w:rsid w:val="0054346C"/>
    <w:rsid w:val="005435D4"/>
    <w:rsid w:val="005437D1"/>
    <w:rsid w:val="00543B8A"/>
    <w:rsid w:val="0054400B"/>
    <w:rsid w:val="005445FD"/>
    <w:rsid w:val="005446D2"/>
    <w:rsid w:val="00544BD3"/>
    <w:rsid w:val="00544CF4"/>
    <w:rsid w:val="00544E2C"/>
    <w:rsid w:val="00544E8E"/>
    <w:rsid w:val="00544ECE"/>
    <w:rsid w:val="0054555F"/>
    <w:rsid w:val="00545746"/>
    <w:rsid w:val="00545A35"/>
    <w:rsid w:val="00546038"/>
    <w:rsid w:val="0054668F"/>
    <w:rsid w:val="00546793"/>
    <w:rsid w:val="00546881"/>
    <w:rsid w:val="005468C0"/>
    <w:rsid w:val="00546909"/>
    <w:rsid w:val="00546A7C"/>
    <w:rsid w:val="00546CAD"/>
    <w:rsid w:val="00546CFF"/>
    <w:rsid w:val="00546DF1"/>
    <w:rsid w:val="00547017"/>
    <w:rsid w:val="005470B3"/>
    <w:rsid w:val="00547224"/>
    <w:rsid w:val="00547306"/>
    <w:rsid w:val="00547842"/>
    <w:rsid w:val="0054797B"/>
    <w:rsid w:val="00547D59"/>
    <w:rsid w:val="00547E51"/>
    <w:rsid w:val="00547F17"/>
    <w:rsid w:val="00547F7F"/>
    <w:rsid w:val="00550090"/>
    <w:rsid w:val="00550790"/>
    <w:rsid w:val="00550818"/>
    <w:rsid w:val="00550B42"/>
    <w:rsid w:val="00550C2D"/>
    <w:rsid w:val="00550E65"/>
    <w:rsid w:val="00550F48"/>
    <w:rsid w:val="0055108C"/>
    <w:rsid w:val="0055133D"/>
    <w:rsid w:val="0055196E"/>
    <w:rsid w:val="00551C3C"/>
    <w:rsid w:val="00551DA0"/>
    <w:rsid w:val="00551F9D"/>
    <w:rsid w:val="00552038"/>
    <w:rsid w:val="0055206F"/>
    <w:rsid w:val="005521CF"/>
    <w:rsid w:val="00552245"/>
    <w:rsid w:val="0055237D"/>
    <w:rsid w:val="00552A82"/>
    <w:rsid w:val="00552C2F"/>
    <w:rsid w:val="00552E6D"/>
    <w:rsid w:val="00553116"/>
    <w:rsid w:val="00553284"/>
    <w:rsid w:val="005532BD"/>
    <w:rsid w:val="005534A5"/>
    <w:rsid w:val="00553888"/>
    <w:rsid w:val="005538A6"/>
    <w:rsid w:val="005539A1"/>
    <w:rsid w:val="00553C2C"/>
    <w:rsid w:val="00553FCC"/>
    <w:rsid w:val="00554406"/>
    <w:rsid w:val="0055459B"/>
    <w:rsid w:val="0055477E"/>
    <w:rsid w:val="00554799"/>
    <w:rsid w:val="0055492C"/>
    <w:rsid w:val="00554C02"/>
    <w:rsid w:val="00554F30"/>
    <w:rsid w:val="00555037"/>
    <w:rsid w:val="0055542C"/>
    <w:rsid w:val="0055593F"/>
    <w:rsid w:val="00555BD1"/>
    <w:rsid w:val="00556094"/>
    <w:rsid w:val="005562FC"/>
    <w:rsid w:val="00556435"/>
    <w:rsid w:val="00556618"/>
    <w:rsid w:val="005566D3"/>
    <w:rsid w:val="00556CFC"/>
    <w:rsid w:val="00556D99"/>
    <w:rsid w:val="00556E22"/>
    <w:rsid w:val="00556FF8"/>
    <w:rsid w:val="005572E0"/>
    <w:rsid w:val="00557492"/>
    <w:rsid w:val="00557537"/>
    <w:rsid w:val="005576DA"/>
    <w:rsid w:val="0055777E"/>
    <w:rsid w:val="00557785"/>
    <w:rsid w:val="0055790C"/>
    <w:rsid w:val="00557A81"/>
    <w:rsid w:val="00557B4B"/>
    <w:rsid w:val="00557E8B"/>
    <w:rsid w:val="00560074"/>
    <w:rsid w:val="0056031E"/>
    <w:rsid w:val="005604EE"/>
    <w:rsid w:val="0056058A"/>
    <w:rsid w:val="00560859"/>
    <w:rsid w:val="00560D4E"/>
    <w:rsid w:val="00560E4D"/>
    <w:rsid w:val="00560EEC"/>
    <w:rsid w:val="0056129C"/>
    <w:rsid w:val="00561353"/>
    <w:rsid w:val="005615DD"/>
    <w:rsid w:val="00561739"/>
    <w:rsid w:val="00561A15"/>
    <w:rsid w:val="00561C54"/>
    <w:rsid w:val="00561D1B"/>
    <w:rsid w:val="005624C3"/>
    <w:rsid w:val="005628EC"/>
    <w:rsid w:val="00562D9C"/>
    <w:rsid w:val="00562EEF"/>
    <w:rsid w:val="00562F47"/>
    <w:rsid w:val="005631C4"/>
    <w:rsid w:val="005634B9"/>
    <w:rsid w:val="00563A50"/>
    <w:rsid w:val="00563AE8"/>
    <w:rsid w:val="00563DAA"/>
    <w:rsid w:val="0056403E"/>
    <w:rsid w:val="005641B0"/>
    <w:rsid w:val="005642E6"/>
    <w:rsid w:val="0056431A"/>
    <w:rsid w:val="00564342"/>
    <w:rsid w:val="00564D32"/>
    <w:rsid w:val="00565263"/>
    <w:rsid w:val="005656DE"/>
    <w:rsid w:val="00565885"/>
    <w:rsid w:val="00565C28"/>
    <w:rsid w:val="005664FC"/>
    <w:rsid w:val="00566B3B"/>
    <w:rsid w:val="00567548"/>
    <w:rsid w:val="00567682"/>
    <w:rsid w:val="005677F9"/>
    <w:rsid w:val="005678A7"/>
    <w:rsid w:val="00567A7B"/>
    <w:rsid w:val="00567ADF"/>
    <w:rsid w:val="00570874"/>
    <w:rsid w:val="00570C23"/>
    <w:rsid w:val="00570CCC"/>
    <w:rsid w:val="00570D12"/>
    <w:rsid w:val="00571423"/>
    <w:rsid w:val="00571791"/>
    <w:rsid w:val="00571C19"/>
    <w:rsid w:val="0057234E"/>
    <w:rsid w:val="00572440"/>
    <w:rsid w:val="005725E5"/>
    <w:rsid w:val="00572723"/>
    <w:rsid w:val="00572994"/>
    <w:rsid w:val="00572BE2"/>
    <w:rsid w:val="00572E6E"/>
    <w:rsid w:val="00573525"/>
    <w:rsid w:val="005735E0"/>
    <w:rsid w:val="005737E4"/>
    <w:rsid w:val="00573AE3"/>
    <w:rsid w:val="00573C08"/>
    <w:rsid w:val="00574297"/>
    <w:rsid w:val="00574370"/>
    <w:rsid w:val="00574733"/>
    <w:rsid w:val="005747E9"/>
    <w:rsid w:val="005748D2"/>
    <w:rsid w:val="00574A76"/>
    <w:rsid w:val="00574E47"/>
    <w:rsid w:val="00575115"/>
    <w:rsid w:val="00575184"/>
    <w:rsid w:val="005751DB"/>
    <w:rsid w:val="005752D3"/>
    <w:rsid w:val="00575393"/>
    <w:rsid w:val="005753D4"/>
    <w:rsid w:val="005754CA"/>
    <w:rsid w:val="0057558E"/>
    <w:rsid w:val="00575820"/>
    <w:rsid w:val="0057586B"/>
    <w:rsid w:val="00575E50"/>
    <w:rsid w:val="00575F83"/>
    <w:rsid w:val="00575FFD"/>
    <w:rsid w:val="005763AF"/>
    <w:rsid w:val="0057672B"/>
    <w:rsid w:val="00576828"/>
    <w:rsid w:val="005769A8"/>
    <w:rsid w:val="00576BE0"/>
    <w:rsid w:val="00576BEF"/>
    <w:rsid w:val="00576C4F"/>
    <w:rsid w:val="00576D88"/>
    <w:rsid w:val="0057704A"/>
    <w:rsid w:val="0057726B"/>
    <w:rsid w:val="00577595"/>
    <w:rsid w:val="00577614"/>
    <w:rsid w:val="0057787C"/>
    <w:rsid w:val="005778D3"/>
    <w:rsid w:val="00577949"/>
    <w:rsid w:val="00577957"/>
    <w:rsid w:val="0057797C"/>
    <w:rsid w:val="00577DD8"/>
    <w:rsid w:val="00577E6B"/>
    <w:rsid w:val="005800C0"/>
    <w:rsid w:val="0058016B"/>
    <w:rsid w:val="0058028A"/>
    <w:rsid w:val="0058036A"/>
    <w:rsid w:val="00580370"/>
    <w:rsid w:val="005805AA"/>
    <w:rsid w:val="00580885"/>
    <w:rsid w:val="00580EDF"/>
    <w:rsid w:val="00580F04"/>
    <w:rsid w:val="0058139D"/>
    <w:rsid w:val="005814DB"/>
    <w:rsid w:val="00581A8C"/>
    <w:rsid w:val="00581AC1"/>
    <w:rsid w:val="00582553"/>
    <w:rsid w:val="005826D8"/>
    <w:rsid w:val="00582838"/>
    <w:rsid w:val="005828DA"/>
    <w:rsid w:val="005830E9"/>
    <w:rsid w:val="0058349F"/>
    <w:rsid w:val="00583A5C"/>
    <w:rsid w:val="00583C98"/>
    <w:rsid w:val="00584025"/>
    <w:rsid w:val="0058480C"/>
    <w:rsid w:val="005848C0"/>
    <w:rsid w:val="00584926"/>
    <w:rsid w:val="005849F7"/>
    <w:rsid w:val="00584A79"/>
    <w:rsid w:val="00585070"/>
    <w:rsid w:val="00585510"/>
    <w:rsid w:val="005857BF"/>
    <w:rsid w:val="00586010"/>
    <w:rsid w:val="00586094"/>
    <w:rsid w:val="0058631A"/>
    <w:rsid w:val="0058651F"/>
    <w:rsid w:val="00586600"/>
    <w:rsid w:val="005866A8"/>
    <w:rsid w:val="005867DD"/>
    <w:rsid w:val="00586851"/>
    <w:rsid w:val="005868D3"/>
    <w:rsid w:val="00586FD0"/>
    <w:rsid w:val="00587087"/>
    <w:rsid w:val="005873EC"/>
    <w:rsid w:val="005874ED"/>
    <w:rsid w:val="00587849"/>
    <w:rsid w:val="0058799B"/>
    <w:rsid w:val="00587AA4"/>
    <w:rsid w:val="00587B53"/>
    <w:rsid w:val="00590045"/>
    <w:rsid w:val="00590345"/>
    <w:rsid w:val="0059040B"/>
    <w:rsid w:val="00590AD9"/>
    <w:rsid w:val="00590B1F"/>
    <w:rsid w:val="00590FA0"/>
    <w:rsid w:val="00590FF2"/>
    <w:rsid w:val="00591241"/>
    <w:rsid w:val="00591E38"/>
    <w:rsid w:val="005920A8"/>
    <w:rsid w:val="00592193"/>
    <w:rsid w:val="005923FA"/>
    <w:rsid w:val="0059259D"/>
    <w:rsid w:val="005925CA"/>
    <w:rsid w:val="005926EA"/>
    <w:rsid w:val="00592904"/>
    <w:rsid w:val="00592C19"/>
    <w:rsid w:val="00592C3D"/>
    <w:rsid w:val="00592C76"/>
    <w:rsid w:val="00592CE5"/>
    <w:rsid w:val="00592E19"/>
    <w:rsid w:val="00592F8F"/>
    <w:rsid w:val="00593730"/>
    <w:rsid w:val="0059381D"/>
    <w:rsid w:val="0059388C"/>
    <w:rsid w:val="00593997"/>
    <w:rsid w:val="00593C86"/>
    <w:rsid w:val="00593CBE"/>
    <w:rsid w:val="00593D08"/>
    <w:rsid w:val="00593F64"/>
    <w:rsid w:val="00593FF3"/>
    <w:rsid w:val="005940E5"/>
    <w:rsid w:val="00594221"/>
    <w:rsid w:val="005946A8"/>
    <w:rsid w:val="00594A2A"/>
    <w:rsid w:val="00594ACA"/>
    <w:rsid w:val="00594C3E"/>
    <w:rsid w:val="00594CA4"/>
    <w:rsid w:val="00594F37"/>
    <w:rsid w:val="00595358"/>
    <w:rsid w:val="0059535C"/>
    <w:rsid w:val="005953C1"/>
    <w:rsid w:val="005958A5"/>
    <w:rsid w:val="005958E9"/>
    <w:rsid w:val="005958F6"/>
    <w:rsid w:val="00595925"/>
    <w:rsid w:val="00595A82"/>
    <w:rsid w:val="0059656C"/>
    <w:rsid w:val="005965AC"/>
    <w:rsid w:val="0059667C"/>
    <w:rsid w:val="005969CA"/>
    <w:rsid w:val="005972DD"/>
    <w:rsid w:val="005972F2"/>
    <w:rsid w:val="00597A89"/>
    <w:rsid w:val="00597B21"/>
    <w:rsid w:val="00597F47"/>
    <w:rsid w:val="005A0021"/>
    <w:rsid w:val="005A0081"/>
    <w:rsid w:val="005A0310"/>
    <w:rsid w:val="005A03AD"/>
    <w:rsid w:val="005A0AE5"/>
    <w:rsid w:val="005A0D26"/>
    <w:rsid w:val="005A1034"/>
    <w:rsid w:val="005A1FA7"/>
    <w:rsid w:val="005A21CD"/>
    <w:rsid w:val="005A254B"/>
    <w:rsid w:val="005A257B"/>
    <w:rsid w:val="005A2670"/>
    <w:rsid w:val="005A285C"/>
    <w:rsid w:val="005A2A49"/>
    <w:rsid w:val="005A2CF7"/>
    <w:rsid w:val="005A3079"/>
    <w:rsid w:val="005A3087"/>
    <w:rsid w:val="005A31F4"/>
    <w:rsid w:val="005A329A"/>
    <w:rsid w:val="005A38A7"/>
    <w:rsid w:val="005A3B3F"/>
    <w:rsid w:val="005A416F"/>
    <w:rsid w:val="005A4A63"/>
    <w:rsid w:val="005A4D5C"/>
    <w:rsid w:val="005A58F2"/>
    <w:rsid w:val="005A5CD6"/>
    <w:rsid w:val="005A5ED9"/>
    <w:rsid w:val="005A5F7E"/>
    <w:rsid w:val="005A5FCA"/>
    <w:rsid w:val="005A6071"/>
    <w:rsid w:val="005A6280"/>
    <w:rsid w:val="005A6565"/>
    <w:rsid w:val="005A65A1"/>
    <w:rsid w:val="005A668E"/>
    <w:rsid w:val="005A696B"/>
    <w:rsid w:val="005A6A6F"/>
    <w:rsid w:val="005A6B5A"/>
    <w:rsid w:val="005A6C92"/>
    <w:rsid w:val="005A75E1"/>
    <w:rsid w:val="005A7C3E"/>
    <w:rsid w:val="005B028C"/>
    <w:rsid w:val="005B09C6"/>
    <w:rsid w:val="005B0AED"/>
    <w:rsid w:val="005B0C0A"/>
    <w:rsid w:val="005B0C3C"/>
    <w:rsid w:val="005B0CF8"/>
    <w:rsid w:val="005B0F8A"/>
    <w:rsid w:val="005B11C7"/>
    <w:rsid w:val="005B16F1"/>
    <w:rsid w:val="005B1CA5"/>
    <w:rsid w:val="005B1CE1"/>
    <w:rsid w:val="005B28FF"/>
    <w:rsid w:val="005B2F21"/>
    <w:rsid w:val="005B32FD"/>
    <w:rsid w:val="005B3415"/>
    <w:rsid w:val="005B3508"/>
    <w:rsid w:val="005B3547"/>
    <w:rsid w:val="005B37B3"/>
    <w:rsid w:val="005B38EA"/>
    <w:rsid w:val="005B397D"/>
    <w:rsid w:val="005B3B10"/>
    <w:rsid w:val="005B3B39"/>
    <w:rsid w:val="005B42D4"/>
    <w:rsid w:val="005B4365"/>
    <w:rsid w:val="005B4708"/>
    <w:rsid w:val="005B494A"/>
    <w:rsid w:val="005B4973"/>
    <w:rsid w:val="005B4B84"/>
    <w:rsid w:val="005B4E06"/>
    <w:rsid w:val="005B4F1F"/>
    <w:rsid w:val="005B4FB0"/>
    <w:rsid w:val="005B52A2"/>
    <w:rsid w:val="005B63D3"/>
    <w:rsid w:val="005B660D"/>
    <w:rsid w:val="005B68DF"/>
    <w:rsid w:val="005B6B3D"/>
    <w:rsid w:val="005B71C5"/>
    <w:rsid w:val="005B7272"/>
    <w:rsid w:val="005B735B"/>
    <w:rsid w:val="005B743F"/>
    <w:rsid w:val="005B77EF"/>
    <w:rsid w:val="005B7833"/>
    <w:rsid w:val="005B7AFC"/>
    <w:rsid w:val="005B7BCA"/>
    <w:rsid w:val="005B7BEA"/>
    <w:rsid w:val="005B7CA2"/>
    <w:rsid w:val="005B7E42"/>
    <w:rsid w:val="005C0003"/>
    <w:rsid w:val="005C004D"/>
    <w:rsid w:val="005C041E"/>
    <w:rsid w:val="005C04B0"/>
    <w:rsid w:val="005C078C"/>
    <w:rsid w:val="005C09A9"/>
    <w:rsid w:val="005C0BE6"/>
    <w:rsid w:val="005C0EE7"/>
    <w:rsid w:val="005C10BE"/>
    <w:rsid w:val="005C1AD8"/>
    <w:rsid w:val="005C1C11"/>
    <w:rsid w:val="005C218B"/>
    <w:rsid w:val="005C227B"/>
    <w:rsid w:val="005C22AA"/>
    <w:rsid w:val="005C2307"/>
    <w:rsid w:val="005C23E2"/>
    <w:rsid w:val="005C248D"/>
    <w:rsid w:val="005C256E"/>
    <w:rsid w:val="005C2687"/>
    <w:rsid w:val="005C2903"/>
    <w:rsid w:val="005C29B3"/>
    <w:rsid w:val="005C2B3D"/>
    <w:rsid w:val="005C2B7D"/>
    <w:rsid w:val="005C2C64"/>
    <w:rsid w:val="005C2CB1"/>
    <w:rsid w:val="005C2D39"/>
    <w:rsid w:val="005C2FB9"/>
    <w:rsid w:val="005C321B"/>
    <w:rsid w:val="005C3462"/>
    <w:rsid w:val="005C363C"/>
    <w:rsid w:val="005C367B"/>
    <w:rsid w:val="005C3AD0"/>
    <w:rsid w:val="005C3AE7"/>
    <w:rsid w:val="005C3C57"/>
    <w:rsid w:val="005C3FB1"/>
    <w:rsid w:val="005C4123"/>
    <w:rsid w:val="005C412C"/>
    <w:rsid w:val="005C42AB"/>
    <w:rsid w:val="005C4B13"/>
    <w:rsid w:val="005C4C83"/>
    <w:rsid w:val="005C4FAC"/>
    <w:rsid w:val="005C4FC6"/>
    <w:rsid w:val="005C5056"/>
    <w:rsid w:val="005C5869"/>
    <w:rsid w:val="005C5D0D"/>
    <w:rsid w:val="005C5FDA"/>
    <w:rsid w:val="005C6282"/>
    <w:rsid w:val="005C6F92"/>
    <w:rsid w:val="005C791E"/>
    <w:rsid w:val="005C7B9F"/>
    <w:rsid w:val="005C7E6B"/>
    <w:rsid w:val="005D028E"/>
    <w:rsid w:val="005D03F9"/>
    <w:rsid w:val="005D055D"/>
    <w:rsid w:val="005D0754"/>
    <w:rsid w:val="005D0773"/>
    <w:rsid w:val="005D07DD"/>
    <w:rsid w:val="005D085A"/>
    <w:rsid w:val="005D0CBF"/>
    <w:rsid w:val="005D0D4F"/>
    <w:rsid w:val="005D0DB7"/>
    <w:rsid w:val="005D0EC0"/>
    <w:rsid w:val="005D1050"/>
    <w:rsid w:val="005D108C"/>
    <w:rsid w:val="005D10E3"/>
    <w:rsid w:val="005D17A2"/>
    <w:rsid w:val="005D1A3B"/>
    <w:rsid w:val="005D1D82"/>
    <w:rsid w:val="005D203C"/>
    <w:rsid w:val="005D21BD"/>
    <w:rsid w:val="005D26F4"/>
    <w:rsid w:val="005D28CB"/>
    <w:rsid w:val="005D2C1E"/>
    <w:rsid w:val="005D2FBD"/>
    <w:rsid w:val="005D311E"/>
    <w:rsid w:val="005D32C9"/>
    <w:rsid w:val="005D339A"/>
    <w:rsid w:val="005D3D42"/>
    <w:rsid w:val="005D3DE5"/>
    <w:rsid w:val="005D40DD"/>
    <w:rsid w:val="005D42BB"/>
    <w:rsid w:val="005D4430"/>
    <w:rsid w:val="005D483F"/>
    <w:rsid w:val="005D4868"/>
    <w:rsid w:val="005D4FA2"/>
    <w:rsid w:val="005D532A"/>
    <w:rsid w:val="005D552C"/>
    <w:rsid w:val="005D5813"/>
    <w:rsid w:val="005D59CF"/>
    <w:rsid w:val="005D5AC9"/>
    <w:rsid w:val="005D5B13"/>
    <w:rsid w:val="005D5BC7"/>
    <w:rsid w:val="005D5D2E"/>
    <w:rsid w:val="005D5DBA"/>
    <w:rsid w:val="005D5E0F"/>
    <w:rsid w:val="005D5EFE"/>
    <w:rsid w:val="005D60BA"/>
    <w:rsid w:val="005D61E4"/>
    <w:rsid w:val="005D6439"/>
    <w:rsid w:val="005D6528"/>
    <w:rsid w:val="005D6792"/>
    <w:rsid w:val="005D6E01"/>
    <w:rsid w:val="005D7286"/>
    <w:rsid w:val="005D7412"/>
    <w:rsid w:val="005D75B9"/>
    <w:rsid w:val="005D78D6"/>
    <w:rsid w:val="005D78DA"/>
    <w:rsid w:val="005D79DB"/>
    <w:rsid w:val="005D7EDD"/>
    <w:rsid w:val="005D7F1F"/>
    <w:rsid w:val="005D7FBC"/>
    <w:rsid w:val="005D7FFB"/>
    <w:rsid w:val="005E0020"/>
    <w:rsid w:val="005E06DC"/>
    <w:rsid w:val="005E07E8"/>
    <w:rsid w:val="005E0CE0"/>
    <w:rsid w:val="005E19EC"/>
    <w:rsid w:val="005E1C72"/>
    <w:rsid w:val="005E1D64"/>
    <w:rsid w:val="005E1F1A"/>
    <w:rsid w:val="005E2054"/>
    <w:rsid w:val="005E2204"/>
    <w:rsid w:val="005E2414"/>
    <w:rsid w:val="005E260A"/>
    <w:rsid w:val="005E26BD"/>
    <w:rsid w:val="005E2B86"/>
    <w:rsid w:val="005E2D3A"/>
    <w:rsid w:val="005E32D1"/>
    <w:rsid w:val="005E368B"/>
    <w:rsid w:val="005E375E"/>
    <w:rsid w:val="005E3A38"/>
    <w:rsid w:val="005E3C5E"/>
    <w:rsid w:val="005E411F"/>
    <w:rsid w:val="005E421D"/>
    <w:rsid w:val="005E45C9"/>
    <w:rsid w:val="005E4774"/>
    <w:rsid w:val="005E478C"/>
    <w:rsid w:val="005E4ADF"/>
    <w:rsid w:val="005E5486"/>
    <w:rsid w:val="005E549D"/>
    <w:rsid w:val="005E55B7"/>
    <w:rsid w:val="005E59F3"/>
    <w:rsid w:val="005E5F39"/>
    <w:rsid w:val="005E6024"/>
    <w:rsid w:val="005E6091"/>
    <w:rsid w:val="005E643F"/>
    <w:rsid w:val="005E6CD4"/>
    <w:rsid w:val="005E6FE7"/>
    <w:rsid w:val="005E71EA"/>
    <w:rsid w:val="005E7256"/>
    <w:rsid w:val="005E7278"/>
    <w:rsid w:val="005E739A"/>
    <w:rsid w:val="005E7746"/>
    <w:rsid w:val="005E7A2E"/>
    <w:rsid w:val="005E7A99"/>
    <w:rsid w:val="005E7E78"/>
    <w:rsid w:val="005E7EC3"/>
    <w:rsid w:val="005E7F0B"/>
    <w:rsid w:val="005F06A2"/>
    <w:rsid w:val="005F0869"/>
    <w:rsid w:val="005F0AA0"/>
    <w:rsid w:val="005F0DC0"/>
    <w:rsid w:val="005F13D0"/>
    <w:rsid w:val="005F16C2"/>
    <w:rsid w:val="005F1938"/>
    <w:rsid w:val="005F1C3F"/>
    <w:rsid w:val="005F1C7C"/>
    <w:rsid w:val="005F1D09"/>
    <w:rsid w:val="005F2395"/>
    <w:rsid w:val="005F23CF"/>
    <w:rsid w:val="005F2453"/>
    <w:rsid w:val="005F257C"/>
    <w:rsid w:val="005F25F4"/>
    <w:rsid w:val="005F28C9"/>
    <w:rsid w:val="005F29CC"/>
    <w:rsid w:val="005F2B5F"/>
    <w:rsid w:val="005F2F7F"/>
    <w:rsid w:val="005F2F97"/>
    <w:rsid w:val="005F32BC"/>
    <w:rsid w:val="005F3488"/>
    <w:rsid w:val="005F34FD"/>
    <w:rsid w:val="005F3711"/>
    <w:rsid w:val="005F4167"/>
    <w:rsid w:val="005F4432"/>
    <w:rsid w:val="005F483B"/>
    <w:rsid w:val="005F49F6"/>
    <w:rsid w:val="005F4A5F"/>
    <w:rsid w:val="005F4A81"/>
    <w:rsid w:val="005F5242"/>
    <w:rsid w:val="005F5998"/>
    <w:rsid w:val="005F59B2"/>
    <w:rsid w:val="005F59F8"/>
    <w:rsid w:val="005F5C17"/>
    <w:rsid w:val="005F5C8F"/>
    <w:rsid w:val="005F6434"/>
    <w:rsid w:val="005F6738"/>
    <w:rsid w:val="005F6B95"/>
    <w:rsid w:val="005F6BF1"/>
    <w:rsid w:val="005F6DF9"/>
    <w:rsid w:val="005F6E5F"/>
    <w:rsid w:val="005F7253"/>
    <w:rsid w:val="005F72CF"/>
    <w:rsid w:val="005F72FB"/>
    <w:rsid w:val="005F73AB"/>
    <w:rsid w:val="005F75D6"/>
    <w:rsid w:val="005F76CA"/>
    <w:rsid w:val="005F7CD3"/>
    <w:rsid w:val="005F7F41"/>
    <w:rsid w:val="00600035"/>
    <w:rsid w:val="00600182"/>
    <w:rsid w:val="006003A5"/>
    <w:rsid w:val="006003B7"/>
    <w:rsid w:val="00600785"/>
    <w:rsid w:val="00600DE3"/>
    <w:rsid w:val="0060101C"/>
    <w:rsid w:val="00601168"/>
    <w:rsid w:val="00601174"/>
    <w:rsid w:val="006011A8"/>
    <w:rsid w:val="00601254"/>
    <w:rsid w:val="0060192A"/>
    <w:rsid w:val="00601B65"/>
    <w:rsid w:val="00601BE4"/>
    <w:rsid w:val="00601D5E"/>
    <w:rsid w:val="006023B7"/>
    <w:rsid w:val="00602A8F"/>
    <w:rsid w:val="00602C8C"/>
    <w:rsid w:val="00602E2F"/>
    <w:rsid w:val="00602FAA"/>
    <w:rsid w:val="006031C6"/>
    <w:rsid w:val="0060321A"/>
    <w:rsid w:val="006035A7"/>
    <w:rsid w:val="006035CB"/>
    <w:rsid w:val="00603628"/>
    <w:rsid w:val="0060396E"/>
    <w:rsid w:val="00603EC1"/>
    <w:rsid w:val="00603EEC"/>
    <w:rsid w:val="00604030"/>
    <w:rsid w:val="0060403F"/>
    <w:rsid w:val="00604068"/>
    <w:rsid w:val="006041E7"/>
    <w:rsid w:val="006046A1"/>
    <w:rsid w:val="006046ED"/>
    <w:rsid w:val="0060479F"/>
    <w:rsid w:val="00604E1D"/>
    <w:rsid w:val="00604E78"/>
    <w:rsid w:val="00605038"/>
    <w:rsid w:val="00605916"/>
    <w:rsid w:val="0060634D"/>
    <w:rsid w:val="00606366"/>
    <w:rsid w:val="006064DD"/>
    <w:rsid w:val="00606893"/>
    <w:rsid w:val="00606D21"/>
    <w:rsid w:val="00606F76"/>
    <w:rsid w:val="00607106"/>
    <w:rsid w:val="0060717B"/>
    <w:rsid w:val="0060728A"/>
    <w:rsid w:val="0060739B"/>
    <w:rsid w:val="006076DD"/>
    <w:rsid w:val="00607A12"/>
    <w:rsid w:val="00607B33"/>
    <w:rsid w:val="00607B90"/>
    <w:rsid w:val="00607FAE"/>
    <w:rsid w:val="0061003E"/>
    <w:rsid w:val="0061016A"/>
    <w:rsid w:val="00610227"/>
    <w:rsid w:val="00610291"/>
    <w:rsid w:val="0061034B"/>
    <w:rsid w:val="006111EF"/>
    <w:rsid w:val="00611875"/>
    <w:rsid w:val="006118DC"/>
    <w:rsid w:val="00611B5B"/>
    <w:rsid w:val="00611BF6"/>
    <w:rsid w:val="00611E30"/>
    <w:rsid w:val="00611F8B"/>
    <w:rsid w:val="006122DA"/>
    <w:rsid w:val="006122E9"/>
    <w:rsid w:val="00612410"/>
    <w:rsid w:val="00612430"/>
    <w:rsid w:val="0061277E"/>
    <w:rsid w:val="006128A4"/>
    <w:rsid w:val="006128E3"/>
    <w:rsid w:val="00612C69"/>
    <w:rsid w:val="00613147"/>
    <w:rsid w:val="0061329C"/>
    <w:rsid w:val="0061351D"/>
    <w:rsid w:val="00613B8C"/>
    <w:rsid w:val="00613EEE"/>
    <w:rsid w:val="00614347"/>
    <w:rsid w:val="0061480B"/>
    <w:rsid w:val="00614B03"/>
    <w:rsid w:val="0061513D"/>
    <w:rsid w:val="00615431"/>
    <w:rsid w:val="0061572D"/>
    <w:rsid w:val="006157E5"/>
    <w:rsid w:val="006157EA"/>
    <w:rsid w:val="00615873"/>
    <w:rsid w:val="00615AA9"/>
    <w:rsid w:val="00615BD5"/>
    <w:rsid w:val="00616248"/>
    <w:rsid w:val="006163EC"/>
    <w:rsid w:val="00616411"/>
    <w:rsid w:val="00616797"/>
    <w:rsid w:val="006167EB"/>
    <w:rsid w:val="006168C6"/>
    <w:rsid w:val="00616A2B"/>
    <w:rsid w:val="00616D90"/>
    <w:rsid w:val="00616DB1"/>
    <w:rsid w:val="00616E56"/>
    <w:rsid w:val="006171E4"/>
    <w:rsid w:val="006178BD"/>
    <w:rsid w:val="00620255"/>
    <w:rsid w:val="0062034B"/>
    <w:rsid w:val="006203D8"/>
    <w:rsid w:val="00620502"/>
    <w:rsid w:val="00620745"/>
    <w:rsid w:val="00620AFB"/>
    <w:rsid w:val="00620B0B"/>
    <w:rsid w:val="00620EA0"/>
    <w:rsid w:val="00620FE4"/>
    <w:rsid w:val="0062140D"/>
    <w:rsid w:val="006215C0"/>
    <w:rsid w:val="00621600"/>
    <w:rsid w:val="006216E2"/>
    <w:rsid w:val="006216FD"/>
    <w:rsid w:val="00621903"/>
    <w:rsid w:val="00621E17"/>
    <w:rsid w:val="006224ED"/>
    <w:rsid w:val="0062289F"/>
    <w:rsid w:val="00622D5B"/>
    <w:rsid w:val="00622DA6"/>
    <w:rsid w:val="00622E03"/>
    <w:rsid w:val="0062351A"/>
    <w:rsid w:val="006235F0"/>
    <w:rsid w:val="0062375D"/>
    <w:rsid w:val="006238DD"/>
    <w:rsid w:val="00623DEF"/>
    <w:rsid w:val="00624097"/>
    <w:rsid w:val="0062465D"/>
    <w:rsid w:val="00624B06"/>
    <w:rsid w:val="00624BD8"/>
    <w:rsid w:val="006254CC"/>
    <w:rsid w:val="00625500"/>
    <w:rsid w:val="006255F1"/>
    <w:rsid w:val="006256E6"/>
    <w:rsid w:val="00625DC3"/>
    <w:rsid w:val="00625FE8"/>
    <w:rsid w:val="0062607B"/>
    <w:rsid w:val="0062661E"/>
    <w:rsid w:val="006267E4"/>
    <w:rsid w:val="00626B71"/>
    <w:rsid w:val="00626DFB"/>
    <w:rsid w:val="00626F5D"/>
    <w:rsid w:val="0062717F"/>
    <w:rsid w:val="00627198"/>
    <w:rsid w:val="006275E4"/>
    <w:rsid w:val="006277DA"/>
    <w:rsid w:val="00627842"/>
    <w:rsid w:val="00627AD6"/>
    <w:rsid w:val="00627D18"/>
    <w:rsid w:val="00627FCC"/>
    <w:rsid w:val="0063010E"/>
    <w:rsid w:val="006303D9"/>
    <w:rsid w:val="00630D70"/>
    <w:rsid w:val="006311D9"/>
    <w:rsid w:val="006314AA"/>
    <w:rsid w:val="00631AC6"/>
    <w:rsid w:val="00632246"/>
    <w:rsid w:val="00632577"/>
    <w:rsid w:val="00632641"/>
    <w:rsid w:val="006327EA"/>
    <w:rsid w:val="00632EFC"/>
    <w:rsid w:val="006330DF"/>
    <w:rsid w:val="00633272"/>
    <w:rsid w:val="006333AA"/>
    <w:rsid w:val="006333DA"/>
    <w:rsid w:val="00633848"/>
    <w:rsid w:val="006339CB"/>
    <w:rsid w:val="00633A9D"/>
    <w:rsid w:val="00633B7B"/>
    <w:rsid w:val="0063425B"/>
    <w:rsid w:val="006345DF"/>
    <w:rsid w:val="006348D4"/>
    <w:rsid w:val="00634B10"/>
    <w:rsid w:val="00634DF6"/>
    <w:rsid w:val="00634E76"/>
    <w:rsid w:val="006353A3"/>
    <w:rsid w:val="0063597C"/>
    <w:rsid w:val="00635AB5"/>
    <w:rsid w:val="00635E28"/>
    <w:rsid w:val="00636A3C"/>
    <w:rsid w:val="00636ADB"/>
    <w:rsid w:val="00636B33"/>
    <w:rsid w:val="00636B3C"/>
    <w:rsid w:val="00636B8D"/>
    <w:rsid w:val="00636DFE"/>
    <w:rsid w:val="00636E9B"/>
    <w:rsid w:val="006376BA"/>
    <w:rsid w:val="0063777B"/>
    <w:rsid w:val="00637AB9"/>
    <w:rsid w:val="00637B6E"/>
    <w:rsid w:val="00637F90"/>
    <w:rsid w:val="00637FC5"/>
    <w:rsid w:val="00637FF6"/>
    <w:rsid w:val="00640BF6"/>
    <w:rsid w:val="006410E8"/>
    <w:rsid w:val="006413C0"/>
    <w:rsid w:val="00641B98"/>
    <w:rsid w:val="00641C0D"/>
    <w:rsid w:val="00641EB7"/>
    <w:rsid w:val="00641F5D"/>
    <w:rsid w:val="0064204C"/>
    <w:rsid w:val="00642233"/>
    <w:rsid w:val="006424C5"/>
    <w:rsid w:val="00642969"/>
    <w:rsid w:val="00642AB8"/>
    <w:rsid w:val="00642C5D"/>
    <w:rsid w:val="00642C6E"/>
    <w:rsid w:val="00642D0F"/>
    <w:rsid w:val="00642D13"/>
    <w:rsid w:val="00642F51"/>
    <w:rsid w:val="00643182"/>
    <w:rsid w:val="00643274"/>
    <w:rsid w:val="00643386"/>
    <w:rsid w:val="00643852"/>
    <w:rsid w:val="00643AF3"/>
    <w:rsid w:val="00643B27"/>
    <w:rsid w:val="00643B7F"/>
    <w:rsid w:val="00644912"/>
    <w:rsid w:val="00644DCB"/>
    <w:rsid w:val="00644F45"/>
    <w:rsid w:val="00644FC2"/>
    <w:rsid w:val="0064503F"/>
    <w:rsid w:val="0064505D"/>
    <w:rsid w:val="006450D4"/>
    <w:rsid w:val="00645463"/>
    <w:rsid w:val="006454DF"/>
    <w:rsid w:val="00645EDA"/>
    <w:rsid w:val="006468A4"/>
    <w:rsid w:val="00646A57"/>
    <w:rsid w:val="00646AAE"/>
    <w:rsid w:val="00646C5D"/>
    <w:rsid w:val="00646D8E"/>
    <w:rsid w:val="006470EC"/>
    <w:rsid w:val="006470F9"/>
    <w:rsid w:val="00647592"/>
    <w:rsid w:val="006476D8"/>
    <w:rsid w:val="00647989"/>
    <w:rsid w:val="00647A41"/>
    <w:rsid w:val="00647B2A"/>
    <w:rsid w:val="00647E97"/>
    <w:rsid w:val="00647F2F"/>
    <w:rsid w:val="00647F35"/>
    <w:rsid w:val="00647F80"/>
    <w:rsid w:val="00650467"/>
    <w:rsid w:val="006505A8"/>
    <w:rsid w:val="00650B4E"/>
    <w:rsid w:val="00650DAA"/>
    <w:rsid w:val="006512F2"/>
    <w:rsid w:val="006513EE"/>
    <w:rsid w:val="00651BCF"/>
    <w:rsid w:val="00651C57"/>
    <w:rsid w:val="00651F23"/>
    <w:rsid w:val="00651F5F"/>
    <w:rsid w:val="00652162"/>
    <w:rsid w:val="006529A8"/>
    <w:rsid w:val="00652A79"/>
    <w:rsid w:val="00652C74"/>
    <w:rsid w:val="006531AB"/>
    <w:rsid w:val="006532D0"/>
    <w:rsid w:val="00653451"/>
    <w:rsid w:val="00653586"/>
    <w:rsid w:val="00653A3E"/>
    <w:rsid w:val="00653C44"/>
    <w:rsid w:val="006542A0"/>
    <w:rsid w:val="006542D5"/>
    <w:rsid w:val="0065442C"/>
    <w:rsid w:val="00654B62"/>
    <w:rsid w:val="006553E2"/>
    <w:rsid w:val="006554B9"/>
    <w:rsid w:val="0065551A"/>
    <w:rsid w:val="00655843"/>
    <w:rsid w:val="00655B54"/>
    <w:rsid w:val="00655B64"/>
    <w:rsid w:val="00655BAD"/>
    <w:rsid w:val="00655ED1"/>
    <w:rsid w:val="00655F9B"/>
    <w:rsid w:val="00655FE9"/>
    <w:rsid w:val="00656729"/>
    <w:rsid w:val="006569AE"/>
    <w:rsid w:val="00656A06"/>
    <w:rsid w:val="00656F33"/>
    <w:rsid w:val="00656F4D"/>
    <w:rsid w:val="006576E7"/>
    <w:rsid w:val="00657725"/>
    <w:rsid w:val="00657872"/>
    <w:rsid w:val="00657B4E"/>
    <w:rsid w:val="00657B70"/>
    <w:rsid w:val="00657B98"/>
    <w:rsid w:val="006603C2"/>
    <w:rsid w:val="006605BF"/>
    <w:rsid w:val="0066060A"/>
    <w:rsid w:val="0066095B"/>
    <w:rsid w:val="00660999"/>
    <w:rsid w:val="006610A8"/>
    <w:rsid w:val="00661231"/>
    <w:rsid w:val="00661757"/>
    <w:rsid w:val="0066180E"/>
    <w:rsid w:val="00661ABA"/>
    <w:rsid w:val="00661B68"/>
    <w:rsid w:val="00661C8C"/>
    <w:rsid w:val="00661FDD"/>
    <w:rsid w:val="00662252"/>
    <w:rsid w:val="00662294"/>
    <w:rsid w:val="006623B9"/>
    <w:rsid w:val="00662495"/>
    <w:rsid w:val="00662BC6"/>
    <w:rsid w:val="00662EB5"/>
    <w:rsid w:val="00662ED7"/>
    <w:rsid w:val="00662F44"/>
    <w:rsid w:val="00662FA8"/>
    <w:rsid w:val="0066311E"/>
    <w:rsid w:val="00663159"/>
    <w:rsid w:val="006631EB"/>
    <w:rsid w:val="00663590"/>
    <w:rsid w:val="00663AE0"/>
    <w:rsid w:val="006641DA"/>
    <w:rsid w:val="006648BF"/>
    <w:rsid w:val="00664FA6"/>
    <w:rsid w:val="0066595F"/>
    <w:rsid w:val="00665B61"/>
    <w:rsid w:val="00665DC1"/>
    <w:rsid w:val="006662CC"/>
    <w:rsid w:val="00666729"/>
    <w:rsid w:val="00666840"/>
    <w:rsid w:val="00666870"/>
    <w:rsid w:val="00666C42"/>
    <w:rsid w:val="00666C52"/>
    <w:rsid w:val="00666CCB"/>
    <w:rsid w:val="00666DD5"/>
    <w:rsid w:val="00666E19"/>
    <w:rsid w:val="0066796E"/>
    <w:rsid w:val="00667A04"/>
    <w:rsid w:val="00667DDB"/>
    <w:rsid w:val="00670088"/>
    <w:rsid w:val="00670495"/>
    <w:rsid w:val="0067052E"/>
    <w:rsid w:val="00670860"/>
    <w:rsid w:val="00670A1E"/>
    <w:rsid w:val="00670E91"/>
    <w:rsid w:val="00670FB6"/>
    <w:rsid w:val="0067198C"/>
    <w:rsid w:val="00671C1C"/>
    <w:rsid w:val="00671C42"/>
    <w:rsid w:val="00671EFA"/>
    <w:rsid w:val="00671F8C"/>
    <w:rsid w:val="006724DC"/>
    <w:rsid w:val="006726E3"/>
    <w:rsid w:val="0067305B"/>
    <w:rsid w:val="006737C8"/>
    <w:rsid w:val="00673B2C"/>
    <w:rsid w:val="0067406C"/>
    <w:rsid w:val="006740E0"/>
    <w:rsid w:val="006742AE"/>
    <w:rsid w:val="006742DC"/>
    <w:rsid w:val="00674369"/>
    <w:rsid w:val="006745CA"/>
    <w:rsid w:val="00674805"/>
    <w:rsid w:val="00674898"/>
    <w:rsid w:val="00674AAB"/>
    <w:rsid w:val="00674D96"/>
    <w:rsid w:val="00674F49"/>
    <w:rsid w:val="006752E5"/>
    <w:rsid w:val="00675393"/>
    <w:rsid w:val="006754E4"/>
    <w:rsid w:val="006758F3"/>
    <w:rsid w:val="00675D36"/>
    <w:rsid w:val="006761D1"/>
    <w:rsid w:val="00676336"/>
    <w:rsid w:val="00676395"/>
    <w:rsid w:val="00676B39"/>
    <w:rsid w:val="00676B9B"/>
    <w:rsid w:val="00676C77"/>
    <w:rsid w:val="00677E6F"/>
    <w:rsid w:val="00677EAA"/>
    <w:rsid w:val="00680072"/>
    <w:rsid w:val="006805C8"/>
    <w:rsid w:val="0068073D"/>
    <w:rsid w:val="00680760"/>
    <w:rsid w:val="00680897"/>
    <w:rsid w:val="00680A41"/>
    <w:rsid w:val="00681261"/>
    <w:rsid w:val="006812C5"/>
    <w:rsid w:val="00681334"/>
    <w:rsid w:val="006813DD"/>
    <w:rsid w:val="00681752"/>
    <w:rsid w:val="0068179E"/>
    <w:rsid w:val="00681CB5"/>
    <w:rsid w:val="00681D36"/>
    <w:rsid w:val="006820A4"/>
    <w:rsid w:val="00682155"/>
    <w:rsid w:val="006826A2"/>
    <w:rsid w:val="0068299A"/>
    <w:rsid w:val="00682B03"/>
    <w:rsid w:val="00682B95"/>
    <w:rsid w:val="00682C0C"/>
    <w:rsid w:val="00682D28"/>
    <w:rsid w:val="0068305B"/>
    <w:rsid w:val="006831B1"/>
    <w:rsid w:val="0068325E"/>
    <w:rsid w:val="006836EE"/>
    <w:rsid w:val="00683824"/>
    <w:rsid w:val="006839E7"/>
    <w:rsid w:val="00683C10"/>
    <w:rsid w:val="00683C33"/>
    <w:rsid w:val="00683E49"/>
    <w:rsid w:val="00684099"/>
    <w:rsid w:val="006845B4"/>
    <w:rsid w:val="006847F7"/>
    <w:rsid w:val="006849BA"/>
    <w:rsid w:val="00684B98"/>
    <w:rsid w:val="00684EA3"/>
    <w:rsid w:val="00684F67"/>
    <w:rsid w:val="00685127"/>
    <w:rsid w:val="006853C0"/>
    <w:rsid w:val="006854FF"/>
    <w:rsid w:val="006855C4"/>
    <w:rsid w:val="00685843"/>
    <w:rsid w:val="00685941"/>
    <w:rsid w:val="00685A0C"/>
    <w:rsid w:val="00685D53"/>
    <w:rsid w:val="00685D8C"/>
    <w:rsid w:val="0068645C"/>
    <w:rsid w:val="00686558"/>
    <w:rsid w:val="006866E3"/>
    <w:rsid w:val="0068690F"/>
    <w:rsid w:val="006869CF"/>
    <w:rsid w:val="00686A2B"/>
    <w:rsid w:val="006872E2"/>
    <w:rsid w:val="006874BF"/>
    <w:rsid w:val="00687994"/>
    <w:rsid w:val="00687CF1"/>
    <w:rsid w:val="00687DE1"/>
    <w:rsid w:val="006902F4"/>
    <w:rsid w:val="00690815"/>
    <w:rsid w:val="00690B97"/>
    <w:rsid w:val="006911B0"/>
    <w:rsid w:val="00691260"/>
    <w:rsid w:val="00691396"/>
    <w:rsid w:val="00691497"/>
    <w:rsid w:val="0069164A"/>
    <w:rsid w:val="006918FA"/>
    <w:rsid w:val="00691C01"/>
    <w:rsid w:val="00691C63"/>
    <w:rsid w:val="00691C6A"/>
    <w:rsid w:val="00691E51"/>
    <w:rsid w:val="00691E78"/>
    <w:rsid w:val="006922B3"/>
    <w:rsid w:val="00692354"/>
    <w:rsid w:val="006924C4"/>
    <w:rsid w:val="00692841"/>
    <w:rsid w:val="00692963"/>
    <w:rsid w:val="00692985"/>
    <w:rsid w:val="0069299F"/>
    <w:rsid w:val="00692BB5"/>
    <w:rsid w:val="00693127"/>
    <w:rsid w:val="00693497"/>
    <w:rsid w:val="0069380D"/>
    <w:rsid w:val="006938C6"/>
    <w:rsid w:val="00693E30"/>
    <w:rsid w:val="0069422A"/>
    <w:rsid w:val="0069426C"/>
    <w:rsid w:val="006943A5"/>
    <w:rsid w:val="00694454"/>
    <w:rsid w:val="0069475B"/>
    <w:rsid w:val="006947AD"/>
    <w:rsid w:val="006948D6"/>
    <w:rsid w:val="00694AE2"/>
    <w:rsid w:val="00694B98"/>
    <w:rsid w:val="00694DE3"/>
    <w:rsid w:val="006950AC"/>
    <w:rsid w:val="00695411"/>
    <w:rsid w:val="0069568D"/>
    <w:rsid w:val="00695B79"/>
    <w:rsid w:val="006964BB"/>
    <w:rsid w:val="0069691C"/>
    <w:rsid w:val="00696E74"/>
    <w:rsid w:val="006970B6"/>
    <w:rsid w:val="00697208"/>
    <w:rsid w:val="00697570"/>
    <w:rsid w:val="00697B27"/>
    <w:rsid w:val="00697D8C"/>
    <w:rsid w:val="006A034D"/>
    <w:rsid w:val="006A0953"/>
    <w:rsid w:val="006A0C28"/>
    <w:rsid w:val="006A1024"/>
    <w:rsid w:val="006A138A"/>
    <w:rsid w:val="006A1395"/>
    <w:rsid w:val="006A1481"/>
    <w:rsid w:val="006A1501"/>
    <w:rsid w:val="006A1763"/>
    <w:rsid w:val="006A17D4"/>
    <w:rsid w:val="006A188A"/>
    <w:rsid w:val="006A1EB3"/>
    <w:rsid w:val="006A2163"/>
    <w:rsid w:val="006A2191"/>
    <w:rsid w:val="006A22AE"/>
    <w:rsid w:val="006A2362"/>
    <w:rsid w:val="006A23D9"/>
    <w:rsid w:val="006A2723"/>
    <w:rsid w:val="006A27AA"/>
    <w:rsid w:val="006A28E7"/>
    <w:rsid w:val="006A2F7E"/>
    <w:rsid w:val="006A2FEB"/>
    <w:rsid w:val="006A3574"/>
    <w:rsid w:val="006A36CE"/>
    <w:rsid w:val="006A383A"/>
    <w:rsid w:val="006A3934"/>
    <w:rsid w:val="006A39B7"/>
    <w:rsid w:val="006A3C4F"/>
    <w:rsid w:val="006A3D35"/>
    <w:rsid w:val="006A44A6"/>
    <w:rsid w:val="006A46F4"/>
    <w:rsid w:val="006A49D6"/>
    <w:rsid w:val="006A4AA1"/>
    <w:rsid w:val="006A4ABA"/>
    <w:rsid w:val="006A4CEC"/>
    <w:rsid w:val="006A4EAC"/>
    <w:rsid w:val="006A4EEC"/>
    <w:rsid w:val="006A540E"/>
    <w:rsid w:val="006A54D4"/>
    <w:rsid w:val="006A552C"/>
    <w:rsid w:val="006A57BB"/>
    <w:rsid w:val="006A5897"/>
    <w:rsid w:val="006A58CF"/>
    <w:rsid w:val="006A5BFF"/>
    <w:rsid w:val="006A5DC3"/>
    <w:rsid w:val="006A5E5B"/>
    <w:rsid w:val="006A6042"/>
    <w:rsid w:val="006A61FD"/>
    <w:rsid w:val="006A6296"/>
    <w:rsid w:val="006A62F4"/>
    <w:rsid w:val="006A6739"/>
    <w:rsid w:val="006A6784"/>
    <w:rsid w:val="006A67E5"/>
    <w:rsid w:val="006A68D2"/>
    <w:rsid w:val="006A69F3"/>
    <w:rsid w:val="006A6D9F"/>
    <w:rsid w:val="006A6E70"/>
    <w:rsid w:val="006A6EED"/>
    <w:rsid w:val="006A71A9"/>
    <w:rsid w:val="006A725C"/>
    <w:rsid w:val="006A74D3"/>
    <w:rsid w:val="006A7560"/>
    <w:rsid w:val="006A7AF3"/>
    <w:rsid w:val="006A7CCE"/>
    <w:rsid w:val="006A7D2E"/>
    <w:rsid w:val="006A7F9B"/>
    <w:rsid w:val="006B01E4"/>
    <w:rsid w:val="006B024E"/>
    <w:rsid w:val="006B043F"/>
    <w:rsid w:val="006B06AB"/>
    <w:rsid w:val="006B0BC7"/>
    <w:rsid w:val="006B0CA1"/>
    <w:rsid w:val="006B0FEC"/>
    <w:rsid w:val="006B123C"/>
    <w:rsid w:val="006B12E6"/>
    <w:rsid w:val="006B15BE"/>
    <w:rsid w:val="006B172E"/>
    <w:rsid w:val="006B1A42"/>
    <w:rsid w:val="006B1CDA"/>
    <w:rsid w:val="006B1D22"/>
    <w:rsid w:val="006B1F3A"/>
    <w:rsid w:val="006B2647"/>
    <w:rsid w:val="006B279B"/>
    <w:rsid w:val="006B27BE"/>
    <w:rsid w:val="006B2840"/>
    <w:rsid w:val="006B295D"/>
    <w:rsid w:val="006B3049"/>
    <w:rsid w:val="006B3103"/>
    <w:rsid w:val="006B33CE"/>
    <w:rsid w:val="006B3B02"/>
    <w:rsid w:val="006B3E98"/>
    <w:rsid w:val="006B3F16"/>
    <w:rsid w:val="006B4144"/>
    <w:rsid w:val="006B41C0"/>
    <w:rsid w:val="006B4274"/>
    <w:rsid w:val="006B4702"/>
    <w:rsid w:val="006B48D8"/>
    <w:rsid w:val="006B5121"/>
    <w:rsid w:val="006B53F3"/>
    <w:rsid w:val="006B5993"/>
    <w:rsid w:val="006B5B44"/>
    <w:rsid w:val="006B5C11"/>
    <w:rsid w:val="006B5E27"/>
    <w:rsid w:val="006B5E4C"/>
    <w:rsid w:val="006B5EF6"/>
    <w:rsid w:val="006B5FE2"/>
    <w:rsid w:val="006B615E"/>
    <w:rsid w:val="006B6228"/>
    <w:rsid w:val="006B641C"/>
    <w:rsid w:val="006B661D"/>
    <w:rsid w:val="006B6666"/>
    <w:rsid w:val="006B66E6"/>
    <w:rsid w:val="006B6893"/>
    <w:rsid w:val="006B6A60"/>
    <w:rsid w:val="006B6BC1"/>
    <w:rsid w:val="006B6CC8"/>
    <w:rsid w:val="006B6D33"/>
    <w:rsid w:val="006B6D86"/>
    <w:rsid w:val="006B6E5D"/>
    <w:rsid w:val="006B6ECB"/>
    <w:rsid w:val="006B765A"/>
    <w:rsid w:val="006B774A"/>
    <w:rsid w:val="006B7E64"/>
    <w:rsid w:val="006C0581"/>
    <w:rsid w:val="006C0A16"/>
    <w:rsid w:val="006C0A29"/>
    <w:rsid w:val="006C0B04"/>
    <w:rsid w:val="006C0D07"/>
    <w:rsid w:val="006C106A"/>
    <w:rsid w:val="006C10FD"/>
    <w:rsid w:val="006C1105"/>
    <w:rsid w:val="006C1283"/>
    <w:rsid w:val="006C135F"/>
    <w:rsid w:val="006C1495"/>
    <w:rsid w:val="006C16B0"/>
    <w:rsid w:val="006C1C3B"/>
    <w:rsid w:val="006C228A"/>
    <w:rsid w:val="006C22CD"/>
    <w:rsid w:val="006C257F"/>
    <w:rsid w:val="006C272C"/>
    <w:rsid w:val="006C2B92"/>
    <w:rsid w:val="006C34FB"/>
    <w:rsid w:val="006C35B9"/>
    <w:rsid w:val="006C365C"/>
    <w:rsid w:val="006C395A"/>
    <w:rsid w:val="006C4B93"/>
    <w:rsid w:val="006C5017"/>
    <w:rsid w:val="006C5364"/>
    <w:rsid w:val="006C581B"/>
    <w:rsid w:val="006C5A76"/>
    <w:rsid w:val="006C6322"/>
    <w:rsid w:val="006C63A8"/>
    <w:rsid w:val="006C65DC"/>
    <w:rsid w:val="006C67CA"/>
    <w:rsid w:val="006C6896"/>
    <w:rsid w:val="006C72DB"/>
    <w:rsid w:val="006C7964"/>
    <w:rsid w:val="006C7B4E"/>
    <w:rsid w:val="006C7F27"/>
    <w:rsid w:val="006D0633"/>
    <w:rsid w:val="006D120F"/>
    <w:rsid w:val="006D1653"/>
    <w:rsid w:val="006D188B"/>
    <w:rsid w:val="006D1C11"/>
    <w:rsid w:val="006D2866"/>
    <w:rsid w:val="006D28F5"/>
    <w:rsid w:val="006D2C14"/>
    <w:rsid w:val="006D2E8F"/>
    <w:rsid w:val="006D2ECD"/>
    <w:rsid w:val="006D31AC"/>
    <w:rsid w:val="006D3230"/>
    <w:rsid w:val="006D333E"/>
    <w:rsid w:val="006D3631"/>
    <w:rsid w:val="006D367D"/>
    <w:rsid w:val="006D37A1"/>
    <w:rsid w:val="006D386B"/>
    <w:rsid w:val="006D3C06"/>
    <w:rsid w:val="006D3E7C"/>
    <w:rsid w:val="006D3E93"/>
    <w:rsid w:val="006D3EE4"/>
    <w:rsid w:val="006D3FBA"/>
    <w:rsid w:val="006D409D"/>
    <w:rsid w:val="006D41D6"/>
    <w:rsid w:val="006D44CF"/>
    <w:rsid w:val="006D48F5"/>
    <w:rsid w:val="006D48FE"/>
    <w:rsid w:val="006D4982"/>
    <w:rsid w:val="006D4B9B"/>
    <w:rsid w:val="006D4C76"/>
    <w:rsid w:val="006D4FFF"/>
    <w:rsid w:val="006D5115"/>
    <w:rsid w:val="006D574E"/>
    <w:rsid w:val="006D58C8"/>
    <w:rsid w:val="006D5AA6"/>
    <w:rsid w:val="006D5E07"/>
    <w:rsid w:val="006D5E6C"/>
    <w:rsid w:val="006D5EA4"/>
    <w:rsid w:val="006D5F4D"/>
    <w:rsid w:val="006D5F9B"/>
    <w:rsid w:val="006D6076"/>
    <w:rsid w:val="006D63DF"/>
    <w:rsid w:val="006D6524"/>
    <w:rsid w:val="006D67B8"/>
    <w:rsid w:val="006D687E"/>
    <w:rsid w:val="006D6DBB"/>
    <w:rsid w:val="006D7224"/>
    <w:rsid w:val="006D7308"/>
    <w:rsid w:val="006D735F"/>
    <w:rsid w:val="006D766A"/>
    <w:rsid w:val="006D77D7"/>
    <w:rsid w:val="006D7964"/>
    <w:rsid w:val="006D7986"/>
    <w:rsid w:val="006D7E47"/>
    <w:rsid w:val="006D7FAC"/>
    <w:rsid w:val="006D7FE4"/>
    <w:rsid w:val="006D7FF2"/>
    <w:rsid w:val="006E00F1"/>
    <w:rsid w:val="006E0124"/>
    <w:rsid w:val="006E01B4"/>
    <w:rsid w:val="006E0593"/>
    <w:rsid w:val="006E0AAF"/>
    <w:rsid w:val="006E0D43"/>
    <w:rsid w:val="006E0E5A"/>
    <w:rsid w:val="006E10CC"/>
    <w:rsid w:val="006E1169"/>
    <w:rsid w:val="006E1944"/>
    <w:rsid w:val="006E1966"/>
    <w:rsid w:val="006E1BB1"/>
    <w:rsid w:val="006E1BC9"/>
    <w:rsid w:val="006E1C9E"/>
    <w:rsid w:val="006E1E00"/>
    <w:rsid w:val="006E22CB"/>
    <w:rsid w:val="006E25F4"/>
    <w:rsid w:val="006E2CD6"/>
    <w:rsid w:val="006E2F0E"/>
    <w:rsid w:val="006E2F71"/>
    <w:rsid w:val="006E31C7"/>
    <w:rsid w:val="006E320D"/>
    <w:rsid w:val="006E33D3"/>
    <w:rsid w:val="006E353A"/>
    <w:rsid w:val="006E3796"/>
    <w:rsid w:val="006E3A56"/>
    <w:rsid w:val="006E3EC3"/>
    <w:rsid w:val="006E41B1"/>
    <w:rsid w:val="006E442E"/>
    <w:rsid w:val="006E45DC"/>
    <w:rsid w:val="006E461D"/>
    <w:rsid w:val="006E46CC"/>
    <w:rsid w:val="006E4868"/>
    <w:rsid w:val="006E4DA1"/>
    <w:rsid w:val="006E4ED1"/>
    <w:rsid w:val="006E51AB"/>
    <w:rsid w:val="006E52F2"/>
    <w:rsid w:val="006E5C46"/>
    <w:rsid w:val="006E5CD0"/>
    <w:rsid w:val="006E5D57"/>
    <w:rsid w:val="006E62C6"/>
    <w:rsid w:val="006E62D8"/>
    <w:rsid w:val="006E63AB"/>
    <w:rsid w:val="006E68CF"/>
    <w:rsid w:val="006E734A"/>
    <w:rsid w:val="006E7785"/>
    <w:rsid w:val="006E782D"/>
    <w:rsid w:val="006E7B2B"/>
    <w:rsid w:val="006E7C8B"/>
    <w:rsid w:val="006E7DE8"/>
    <w:rsid w:val="006F00B7"/>
    <w:rsid w:val="006F014D"/>
    <w:rsid w:val="006F0271"/>
    <w:rsid w:val="006F06FA"/>
    <w:rsid w:val="006F07F0"/>
    <w:rsid w:val="006F0B9B"/>
    <w:rsid w:val="006F0CC4"/>
    <w:rsid w:val="006F0D0A"/>
    <w:rsid w:val="006F0EFB"/>
    <w:rsid w:val="006F10E1"/>
    <w:rsid w:val="006F1198"/>
    <w:rsid w:val="006F132D"/>
    <w:rsid w:val="006F1391"/>
    <w:rsid w:val="006F14ED"/>
    <w:rsid w:val="006F153F"/>
    <w:rsid w:val="006F1735"/>
    <w:rsid w:val="006F1B26"/>
    <w:rsid w:val="006F1E09"/>
    <w:rsid w:val="006F2152"/>
    <w:rsid w:val="006F2A9A"/>
    <w:rsid w:val="006F2CC2"/>
    <w:rsid w:val="006F2DBF"/>
    <w:rsid w:val="006F3014"/>
    <w:rsid w:val="006F3324"/>
    <w:rsid w:val="006F363D"/>
    <w:rsid w:val="006F37A4"/>
    <w:rsid w:val="006F38E7"/>
    <w:rsid w:val="006F396C"/>
    <w:rsid w:val="006F3993"/>
    <w:rsid w:val="006F3B91"/>
    <w:rsid w:val="006F3C76"/>
    <w:rsid w:val="006F3DFB"/>
    <w:rsid w:val="006F3E07"/>
    <w:rsid w:val="006F4421"/>
    <w:rsid w:val="006F4462"/>
    <w:rsid w:val="006F4E88"/>
    <w:rsid w:val="006F5341"/>
    <w:rsid w:val="006F5386"/>
    <w:rsid w:val="006F54B0"/>
    <w:rsid w:val="006F55A5"/>
    <w:rsid w:val="006F68F8"/>
    <w:rsid w:val="006F73B0"/>
    <w:rsid w:val="006F7445"/>
    <w:rsid w:val="006F7AA0"/>
    <w:rsid w:val="006F7B35"/>
    <w:rsid w:val="006F7BDC"/>
    <w:rsid w:val="006F7CE9"/>
    <w:rsid w:val="00700350"/>
    <w:rsid w:val="007006F5"/>
    <w:rsid w:val="007007E9"/>
    <w:rsid w:val="00700A74"/>
    <w:rsid w:val="00700B29"/>
    <w:rsid w:val="00700C44"/>
    <w:rsid w:val="00700D3D"/>
    <w:rsid w:val="007010AF"/>
    <w:rsid w:val="007011A1"/>
    <w:rsid w:val="00701326"/>
    <w:rsid w:val="007015CD"/>
    <w:rsid w:val="007016D7"/>
    <w:rsid w:val="0070189E"/>
    <w:rsid w:val="00701BB9"/>
    <w:rsid w:val="00702009"/>
    <w:rsid w:val="00702400"/>
    <w:rsid w:val="0070265C"/>
    <w:rsid w:val="00702750"/>
    <w:rsid w:val="007028A0"/>
    <w:rsid w:val="00702DBA"/>
    <w:rsid w:val="0070304A"/>
    <w:rsid w:val="007031F2"/>
    <w:rsid w:val="00703336"/>
    <w:rsid w:val="007038B5"/>
    <w:rsid w:val="00703950"/>
    <w:rsid w:val="00703A7C"/>
    <w:rsid w:val="00703B82"/>
    <w:rsid w:val="00703BC2"/>
    <w:rsid w:val="00703D06"/>
    <w:rsid w:val="00703D84"/>
    <w:rsid w:val="00703DC4"/>
    <w:rsid w:val="0070415E"/>
    <w:rsid w:val="007044B2"/>
    <w:rsid w:val="007049AC"/>
    <w:rsid w:val="00704A29"/>
    <w:rsid w:val="00704FE1"/>
    <w:rsid w:val="0070517E"/>
    <w:rsid w:val="0070526C"/>
    <w:rsid w:val="00705537"/>
    <w:rsid w:val="00705560"/>
    <w:rsid w:val="00705A8E"/>
    <w:rsid w:val="00705B34"/>
    <w:rsid w:val="00705C8F"/>
    <w:rsid w:val="00706354"/>
    <w:rsid w:val="00706369"/>
    <w:rsid w:val="00706472"/>
    <w:rsid w:val="00706640"/>
    <w:rsid w:val="007069F6"/>
    <w:rsid w:val="00706AFF"/>
    <w:rsid w:val="00706E6E"/>
    <w:rsid w:val="00707206"/>
    <w:rsid w:val="007074B1"/>
    <w:rsid w:val="007078B3"/>
    <w:rsid w:val="007078C0"/>
    <w:rsid w:val="00707969"/>
    <w:rsid w:val="00707A27"/>
    <w:rsid w:val="007100A2"/>
    <w:rsid w:val="00710A05"/>
    <w:rsid w:val="00710B51"/>
    <w:rsid w:val="00710FB6"/>
    <w:rsid w:val="0071104A"/>
    <w:rsid w:val="00711292"/>
    <w:rsid w:val="00711AD7"/>
    <w:rsid w:val="00712069"/>
    <w:rsid w:val="007122C7"/>
    <w:rsid w:val="0071244D"/>
    <w:rsid w:val="007125FD"/>
    <w:rsid w:val="007129D1"/>
    <w:rsid w:val="00712B3E"/>
    <w:rsid w:val="00712D01"/>
    <w:rsid w:val="00713490"/>
    <w:rsid w:val="00713498"/>
    <w:rsid w:val="007134E3"/>
    <w:rsid w:val="007135D7"/>
    <w:rsid w:val="0071379B"/>
    <w:rsid w:val="007141AC"/>
    <w:rsid w:val="00714426"/>
    <w:rsid w:val="007144F5"/>
    <w:rsid w:val="00714565"/>
    <w:rsid w:val="0071475A"/>
    <w:rsid w:val="00714CCE"/>
    <w:rsid w:val="00714F2A"/>
    <w:rsid w:val="00714F41"/>
    <w:rsid w:val="007150C5"/>
    <w:rsid w:val="007151BC"/>
    <w:rsid w:val="007153E3"/>
    <w:rsid w:val="007159AC"/>
    <w:rsid w:val="00715B01"/>
    <w:rsid w:val="00715D4E"/>
    <w:rsid w:val="00715E96"/>
    <w:rsid w:val="00715F17"/>
    <w:rsid w:val="00715FE2"/>
    <w:rsid w:val="007168A7"/>
    <w:rsid w:val="00716C36"/>
    <w:rsid w:val="00716CD6"/>
    <w:rsid w:val="00716D96"/>
    <w:rsid w:val="0071708A"/>
    <w:rsid w:val="00717469"/>
    <w:rsid w:val="00717B3C"/>
    <w:rsid w:val="00717B65"/>
    <w:rsid w:val="00717C94"/>
    <w:rsid w:val="00717D56"/>
    <w:rsid w:val="0072005D"/>
    <w:rsid w:val="0072015A"/>
    <w:rsid w:val="007202F7"/>
    <w:rsid w:val="007204BB"/>
    <w:rsid w:val="007206A2"/>
    <w:rsid w:val="00720941"/>
    <w:rsid w:val="00720EE4"/>
    <w:rsid w:val="007211E1"/>
    <w:rsid w:val="0072124C"/>
    <w:rsid w:val="007217BE"/>
    <w:rsid w:val="00721C8D"/>
    <w:rsid w:val="00721C93"/>
    <w:rsid w:val="00721CFA"/>
    <w:rsid w:val="00721D09"/>
    <w:rsid w:val="00721FAD"/>
    <w:rsid w:val="00722009"/>
    <w:rsid w:val="00722AAA"/>
    <w:rsid w:val="00722E4C"/>
    <w:rsid w:val="007232E8"/>
    <w:rsid w:val="007235F5"/>
    <w:rsid w:val="00723670"/>
    <w:rsid w:val="0072380C"/>
    <w:rsid w:val="00723D70"/>
    <w:rsid w:val="00723DE7"/>
    <w:rsid w:val="00724133"/>
    <w:rsid w:val="007246E4"/>
    <w:rsid w:val="00724CB9"/>
    <w:rsid w:val="00724CC6"/>
    <w:rsid w:val="007250CB"/>
    <w:rsid w:val="00725475"/>
    <w:rsid w:val="0072556D"/>
    <w:rsid w:val="00725B49"/>
    <w:rsid w:val="00725D0D"/>
    <w:rsid w:val="00725E69"/>
    <w:rsid w:val="00725F2E"/>
    <w:rsid w:val="00726153"/>
    <w:rsid w:val="00726161"/>
    <w:rsid w:val="00726273"/>
    <w:rsid w:val="0072698B"/>
    <w:rsid w:val="00726D87"/>
    <w:rsid w:val="00726F42"/>
    <w:rsid w:val="00727A45"/>
    <w:rsid w:val="00727CFF"/>
    <w:rsid w:val="0073007E"/>
    <w:rsid w:val="00730165"/>
    <w:rsid w:val="007303DE"/>
    <w:rsid w:val="007305AC"/>
    <w:rsid w:val="00730842"/>
    <w:rsid w:val="007309AD"/>
    <w:rsid w:val="00730BDE"/>
    <w:rsid w:val="00730E6C"/>
    <w:rsid w:val="00730E76"/>
    <w:rsid w:val="00730E83"/>
    <w:rsid w:val="00730EE7"/>
    <w:rsid w:val="00731A93"/>
    <w:rsid w:val="00731BED"/>
    <w:rsid w:val="00731FEA"/>
    <w:rsid w:val="00732537"/>
    <w:rsid w:val="00732567"/>
    <w:rsid w:val="00732930"/>
    <w:rsid w:val="00732E5B"/>
    <w:rsid w:val="00732FEC"/>
    <w:rsid w:val="007331A1"/>
    <w:rsid w:val="00733345"/>
    <w:rsid w:val="00733405"/>
    <w:rsid w:val="00733476"/>
    <w:rsid w:val="00733551"/>
    <w:rsid w:val="007335E9"/>
    <w:rsid w:val="00733815"/>
    <w:rsid w:val="00733AC6"/>
    <w:rsid w:val="00733C60"/>
    <w:rsid w:val="00733EFC"/>
    <w:rsid w:val="00733F5C"/>
    <w:rsid w:val="00733F8F"/>
    <w:rsid w:val="007340AC"/>
    <w:rsid w:val="007340E9"/>
    <w:rsid w:val="007342B1"/>
    <w:rsid w:val="00734460"/>
    <w:rsid w:val="007344FF"/>
    <w:rsid w:val="00734660"/>
    <w:rsid w:val="00734912"/>
    <w:rsid w:val="00734958"/>
    <w:rsid w:val="00734C05"/>
    <w:rsid w:val="00734C14"/>
    <w:rsid w:val="00734DDF"/>
    <w:rsid w:val="00734E29"/>
    <w:rsid w:val="00734F94"/>
    <w:rsid w:val="00734FC5"/>
    <w:rsid w:val="0073543E"/>
    <w:rsid w:val="00735928"/>
    <w:rsid w:val="00735A71"/>
    <w:rsid w:val="00735D91"/>
    <w:rsid w:val="00735EEF"/>
    <w:rsid w:val="00735F22"/>
    <w:rsid w:val="0073614E"/>
    <w:rsid w:val="00736166"/>
    <w:rsid w:val="00736929"/>
    <w:rsid w:val="007369C3"/>
    <w:rsid w:val="00736F11"/>
    <w:rsid w:val="007370C9"/>
    <w:rsid w:val="00737159"/>
    <w:rsid w:val="00737221"/>
    <w:rsid w:val="00737817"/>
    <w:rsid w:val="00737A1E"/>
    <w:rsid w:val="007400E3"/>
    <w:rsid w:val="00740243"/>
    <w:rsid w:val="0074028F"/>
    <w:rsid w:val="0074055C"/>
    <w:rsid w:val="007405A5"/>
    <w:rsid w:val="0074060A"/>
    <w:rsid w:val="0074079E"/>
    <w:rsid w:val="00740C3E"/>
    <w:rsid w:val="00740C70"/>
    <w:rsid w:val="00740E40"/>
    <w:rsid w:val="00740E43"/>
    <w:rsid w:val="00741161"/>
    <w:rsid w:val="00741372"/>
    <w:rsid w:val="00741576"/>
    <w:rsid w:val="00741C02"/>
    <w:rsid w:val="0074210E"/>
    <w:rsid w:val="007425AF"/>
    <w:rsid w:val="00742678"/>
    <w:rsid w:val="007426FD"/>
    <w:rsid w:val="00742965"/>
    <w:rsid w:val="0074297F"/>
    <w:rsid w:val="00742C1E"/>
    <w:rsid w:val="00742D89"/>
    <w:rsid w:val="00743159"/>
    <w:rsid w:val="00743B8E"/>
    <w:rsid w:val="00743EA2"/>
    <w:rsid w:val="0074401C"/>
    <w:rsid w:val="00744342"/>
    <w:rsid w:val="007444CA"/>
    <w:rsid w:val="0074459A"/>
    <w:rsid w:val="0074483E"/>
    <w:rsid w:val="00744B6C"/>
    <w:rsid w:val="00744C9D"/>
    <w:rsid w:val="00744D52"/>
    <w:rsid w:val="00744EBB"/>
    <w:rsid w:val="00745272"/>
    <w:rsid w:val="0074543C"/>
    <w:rsid w:val="007455FB"/>
    <w:rsid w:val="00745757"/>
    <w:rsid w:val="00745952"/>
    <w:rsid w:val="00745A98"/>
    <w:rsid w:val="00745BC7"/>
    <w:rsid w:val="00745DF7"/>
    <w:rsid w:val="00745E65"/>
    <w:rsid w:val="00745F0B"/>
    <w:rsid w:val="00746118"/>
    <w:rsid w:val="007462EC"/>
    <w:rsid w:val="00746307"/>
    <w:rsid w:val="00746366"/>
    <w:rsid w:val="007466BD"/>
    <w:rsid w:val="0074681E"/>
    <w:rsid w:val="007468A9"/>
    <w:rsid w:val="00746980"/>
    <w:rsid w:val="007469B0"/>
    <w:rsid w:val="007469F4"/>
    <w:rsid w:val="00747324"/>
    <w:rsid w:val="007473F3"/>
    <w:rsid w:val="007474F1"/>
    <w:rsid w:val="007477A4"/>
    <w:rsid w:val="00747A2F"/>
    <w:rsid w:val="00747BB0"/>
    <w:rsid w:val="00747C10"/>
    <w:rsid w:val="00747CE2"/>
    <w:rsid w:val="00747E07"/>
    <w:rsid w:val="0075037D"/>
    <w:rsid w:val="00750449"/>
    <w:rsid w:val="00750507"/>
    <w:rsid w:val="007505AF"/>
    <w:rsid w:val="0075064A"/>
    <w:rsid w:val="007506DD"/>
    <w:rsid w:val="00750815"/>
    <w:rsid w:val="00750827"/>
    <w:rsid w:val="007509CC"/>
    <w:rsid w:val="00750E9D"/>
    <w:rsid w:val="0075104E"/>
    <w:rsid w:val="00751095"/>
    <w:rsid w:val="007510CC"/>
    <w:rsid w:val="00751334"/>
    <w:rsid w:val="0075149B"/>
    <w:rsid w:val="00751527"/>
    <w:rsid w:val="00751577"/>
    <w:rsid w:val="007518C9"/>
    <w:rsid w:val="00751944"/>
    <w:rsid w:val="00751A21"/>
    <w:rsid w:val="00751A93"/>
    <w:rsid w:val="00751ACD"/>
    <w:rsid w:val="00751DA6"/>
    <w:rsid w:val="0075204E"/>
    <w:rsid w:val="00752171"/>
    <w:rsid w:val="00752370"/>
    <w:rsid w:val="00752463"/>
    <w:rsid w:val="007526D3"/>
    <w:rsid w:val="00752781"/>
    <w:rsid w:val="00752A7D"/>
    <w:rsid w:val="00752C75"/>
    <w:rsid w:val="0075317D"/>
    <w:rsid w:val="00753384"/>
    <w:rsid w:val="007537D8"/>
    <w:rsid w:val="00753806"/>
    <w:rsid w:val="00753905"/>
    <w:rsid w:val="00753A4B"/>
    <w:rsid w:val="007542FD"/>
    <w:rsid w:val="00754402"/>
    <w:rsid w:val="0075478F"/>
    <w:rsid w:val="00754992"/>
    <w:rsid w:val="00754F53"/>
    <w:rsid w:val="007550AF"/>
    <w:rsid w:val="007551B5"/>
    <w:rsid w:val="00755825"/>
    <w:rsid w:val="00755832"/>
    <w:rsid w:val="00755CA9"/>
    <w:rsid w:val="00755D16"/>
    <w:rsid w:val="00755FE3"/>
    <w:rsid w:val="0075664C"/>
    <w:rsid w:val="007567AB"/>
    <w:rsid w:val="00756C9D"/>
    <w:rsid w:val="007576F3"/>
    <w:rsid w:val="00757963"/>
    <w:rsid w:val="007579EE"/>
    <w:rsid w:val="00757BEE"/>
    <w:rsid w:val="00757C6E"/>
    <w:rsid w:val="0076038B"/>
    <w:rsid w:val="00760392"/>
    <w:rsid w:val="007603BA"/>
    <w:rsid w:val="007603EF"/>
    <w:rsid w:val="00760418"/>
    <w:rsid w:val="00760439"/>
    <w:rsid w:val="007606B8"/>
    <w:rsid w:val="007606D6"/>
    <w:rsid w:val="00760F2B"/>
    <w:rsid w:val="00761202"/>
    <w:rsid w:val="00761499"/>
    <w:rsid w:val="007615FA"/>
    <w:rsid w:val="00761672"/>
    <w:rsid w:val="00761FB3"/>
    <w:rsid w:val="007620C0"/>
    <w:rsid w:val="00762A3A"/>
    <w:rsid w:val="00762A58"/>
    <w:rsid w:val="00762AE1"/>
    <w:rsid w:val="00762D14"/>
    <w:rsid w:val="00762F50"/>
    <w:rsid w:val="007634FA"/>
    <w:rsid w:val="00764209"/>
    <w:rsid w:val="007645B5"/>
    <w:rsid w:val="00764700"/>
    <w:rsid w:val="00764B19"/>
    <w:rsid w:val="00764B8C"/>
    <w:rsid w:val="00764B9C"/>
    <w:rsid w:val="00764F74"/>
    <w:rsid w:val="00764F7C"/>
    <w:rsid w:val="0076513A"/>
    <w:rsid w:val="0076542A"/>
    <w:rsid w:val="00765895"/>
    <w:rsid w:val="007658FC"/>
    <w:rsid w:val="0076597C"/>
    <w:rsid w:val="007659B9"/>
    <w:rsid w:val="00765A76"/>
    <w:rsid w:val="00765B55"/>
    <w:rsid w:val="00765CD4"/>
    <w:rsid w:val="00765F07"/>
    <w:rsid w:val="007661AA"/>
    <w:rsid w:val="0076647B"/>
    <w:rsid w:val="0076651D"/>
    <w:rsid w:val="00766689"/>
    <w:rsid w:val="0076698C"/>
    <w:rsid w:val="00767220"/>
    <w:rsid w:val="0076770D"/>
    <w:rsid w:val="007679BC"/>
    <w:rsid w:val="00767BBA"/>
    <w:rsid w:val="00767D7E"/>
    <w:rsid w:val="00770398"/>
    <w:rsid w:val="00770BD3"/>
    <w:rsid w:val="00770BFA"/>
    <w:rsid w:val="00770C2F"/>
    <w:rsid w:val="00770E91"/>
    <w:rsid w:val="007715F2"/>
    <w:rsid w:val="007716D8"/>
    <w:rsid w:val="007724E4"/>
    <w:rsid w:val="0077268C"/>
    <w:rsid w:val="00772890"/>
    <w:rsid w:val="00772CC0"/>
    <w:rsid w:val="0077303E"/>
    <w:rsid w:val="007730B4"/>
    <w:rsid w:val="007734A9"/>
    <w:rsid w:val="0077388E"/>
    <w:rsid w:val="00773AC1"/>
    <w:rsid w:val="00773AD7"/>
    <w:rsid w:val="00774068"/>
    <w:rsid w:val="007740D0"/>
    <w:rsid w:val="007744C5"/>
    <w:rsid w:val="007744DC"/>
    <w:rsid w:val="0077462A"/>
    <w:rsid w:val="00774656"/>
    <w:rsid w:val="00774BBE"/>
    <w:rsid w:val="00774C34"/>
    <w:rsid w:val="00774CBD"/>
    <w:rsid w:val="00774D1B"/>
    <w:rsid w:val="00774FDD"/>
    <w:rsid w:val="007754EF"/>
    <w:rsid w:val="0077593D"/>
    <w:rsid w:val="0077597E"/>
    <w:rsid w:val="00775B98"/>
    <w:rsid w:val="00775ED9"/>
    <w:rsid w:val="0077612B"/>
    <w:rsid w:val="00776227"/>
    <w:rsid w:val="007764A7"/>
    <w:rsid w:val="007764EA"/>
    <w:rsid w:val="007765B3"/>
    <w:rsid w:val="00776731"/>
    <w:rsid w:val="00776ADC"/>
    <w:rsid w:val="00776CF5"/>
    <w:rsid w:val="00776E97"/>
    <w:rsid w:val="00777532"/>
    <w:rsid w:val="00777F51"/>
    <w:rsid w:val="007802A7"/>
    <w:rsid w:val="0078047A"/>
    <w:rsid w:val="0078072B"/>
    <w:rsid w:val="00780F02"/>
    <w:rsid w:val="007811CE"/>
    <w:rsid w:val="007814E3"/>
    <w:rsid w:val="0078178D"/>
    <w:rsid w:val="00781BA6"/>
    <w:rsid w:val="00781EAF"/>
    <w:rsid w:val="007824CA"/>
    <w:rsid w:val="0078270E"/>
    <w:rsid w:val="0078277A"/>
    <w:rsid w:val="007827A5"/>
    <w:rsid w:val="0078297A"/>
    <w:rsid w:val="0078299D"/>
    <w:rsid w:val="00782A26"/>
    <w:rsid w:val="00782AFB"/>
    <w:rsid w:val="00782B9A"/>
    <w:rsid w:val="00782E87"/>
    <w:rsid w:val="00783267"/>
    <w:rsid w:val="00783AAD"/>
    <w:rsid w:val="00783E0D"/>
    <w:rsid w:val="00783FAB"/>
    <w:rsid w:val="00784198"/>
    <w:rsid w:val="007848A9"/>
    <w:rsid w:val="00784958"/>
    <w:rsid w:val="00784B77"/>
    <w:rsid w:val="00784BDB"/>
    <w:rsid w:val="007850B0"/>
    <w:rsid w:val="0078516E"/>
    <w:rsid w:val="0078538F"/>
    <w:rsid w:val="007853FA"/>
    <w:rsid w:val="0078546E"/>
    <w:rsid w:val="0078559D"/>
    <w:rsid w:val="00785F94"/>
    <w:rsid w:val="0078605A"/>
    <w:rsid w:val="007860DA"/>
    <w:rsid w:val="0078616F"/>
    <w:rsid w:val="00786211"/>
    <w:rsid w:val="0078624E"/>
    <w:rsid w:val="0078639B"/>
    <w:rsid w:val="007868B7"/>
    <w:rsid w:val="0078693C"/>
    <w:rsid w:val="007869B1"/>
    <w:rsid w:val="00786BDD"/>
    <w:rsid w:val="00786C57"/>
    <w:rsid w:val="0078700C"/>
    <w:rsid w:val="007871AF"/>
    <w:rsid w:val="007873E9"/>
    <w:rsid w:val="00787B2A"/>
    <w:rsid w:val="00787BF7"/>
    <w:rsid w:val="00787CB2"/>
    <w:rsid w:val="0079021B"/>
    <w:rsid w:val="007902B4"/>
    <w:rsid w:val="0079039B"/>
    <w:rsid w:val="00790602"/>
    <w:rsid w:val="0079082D"/>
    <w:rsid w:val="00790A34"/>
    <w:rsid w:val="00790BF0"/>
    <w:rsid w:val="00790DC7"/>
    <w:rsid w:val="00790E98"/>
    <w:rsid w:val="00790FFF"/>
    <w:rsid w:val="0079156B"/>
    <w:rsid w:val="00791678"/>
    <w:rsid w:val="00791B2D"/>
    <w:rsid w:val="00791E73"/>
    <w:rsid w:val="00792358"/>
    <w:rsid w:val="007928C7"/>
    <w:rsid w:val="00792A2F"/>
    <w:rsid w:val="00792DAB"/>
    <w:rsid w:val="007937D3"/>
    <w:rsid w:val="0079386E"/>
    <w:rsid w:val="00793AFE"/>
    <w:rsid w:val="00793CAE"/>
    <w:rsid w:val="00793EE8"/>
    <w:rsid w:val="00794087"/>
    <w:rsid w:val="007945F5"/>
    <w:rsid w:val="00794613"/>
    <w:rsid w:val="00794637"/>
    <w:rsid w:val="0079469F"/>
    <w:rsid w:val="007947DC"/>
    <w:rsid w:val="00794F97"/>
    <w:rsid w:val="00795067"/>
    <w:rsid w:val="0079544F"/>
    <w:rsid w:val="00795706"/>
    <w:rsid w:val="00795A58"/>
    <w:rsid w:val="00795BC8"/>
    <w:rsid w:val="007960E6"/>
    <w:rsid w:val="007961AA"/>
    <w:rsid w:val="00796476"/>
    <w:rsid w:val="0079674A"/>
    <w:rsid w:val="00796B43"/>
    <w:rsid w:val="00797259"/>
    <w:rsid w:val="00797464"/>
    <w:rsid w:val="00797484"/>
    <w:rsid w:val="0079770E"/>
    <w:rsid w:val="00797A98"/>
    <w:rsid w:val="00797AC4"/>
    <w:rsid w:val="00797B34"/>
    <w:rsid w:val="00797BD7"/>
    <w:rsid w:val="007A00D2"/>
    <w:rsid w:val="007A04AA"/>
    <w:rsid w:val="007A071A"/>
    <w:rsid w:val="007A07A7"/>
    <w:rsid w:val="007A0AC3"/>
    <w:rsid w:val="007A0D40"/>
    <w:rsid w:val="007A1134"/>
    <w:rsid w:val="007A115A"/>
    <w:rsid w:val="007A1177"/>
    <w:rsid w:val="007A125C"/>
    <w:rsid w:val="007A1300"/>
    <w:rsid w:val="007A1489"/>
    <w:rsid w:val="007A175D"/>
    <w:rsid w:val="007A199B"/>
    <w:rsid w:val="007A1A9D"/>
    <w:rsid w:val="007A1F70"/>
    <w:rsid w:val="007A23F3"/>
    <w:rsid w:val="007A24D1"/>
    <w:rsid w:val="007A2627"/>
    <w:rsid w:val="007A29F2"/>
    <w:rsid w:val="007A2ABC"/>
    <w:rsid w:val="007A2B9A"/>
    <w:rsid w:val="007A2DF8"/>
    <w:rsid w:val="007A2E23"/>
    <w:rsid w:val="007A2F54"/>
    <w:rsid w:val="007A308E"/>
    <w:rsid w:val="007A3201"/>
    <w:rsid w:val="007A3565"/>
    <w:rsid w:val="007A3878"/>
    <w:rsid w:val="007A3971"/>
    <w:rsid w:val="007A3995"/>
    <w:rsid w:val="007A3AE3"/>
    <w:rsid w:val="007A3C67"/>
    <w:rsid w:val="007A4059"/>
    <w:rsid w:val="007A41CD"/>
    <w:rsid w:val="007A434F"/>
    <w:rsid w:val="007A43A8"/>
    <w:rsid w:val="007A4685"/>
    <w:rsid w:val="007A4777"/>
    <w:rsid w:val="007A4904"/>
    <w:rsid w:val="007A4E95"/>
    <w:rsid w:val="007A4F3C"/>
    <w:rsid w:val="007A54EA"/>
    <w:rsid w:val="007A56B1"/>
    <w:rsid w:val="007A599F"/>
    <w:rsid w:val="007A5F64"/>
    <w:rsid w:val="007A6709"/>
    <w:rsid w:val="007A68BF"/>
    <w:rsid w:val="007A6949"/>
    <w:rsid w:val="007A69E5"/>
    <w:rsid w:val="007A6A4B"/>
    <w:rsid w:val="007A6FC1"/>
    <w:rsid w:val="007A7148"/>
    <w:rsid w:val="007A7170"/>
    <w:rsid w:val="007A7187"/>
    <w:rsid w:val="007A7375"/>
    <w:rsid w:val="007A73C3"/>
    <w:rsid w:val="007A795F"/>
    <w:rsid w:val="007A7B63"/>
    <w:rsid w:val="007A7F1B"/>
    <w:rsid w:val="007B0169"/>
    <w:rsid w:val="007B0214"/>
    <w:rsid w:val="007B024A"/>
    <w:rsid w:val="007B0267"/>
    <w:rsid w:val="007B0389"/>
    <w:rsid w:val="007B0556"/>
    <w:rsid w:val="007B0889"/>
    <w:rsid w:val="007B08D4"/>
    <w:rsid w:val="007B09D5"/>
    <w:rsid w:val="007B0BB7"/>
    <w:rsid w:val="007B1267"/>
    <w:rsid w:val="007B1376"/>
    <w:rsid w:val="007B1387"/>
    <w:rsid w:val="007B166E"/>
    <w:rsid w:val="007B167E"/>
    <w:rsid w:val="007B1688"/>
    <w:rsid w:val="007B1742"/>
    <w:rsid w:val="007B1919"/>
    <w:rsid w:val="007B264B"/>
    <w:rsid w:val="007B278C"/>
    <w:rsid w:val="007B2B9B"/>
    <w:rsid w:val="007B2CCF"/>
    <w:rsid w:val="007B3390"/>
    <w:rsid w:val="007B37F9"/>
    <w:rsid w:val="007B485C"/>
    <w:rsid w:val="007B48BC"/>
    <w:rsid w:val="007B4F2D"/>
    <w:rsid w:val="007B4FC1"/>
    <w:rsid w:val="007B543D"/>
    <w:rsid w:val="007B54DD"/>
    <w:rsid w:val="007B55E7"/>
    <w:rsid w:val="007B5E1F"/>
    <w:rsid w:val="007B5F54"/>
    <w:rsid w:val="007B627F"/>
    <w:rsid w:val="007B6337"/>
    <w:rsid w:val="007B64C5"/>
    <w:rsid w:val="007B696E"/>
    <w:rsid w:val="007B6F81"/>
    <w:rsid w:val="007B7278"/>
    <w:rsid w:val="007B7967"/>
    <w:rsid w:val="007B7CC9"/>
    <w:rsid w:val="007B7D44"/>
    <w:rsid w:val="007B7D64"/>
    <w:rsid w:val="007B7F2C"/>
    <w:rsid w:val="007B7FF3"/>
    <w:rsid w:val="007C0422"/>
    <w:rsid w:val="007C04E3"/>
    <w:rsid w:val="007C08B8"/>
    <w:rsid w:val="007C0A78"/>
    <w:rsid w:val="007C0B0E"/>
    <w:rsid w:val="007C15C8"/>
    <w:rsid w:val="007C19CD"/>
    <w:rsid w:val="007C1A28"/>
    <w:rsid w:val="007C1EBB"/>
    <w:rsid w:val="007C2054"/>
    <w:rsid w:val="007C24BB"/>
    <w:rsid w:val="007C2698"/>
    <w:rsid w:val="007C2766"/>
    <w:rsid w:val="007C29FB"/>
    <w:rsid w:val="007C2BE6"/>
    <w:rsid w:val="007C2D14"/>
    <w:rsid w:val="007C2E22"/>
    <w:rsid w:val="007C3043"/>
    <w:rsid w:val="007C320D"/>
    <w:rsid w:val="007C3346"/>
    <w:rsid w:val="007C3496"/>
    <w:rsid w:val="007C362E"/>
    <w:rsid w:val="007C3705"/>
    <w:rsid w:val="007C37E4"/>
    <w:rsid w:val="007C3914"/>
    <w:rsid w:val="007C3EB3"/>
    <w:rsid w:val="007C3EE5"/>
    <w:rsid w:val="007C43AE"/>
    <w:rsid w:val="007C4638"/>
    <w:rsid w:val="007C4A15"/>
    <w:rsid w:val="007C4B3F"/>
    <w:rsid w:val="007C4C49"/>
    <w:rsid w:val="007C4CBC"/>
    <w:rsid w:val="007C4ECF"/>
    <w:rsid w:val="007C5541"/>
    <w:rsid w:val="007C5A2D"/>
    <w:rsid w:val="007C5B94"/>
    <w:rsid w:val="007C5BAD"/>
    <w:rsid w:val="007C5D0C"/>
    <w:rsid w:val="007C5DC7"/>
    <w:rsid w:val="007C6407"/>
    <w:rsid w:val="007C69B0"/>
    <w:rsid w:val="007C6C49"/>
    <w:rsid w:val="007C6C94"/>
    <w:rsid w:val="007C70E9"/>
    <w:rsid w:val="007C70FF"/>
    <w:rsid w:val="007C719C"/>
    <w:rsid w:val="007C7768"/>
    <w:rsid w:val="007C77C5"/>
    <w:rsid w:val="007C7850"/>
    <w:rsid w:val="007C7932"/>
    <w:rsid w:val="007C79ED"/>
    <w:rsid w:val="007C7B71"/>
    <w:rsid w:val="007D001C"/>
    <w:rsid w:val="007D0140"/>
    <w:rsid w:val="007D0258"/>
    <w:rsid w:val="007D04FD"/>
    <w:rsid w:val="007D0DDD"/>
    <w:rsid w:val="007D0EF7"/>
    <w:rsid w:val="007D0F2A"/>
    <w:rsid w:val="007D126B"/>
    <w:rsid w:val="007D1392"/>
    <w:rsid w:val="007D16A1"/>
    <w:rsid w:val="007D199F"/>
    <w:rsid w:val="007D1A25"/>
    <w:rsid w:val="007D1ACD"/>
    <w:rsid w:val="007D1B52"/>
    <w:rsid w:val="007D1B5F"/>
    <w:rsid w:val="007D20D1"/>
    <w:rsid w:val="007D214D"/>
    <w:rsid w:val="007D25F9"/>
    <w:rsid w:val="007D27FE"/>
    <w:rsid w:val="007D2C82"/>
    <w:rsid w:val="007D2DEB"/>
    <w:rsid w:val="007D2F3D"/>
    <w:rsid w:val="007D31EA"/>
    <w:rsid w:val="007D388E"/>
    <w:rsid w:val="007D3B08"/>
    <w:rsid w:val="007D3CC2"/>
    <w:rsid w:val="007D438C"/>
    <w:rsid w:val="007D490D"/>
    <w:rsid w:val="007D4FB8"/>
    <w:rsid w:val="007D5106"/>
    <w:rsid w:val="007D520C"/>
    <w:rsid w:val="007D5497"/>
    <w:rsid w:val="007D556D"/>
    <w:rsid w:val="007D5809"/>
    <w:rsid w:val="007D58F9"/>
    <w:rsid w:val="007D5C36"/>
    <w:rsid w:val="007D5CBE"/>
    <w:rsid w:val="007D6081"/>
    <w:rsid w:val="007D6213"/>
    <w:rsid w:val="007D659D"/>
    <w:rsid w:val="007D665F"/>
    <w:rsid w:val="007D6781"/>
    <w:rsid w:val="007D69BF"/>
    <w:rsid w:val="007D69E8"/>
    <w:rsid w:val="007D6D1A"/>
    <w:rsid w:val="007D6D3A"/>
    <w:rsid w:val="007D6D50"/>
    <w:rsid w:val="007D701C"/>
    <w:rsid w:val="007D70F9"/>
    <w:rsid w:val="007D71B6"/>
    <w:rsid w:val="007D7513"/>
    <w:rsid w:val="007D75AD"/>
    <w:rsid w:val="007D774C"/>
    <w:rsid w:val="007D7972"/>
    <w:rsid w:val="007D7E0A"/>
    <w:rsid w:val="007D7E1D"/>
    <w:rsid w:val="007E00A2"/>
    <w:rsid w:val="007E00EB"/>
    <w:rsid w:val="007E0371"/>
    <w:rsid w:val="007E05E5"/>
    <w:rsid w:val="007E0714"/>
    <w:rsid w:val="007E0875"/>
    <w:rsid w:val="007E08AA"/>
    <w:rsid w:val="007E095A"/>
    <w:rsid w:val="007E09B5"/>
    <w:rsid w:val="007E0BCA"/>
    <w:rsid w:val="007E0C35"/>
    <w:rsid w:val="007E0D9C"/>
    <w:rsid w:val="007E1571"/>
    <w:rsid w:val="007E1BAA"/>
    <w:rsid w:val="007E1E7E"/>
    <w:rsid w:val="007E25CC"/>
    <w:rsid w:val="007E271D"/>
    <w:rsid w:val="007E2A1D"/>
    <w:rsid w:val="007E2EF9"/>
    <w:rsid w:val="007E2F3A"/>
    <w:rsid w:val="007E345B"/>
    <w:rsid w:val="007E378F"/>
    <w:rsid w:val="007E38A7"/>
    <w:rsid w:val="007E403E"/>
    <w:rsid w:val="007E4157"/>
    <w:rsid w:val="007E4806"/>
    <w:rsid w:val="007E4A82"/>
    <w:rsid w:val="007E4F0D"/>
    <w:rsid w:val="007E5988"/>
    <w:rsid w:val="007E5A40"/>
    <w:rsid w:val="007E5FFE"/>
    <w:rsid w:val="007E62D6"/>
    <w:rsid w:val="007E63B8"/>
    <w:rsid w:val="007E65E0"/>
    <w:rsid w:val="007E6D6F"/>
    <w:rsid w:val="007E6FEE"/>
    <w:rsid w:val="007E7462"/>
    <w:rsid w:val="007E7522"/>
    <w:rsid w:val="007E76AF"/>
    <w:rsid w:val="007E7A19"/>
    <w:rsid w:val="007E7A30"/>
    <w:rsid w:val="007E7BA1"/>
    <w:rsid w:val="007F0085"/>
    <w:rsid w:val="007F019F"/>
    <w:rsid w:val="007F0252"/>
    <w:rsid w:val="007F0AC3"/>
    <w:rsid w:val="007F0D14"/>
    <w:rsid w:val="007F14A4"/>
    <w:rsid w:val="007F14B4"/>
    <w:rsid w:val="007F16AE"/>
    <w:rsid w:val="007F16FC"/>
    <w:rsid w:val="007F1AA8"/>
    <w:rsid w:val="007F2036"/>
    <w:rsid w:val="007F251F"/>
    <w:rsid w:val="007F2C2B"/>
    <w:rsid w:val="007F32F1"/>
    <w:rsid w:val="007F331B"/>
    <w:rsid w:val="007F35BE"/>
    <w:rsid w:val="007F35E4"/>
    <w:rsid w:val="007F39B2"/>
    <w:rsid w:val="007F3A71"/>
    <w:rsid w:val="007F3AC0"/>
    <w:rsid w:val="007F3CD2"/>
    <w:rsid w:val="007F3DE2"/>
    <w:rsid w:val="007F3EA6"/>
    <w:rsid w:val="007F3EEF"/>
    <w:rsid w:val="007F3F56"/>
    <w:rsid w:val="007F4312"/>
    <w:rsid w:val="007F4357"/>
    <w:rsid w:val="007F448D"/>
    <w:rsid w:val="007F47FE"/>
    <w:rsid w:val="007F48B0"/>
    <w:rsid w:val="007F48F9"/>
    <w:rsid w:val="007F5155"/>
    <w:rsid w:val="007F5498"/>
    <w:rsid w:val="007F5588"/>
    <w:rsid w:val="007F5920"/>
    <w:rsid w:val="007F6289"/>
    <w:rsid w:val="007F62B1"/>
    <w:rsid w:val="007F6457"/>
    <w:rsid w:val="007F645C"/>
    <w:rsid w:val="007F6577"/>
    <w:rsid w:val="007F65F3"/>
    <w:rsid w:val="007F671D"/>
    <w:rsid w:val="007F6A20"/>
    <w:rsid w:val="007F6B10"/>
    <w:rsid w:val="007F7086"/>
    <w:rsid w:val="007F70F8"/>
    <w:rsid w:val="007F716E"/>
    <w:rsid w:val="007F7197"/>
    <w:rsid w:val="007F7227"/>
    <w:rsid w:val="007F74AC"/>
    <w:rsid w:val="007F74B8"/>
    <w:rsid w:val="007F790F"/>
    <w:rsid w:val="007F7F0A"/>
    <w:rsid w:val="00800121"/>
    <w:rsid w:val="00800175"/>
    <w:rsid w:val="00800342"/>
    <w:rsid w:val="0080057F"/>
    <w:rsid w:val="008005F7"/>
    <w:rsid w:val="00800626"/>
    <w:rsid w:val="00800864"/>
    <w:rsid w:val="00800D81"/>
    <w:rsid w:val="00800ED5"/>
    <w:rsid w:val="00801411"/>
    <w:rsid w:val="008014BA"/>
    <w:rsid w:val="00801564"/>
    <w:rsid w:val="008018F0"/>
    <w:rsid w:val="00801967"/>
    <w:rsid w:val="00801BB7"/>
    <w:rsid w:val="00801C11"/>
    <w:rsid w:val="00801F47"/>
    <w:rsid w:val="00802673"/>
    <w:rsid w:val="008026FD"/>
    <w:rsid w:val="008028D9"/>
    <w:rsid w:val="008030CD"/>
    <w:rsid w:val="00803316"/>
    <w:rsid w:val="008033D8"/>
    <w:rsid w:val="008036C6"/>
    <w:rsid w:val="00803DE3"/>
    <w:rsid w:val="00803FE6"/>
    <w:rsid w:val="0080456D"/>
    <w:rsid w:val="008049FE"/>
    <w:rsid w:val="00804C19"/>
    <w:rsid w:val="00804E23"/>
    <w:rsid w:val="00804EBE"/>
    <w:rsid w:val="00804F37"/>
    <w:rsid w:val="008050B4"/>
    <w:rsid w:val="008050EB"/>
    <w:rsid w:val="00805458"/>
    <w:rsid w:val="008054D7"/>
    <w:rsid w:val="008056BA"/>
    <w:rsid w:val="00805D95"/>
    <w:rsid w:val="00805DEB"/>
    <w:rsid w:val="00806443"/>
    <w:rsid w:val="00806865"/>
    <w:rsid w:val="00806938"/>
    <w:rsid w:val="00806A5C"/>
    <w:rsid w:val="00806B7A"/>
    <w:rsid w:val="00806F7D"/>
    <w:rsid w:val="0080734C"/>
    <w:rsid w:val="0080751F"/>
    <w:rsid w:val="008076DA"/>
    <w:rsid w:val="00807AC2"/>
    <w:rsid w:val="00807BE2"/>
    <w:rsid w:val="00807D60"/>
    <w:rsid w:val="0081002C"/>
    <w:rsid w:val="00810327"/>
    <w:rsid w:val="00810472"/>
    <w:rsid w:val="00810525"/>
    <w:rsid w:val="00810822"/>
    <w:rsid w:val="0081153A"/>
    <w:rsid w:val="008116D7"/>
    <w:rsid w:val="00811802"/>
    <w:rsid w:val="00811D48"/>
    <w:rsid w:val="00811DDC"/>
    <w:rsid w:val="00812647"/>
    <w:rsid w:val="008126B2"/>
    <w:rsid w:val="00812814"/>
    <w:rsid w:val="00812BB1"/>
    <w:rsid w:val="00812BC1"/>
    <w:rsid w:val="00812F11"/>
    <w:rsid w:val="00812FE5"/>
    <w:rsid w:val="00813041"/>
    <w:rsid w:val="00813386"/>
    <w:rsid w:val="008133CF"/>
    <w:rsid w:val="008137CA"/>
    <w:rsid w:val="0081387E"/>
    <w:rsid w:val="008139BD"/>
    <w:rsid w:val="00813A65"/>
    <w:rsid w:val="00813CD1"/>
    <w:rsid w:val="00813DF7"/>
    <w:rsid w:val="00813F36"/>
    <w:rsid w:val="00814384"/>
    <w:rsid w:val="008143EF"/>
    <w:rsid w:val="00814420"/>
    <w:rsid w:val="0081465B"/>
    <w:rsid w:val="00814919"/>
    <w:rsid w:val="008149DA"/>
    <w:rsid w:val="00814E26"/>
    <w:rsid w:val="00814E68"/>
    <w:rsid w:val="00814EDD"/>
    <w:rsid w:val="00814F00"/>
    <w:rsid w:val="0081515D"/>
    <w:rsid w:val="00815406"/>
    <w:rsid w:val="00815778"/>
    <w:rsid w:val="008158D0"/>
    <w:rsid w:val="00815F02"/>
    <w:rsid w:val="00815F40"/>
    <w:rsid w:val="00815F90"/>
    <w:rsid w:val="00815FDF"/>
    <w:rsid w:val="008162E3"/>
    <w:rsid w:val="008163DE"/>
    <w:rsid w:val="0081661D"/>
    <w:rsid w:val="00816715"/>
    <w:rsid w:val="0081686A"/>
    <w:rsid w:val="00816AA3"/>
    <w:rsid w:val="008170A9"/>
    <w:rsid w:val="0081715D"/>
    <w:rsid w:val="008171B3"/>
    <w:rsid w:val="00817242"/>
    <w:rsid w:val="008172A2"/>
    <w:rsid w:val="008176A9"/>
    <w:rsid w:val="00817904"/>
    <w:rsid w:val="00817D6F"/>
    <w:rsid w:val="00817EE1"/>
    <w:rsid w:val="00820020"/>
    <w:rsid w:val="008200B2"/>
    <w:rsid w:val="00820D8D"/>
    <w:rsid w:val="00820E70"/>
    <w:rsid w:val="00820EAA"/>
    <w:rsid w:val="00821020"/>
    <w:rsid w:val="0082115F"/>
    <w:rsid w:val="0082162A"/>
    <w:rsid w:val="00821944"/>
    <w:rsid w:val="00821974"/>
    <w:rsid w:val="00821BBF"/>
    <w:rsid w:val="00821C25"/>
    <w:rsid w:val="00821E83"/>
    <w:rsid w:val="0082215D"/>
    <w:rsid w:val="008227F7"/>
    <w:rsid w:val="00822E67"/>
    <w:rsid w:val="00822F71"/>
    <w:rsid w:val="00823427"/>
    <w:rsid w:val="0082365B"/>
    <w:rsid w:val="008237E7"/>
    <w:rsid w:val="00823811"/>
    <w:rsid w:val="00823A49"/>
    <w:rsid w:val="00823F91"/>
    <w:rsid w:val="00824045"/>
    <w:rsid w:val="00824972"/>
    <w:rsid w:val="0082497A"/>
    <w:rsid w:val="00824BC3"/>
    <w:rsid w:val="00824C1B"/>
    <w:rsid w:val="00824D75"/>
    <w:rsid w:val="0082584F"/>
    <w:rsid w:val="008259D5"/>
    <w:rsid w:val="00825E00"/>
    <w:rsid w:val="00826219"/>
    <w:rsid w:val="0082656C"/>
    <w:rsid w:val="008266C1"/>
    <w:rsid w:val="008266FA"/>
    <w:rsid w:val="008268C8"/>
    <w:rsid w:val="0082690F"/>
    <w:rsid w:val="00826D05"/>
    <w:rsid w:val="00826EC6"/>
    <w:rsid w:val="008271E0"/>
    <w:rsid w:val="008272B6"/>
    <w:rsid w:val="008276E3"/>
    <w:rsid w:val="008276E8"/>
    <w:rsid w:val="00827BBB"/>
    <w:rsid w:val="00827EBF"/>
    <w:rsid w:val="00830230"/>
    <w:rsid w:val="008304AC"/>
    <w:rsid w:val="00830A3C"/>
    <w:rsid w:val="00830AC8"/>
    <w:rsid w:val="00830B3B"/>
    <w:rsid w:val="00830E2B"/>
    <w:rsid w:val="0083101E"/>
    <w:rsid w:val="00831110"/>
    <w:rsid w:val="008314F9"/>
    <w:rsid w:val="008314FC"/>
    <w:rsid w:val="008315B0"/>
    <w:rsid w:val="008317FF"/>
    <w:rsid w:val="00831802"/>
    <w:rsid w:val="008318A5"/>
    <w:rsid w:val="008319A4"/>
    <w:rsid w:val="008319F2"/>
    <w:rsid w:val="00831AC5"/>
    <w:rsid w:val="00831C8B"/>
    <w:rsid w:val="00831F48"/>
    <w:rsid w:val="00831FEB"/>
    <w:rsid w:val="008320C4"/>
    <w:rsid w:val="00832194"/>
    <w:rsid w:val="008321BC"/>
    <w:rsid w:val="00832245"/>
    <w:rsid w:val="00832938"/>
    <w:rsid w:val="00832D38"/>
    <w:rsid w:val="00832DBC"/>
    <w:rsid w:val="00832EDD"/>
    <w:rsid w:val="00832FE2"/>
    <w:rsid w:val="008331B4"/>
    <w:rsid w:val="00833715"/>
    <w:rsid w:val="00833A7E"/>
    <w:rsid w:val="00833B71"/>
    <w:rsid w:val="0083414C"/>
    <w:rsid w:val="00834659"/>
    <w:rsid w:val="00834A9D"/>
    <w:rsid w:val="00834B4F"/>
    <w:rsid w:val="00834C6B"/>
    <w:rsid w:val="00834E24"/>
    <w:rsid w:val="0083536F"/>
    <w:rsid w:val="00835494"/>
    <w:rsid w:val="00835515"/>
    <w:rsid w:val="0083570D"/>
    <w:rsid w:val="00835883"/>
    <w:rsid w:val="0083600B"/>
    <w:rsid w:val="0083653D"/>
    <w:rsid w:val="00836717"/>
    <w:rsid w:val="00836942"/>
    <w:rsid w:val="00836CA4"/>
    <w:rsid w:val="00836EC0"/>
    <w:rsid w:val="00836EEA"/>
    <w:rsid w:val="008372C0"/>
    <w:rsid w:val="008375D5"/>
    <w:rsid w:val="00837717"/>
    <w:rsid w:val="0083774A"/>
    <w:rsid w:val="008377C5"/>
    <w:rsid w:val="008377E0"/>
    <w:rsid w:val="00837954"/>
    <w:rsid w:val="00837C09"/>
    <w:rsid w:val="00837DE8"/>
    <w:rsid w:val="00837FBC"/>
    <w:rsid w:val="0084086C"/>
    <w:rsid w:val="00840BA6"/>
    <w:rsid w:val="0084122E"/>
    <w:rsid w:val="008412AC"/>
    <w:rsid w:val="0084140C"/>
    <w:rsid w:val="00841675"/>
    <w:rsid w:val="008417FC"/>
    <w:rsid w:val="00841969"/>
    <w:rsid w:val="00841C20"/>
    <w:rsid w:val="00841E75"/>
    <w:rsid w:val="00841FA5"/>
    <w:rsid w:val="00842182"/>
    <w:rsid w:val="00842210"/>
    <w:rsid w:val="008423C3"/>
    <w:rsid w:val="00842468"/>
    <w:rsid w:val="0084255B"/>
    <w:rsid w:val="0084263E"/>
    <w:rsid w:val="00842760"/>
    <w:rsid w:val="008427F5"/>
    <w:rsid w:val="00842A02"/>
    <w:rsid w:val="00842ED7"/>
    <w:rsid w:val="008430EC"/>
    <w:rsid w:val="0084313B"/>
    <w:rsid w:val="008431E0"/>
    <w:rsid w:val="00843303"/>
    <w:rsid w:val="00843520"/>
    <w:rsid w:val="008439F5"/>
    <w:rsid w:val="00843BAC"/>
    <w:rsid w:val="00843DB9"/>
    <w:rsid w:val="00843F11"/>
    <w:rsid w:val="00843F6D"/>
    <w:rsid w:val="00843F95"/>
    <w:rsid w:val="008442C5"/>
    <w:rsid w:val="00844F99"/>
    <w:rsid w:val="0084521C"/>
    <w:rsid w:val="00845394"/>
    <w:rsid w:val="0084562D"/>
    <w:rsid w:val="008456BE"/>
    <w:rsid w:val="008457AB"/>
    <w:rsid w:val="00845EFC"/>
    <w:rsid w:val="00846306"/>
    <w:rsid w:val="0084635A"/>
    <w:rsid w:val="00846616"/>
    <w:rsid w:val="008466C2"/>
    <w:rsid w:val="00846915"/>
    <w:rsid w:val="00846C11"/>
    <w:rsid w:val="00846DC2"/>
    <w:rsid w:val="00847196"/>
    <w:rsid w:val="0084720C"/>
    <w:rsid w:val="00847662"/>
    <w:rsid w:val="008478C9"/>
    <w:rsid w:val="00847BE3"/>
    <w:rsid w:val="00850453"/>
    <w:rsid w:val="00850697"/>
    <w:rsid w:val="00850C26"/>
    <w:rsid w:val="00850D53"/>
    <w:rsid w:val="00850F95"/>
    <w:rsid w:val="00851930"/>
    <w:rsid w:val="00851D26"/>
    <w:rsid w:val="00851D4E"/>
    <w:rsid w:val="00851E27"/>
    <w:rsid w:val="00851F1E"/>
    <w:rsid w:val="00851F99"/>
    <w:rsid w:val="00851F9A"/>
    <w:rsid w:val="008521C5"/>
    <w:rsid w:val="0085221A"/>
    <w:rsid w:val="00852B5B"/>
    <w:rsid w:val="00852C50"/>
    <w:rsid w:val="008530B0"/>
    <w:rsid w:val="0085328D"/>
    <w:rsid w:val="00853297"/>
    <w:rsid w:val="0085347F"/>
    <w:rsid w:val="00853657"/>
    <w:rsid w:val="0085376B"/>
    <w:rsid w:val="0085398F"/>
    <w:rsid w:val="00853BCA"/>
    <w:rsid w:val="00853E22"/>
    <w:rsid w:val="0085430E"/>
    <w:rsid w:val="0085438E"/>
    <w:rsid w:val="00854CDD"/>
    <w:rsid w:val="00855190"/>
    <w:rsid w:val="008552BC"/>
    <w:rsid w:val="00855335"/>
    <w:rsid w:val="00855BE3"/>
    <w:rsid w:val="00855CA2"/>
    <w:rsid w:val="00855DD4"/>
    <w:rsid w:val="00856B07"/>
    <w:rsid w:val="00856C7B"/>
    <w:rsid w:val="008574D6"/>
    <w:rsid w:val="008574F5"/>
    <w:rsid w:val="00857C1F"/>
    <w:rsid w:val="00857C62"/>
    <w:rsid w:val="00857D1F"/>
    <w:rsid w:val="00860004"/>
    <w:rsid w:val="008600D7"/>
    <w:rsid w:val="008603B5"/>
    <w:rsid w:val="008607BF"/>
    <w:rsid w:val="008608EF"/>
    <w:rsid w:val="00860B14"/>
    <w:rsid w:val="00860D9B"/>
    <w:rsid w:val="00860E35"/>
    <w:rsid w:val="00860F4E"/>
    <w:rsid w:val="008610AA"/>
    <w:rsid w:val="00861843"/>
    <w:rsid w:val="008619D7"/>
    <w:rsid w:val="00861B0E"/>
    <w:rsid w:val="00861BDC"/>
    <w:rsid w:val="00861F21"/>
    <w:rsid w:val="0086209F"/>
    <w:rsid w:val="00862117"/>
    <w:rsid w:val="00862320"/>
    <w:rsid w:val="0086236A"/>
    <w:rsid w:val="008624A6"/>
    <w:rsid w:val="00862506"/>
    <w:rsid w:val="0086283A"/>
    <w:rsid w:val="008628A1"/>
    <w:rsid w:val="00862B5D"/>
    <w:rsid w:val="00862E8B"/>
    <w:rsid w:val="0086308A"/>
    <w:rsid w:val="0086322B"/>
    <w:rsid w:val="00863574"/>
    <w:rsid w:val="0086359E"/>
    <w:rsid w:val="00863836"/>
    <w:rsid w:val="00863C8F"/>
    <w:rsid w:val="00863CC1"/>
    <w:rsid w:val="00863F2B"/>
    <w:rsid w:val="00864579"/>
    <w:rsid w:val="008646E3"/>
    <w:rsid w:val="0086482D"/>
    <w:rsid w:val="0086496A"/>
    <w:rsid w:val="0086497D"/>
    <w:rsid w:val="00864B26"/>
    <w:rsid w:val="00865123"/>
    <w:rsid w:val="0086527B"/>
    <w:rsid w:val="0086531F"/>
    <w:rsid w:val="0086548B"/>
    <w:rsid w:val="008654B3"/>
    <w:rsid w:val="00865A1E"/>
    <w:rsid w:val="00865E51"/>
    <w:rsid w:val="008667F6"/>
    <w:rsid w:val="0086687A"/>
    <w:rsid w:val="0086729D"/>
    <w:rsid w:val="008673B8"/>
    <w:rsid w:val="00867485"/>
    <w:rsid w:val="008678B9"/>
    <w:rsid w:val="00867936"/>
    <w:rsid w:val="00867AD5"/>
    <w:rsid w:val="00867FCE"/>
    <w:rsid w:val="00870542"/>
    <w:rsid w:val="008705C2"/>
    <w:rsid w:val="008708D3"/>
    <w:rsid w:val="00870D0B"/>
    <w:rsid w:val="00870E0C"/>
    <w:rsid w:val="00870F7D"/>
    <w:rsid w:val="00871239"/>
    <w:rsid w:val="008713F5"/>
    <w:rsid w:val="0087160F"/>
    <w:rsid w:val="00871659"/>
    <w:rsid w:val="00871865"/>
    <w:rsid w:val="00871996"/>
    <w:rsid w:val="00871A04"/>
    <w:rsid w:val="00871C19"/>
    <w:rsid w:val="00871ED9"/>
    <w:rsid w:val="00872061"/>
    <w:rsid w:val="00872185"/>
    <w:rsid w:val="008721E3"/>
    <w:rsid w:val="00872414"/>
    <w:rsid w:val="00872423"/>
    <w:rsid w:val="008726A6"/>
    <w:rsid w:val="0087278D"/>
    <w:rsid w:val="008728A7"/>
    <w:rsid w:val="00872941"/>
    <w:rsid w:val="00872A79"/>
    <w:rsid w:val="00872D5B"/>
    <w:rsid w:val="00873157"/>
    <w:rsid w:val="008731D2"/>
    <w:rsid w:val="008734C8"/>
    <w:rsid w:val="00873507"/>
    <w:rsid w:val="008735F6"/>
    <w:rsid w:val="008736AC"/>
    <w:rsid w:val="008737D6"/>
    <w:rsid w:val="00873BAB"/>
    <w:rsid w:val="00873C7A"/>
    <w:rsid w:val="0087432F"/>
    <w:rsid w:val="008747E8"/>
    <w:rsid w:val="008748F9"/>
    <w:rsid w:val="00874B36"/>
    <w:rsid w:val="00875137"/>
    <w:rsid w:val="008753F3"/>
    <w:rsid w:val="00875974"/>
    <w:rsid w:val="00875BC8"/>
    <w:rsid w:val="00875DEF"/>
    <w:rsid w:val="00876041"/>
    <w:rsid w:val="008766BF"/>
    <w:rsid w:val="00876757"/>
    <w:rsid w:val="00876905"/>
    <w:rsid w:val="00876C10"/>
    <w:rsid w:val="0087709D"/>
    <w:rsid w:val="00877166"/>
    <w:rsid w:val="00877456"/>
    <w:rsid w:val="00877531"/>
    <w:rsid w:val="0087793F"/>
    <w:rsid w:val="00877AC7"/>
    <w:rsid w:val="00877C25"/>
    <w:rsid w:val="00877E88"/>
    <w:rsid w:val="00877FDC"/>
    <w:rsid w:val="0088041B"/>
    <w:rsid w:val="00880501"/>
    <w:rsid w:val="008806F1"/>
    <w:rsid w:val="008808F1"/>
    <w:rsid w:val="008809B1"/>
    <w:rsid w:val="00880C97"/>
    <w:rsid w:val="00880CC7"/>
    <w:rsid w:val="00880DDB"/>
    <w:rsid w:val="008815EB"/>
    <w:rsid w:val="00881641"/>
    <w:rsid w:val="00881AF4"/>
    <w:rsid w:val="00881E38"/>
    <w:rsid w:val="00881E9A"/>
    <w:rsid w:val="00881EA3"/>
    <w:rsid w:val="008821E1"/>
    <w:rsid w:val="00882232"/>
    <w:rsid w:val="00882415"/>
    <w:rsid w:val="00882471"/>
    <w:rsid w:val="008824E2"/>
    <w:rsid w:val="00883051"/>
    <w:rsid w:val="0088346B"/>
    <w:rsid w:val="0088349E"/>
    <w:rsid w:val="00883804"/>
    <w:rsid w:val="0088391C"/>
    <w:rsid w:val="00883994"/>
    <w:rsid w:val="00883995"/>
    <w:rsid w:val="00883C6C"/>
    <w:rsid w:val="00883CC6"/>
    <w:rsid w:val="00883F8F"/>
    <w:rsid w:val="00884068"/>
    <w:rsid w:val="00884273"/>
    <w:rsid w:val="008842E6"/>
    <w:rsid w:val="008846F0"/>
    <w:rsid w:val="008849E6"/>
    <w:rsid w:val="00884AC4"/>
    <w:rsid w:val="00884C27"/>
    <w:rsid w:val="00884FD1"/>
    <w:rsid w:val="00885063"/>
    <w:rsid w:val="0088532A"/>
    <w:rsid w:val="00885807"/>
    <w:rsid w:val="00885E21"/>
    <w:rsid w:val="00885FE9"/>
    <w:rsid w:val="0088608E"/>
    <w:rsid w:val="008860A1"/>
    <w:rsid w:val="0088614D"/>
    <w:rsid w:val="008865C0"/>
    <w:rsid w:val="00886618"/>
    <w:rsid w:val="00886674"/>
    <w:rsid w:val="00886731"/>
    <w:rsid w:val="00886B4C"/>
    <w:rsid w:val="00886DC7"/>
    <w:rsid w:val="00886E1B"/>
    <w:rsid w:val="00886F25"/>
    <w:rsid w:val="00886FD8"/>
    <w:rsid w:val="00887196"/>
    <w:rsid w:val="008871E3"/>
    <w:rsid w:val="00887306"/>
    <w:rsid w:val="0088735B"/>
    <w:rsid w:val="008874C1"/>
    <w:rsid w:val="00887CB3"/>
    <w:rsid w:val="00887E7A"/>
    <w:rsid w:val="00887F05"/>
    <w:rsid w:val="00890470"/>
    <w:rsid w:val="00890D8F"/>
    <w:rsid w:val="00890EAA"/>
    <w:rsid w:val="008912C6"/>
    <w:rsid w:val="00891657"/>
    <w:rsid w:val="008916A3"/>
    <w:rsid w:val="00891855"/>
    <w:rsid w:val="00891AAE"/>
    <w:rsid w:val="00891C30"/>
    <w:rsid w:val="00891DA6"/>
    <w:rsid w:val="00891F6A"/>
    <w:rsid w:val="00892149"/>
    <w:rsid w:val="0089217F"/>
    <w:rsid w:val="00892E14"/>
    <w:rsid w:val="00893304"/>
    <w:rsid w:val="00893500"/>
    <w:rsid w:val="00893701"/>
    <w:rsid w:val="008937DE"/>
    <w:rsid w:val="00893D16"/>
    <w:rsid w:val="00893D93"/>
    <w:rsid w:val="00894100"/>
    <w:rsid w:val="0089414D"/>
    <w:rsid w:val="0089430D"/>
    <w:rsid w:val="0089454C"/>
    <w:rsid w:val="008945D2"/>
    <w:rsid w:val="008945D8"/>
    <w:rsid w:val="00894892"/>
    <w:rsid w:val="00894AB7"/>
    <w:rsid w:val="00894C1A"/>
    <w:rsid w:val="00894C95"/>
    <w:rsid w:val="00894F47"/>
    <w:rsid w:val="008950F0"/>
    <w:rsid w:val="008956AA"/>
    <w:rsid w:val="008958AE"/>
    <w:rsid w:val="00895A0C"/>
    <w:rsid w:val="00895BF0"/>
    <w:rsid w:val="00895C5A"/>
    <w:rsid w:val="00895CF1"/>
    <w:rsid w:val="00895D7B"/>
    <w:rsid w:val="00895F13"/>
    <w:rsid w:val="00895F74"/>
    <w:rsid w:val="0089619C"/>
    <w:rsid w:val="00896429"/>
    <w:rsid w:val="00896467"/>
    <w:rsid w:val="0089660F"/>
    <w:rsid w:val="00896790"/>
    <w:rsid w:val="008969D3"/>
    <w:rsid w:val="008969D4"/>
    <w:rsid w:val="0089733E"/>
    <w:rsid w:val="008977DC"/>
    <w:rsid w:val="00897C08"/>
    <w:rsid w:val="00897D2B"/>
    <w:rsid w:val="00897E83"/>
    <w:rsid w:val="00897EFE"/>
    <w:rsid w:val="008A01F5"/>
    <w:rsid w:val="008A0B54"/>
    <w:rsid w:val="008A1158"/>
    <w:rsid w:val="008A14D9"/>
    <w:rsid w:val="008A15CD"/>
    <w:rsid w:val="008A184C"/>
    <w:rsid w:val="008A1857"/>
    <w:rsid w:val="008A1D6E"/>
    <w:rsid w:val="008A1E30"/>
    <w:rsid w:val="008A1ED5"/>
    <w:rsid w:val="008A2025"/>
    <w:rsid w:val="008A20D3"/>
    <w:rsid w:val="008A262A"/>
    <w:rsid w:val="008A26D0"/>
    <w:rsid w:val="008A2E58"/>
    <w:rsid w:val="008A2FFB"/>
    <w:rsid w:val="008A3020"/>
    <w:rsid w:val="008A328E"/>
    <w:rsid w:val="008A35F3"/>
    <w:rsid w:val="008A3658"/>
    <w:rsid w:val="008A3941"/>
    <w:rsid w:val="008A3CA6"/>
    <w:rsid w:val="008A3F3C"/>
    <w:rsid w:val="008A3FCA"/>
    <w:rsid w:val="008A4178"/>
    <w:rsid w:val="008A4246"/>
    <w:rsid w:val="008A4B08"/>
    <w:rsid w:val="008A4B1D"/>
    <w:rsid w:val="008A4D1D"/>
    <w:rsid w:val="008A5114"/>
    <w:rsid w:val="008A5157"/>
    <w:rsid w:val="008A519F"/>
    <w:rsid w:val="008A51D9"/>
    <w:rsid w:val="008A5377"/>
    <w:rsid w:val="008A5697"/>
    <w:rsid w:val="008A5729"/>
    <w:rsid w:val="008A5CF1"/>
    <w:rsid w:val="008A5D89"/>
    <w:rsid w:val="008A5F35"/>
    <w:rsid w:val="008A6005"/>
    <w:rsid w:val="008A6007"/>
    <w:rsid w:val="008A6063"/>
    <w:rsid w:val="008A6167"/>
    <w:rsid w:val="008A617C"/>
    <w:rsid w:val="008A68A9"/>
    <w:rsid w:val="008A6908"/>
    <w:rsid w:val="008A6960"/>
    <w:rsid w:val="008A69D2"/>
    <w:rsid w:val="008A6DC3"/>
    <w:rsid w:val="008A6FA7"/>
    <w:rsid w:val="008A70AD"/>
    <w:rsid w:val="008A7367"/>
    <w:rsid w:val="008A7614"/>
    <w:rsid w:val="008A7B88"/>
    <w:rsid w:val="008A7D64"/>
    <w:rsid w:val="008A7F89"/>
    <w:rsid w:val="008A7FBF"/>
    <w:rsid w:val="008B010F"/>
    <w:rsid w:val="008B0269"/>
    <w:rsid w:val="008B0719"/>
    <w:rsid w:val="008B0D09"/>
    <w:rsid w:val="008B0F09"/>
    <w:rsid w:val="008B0F8D"/>
    <w:rsid w:val="008B1094"/>
    <w:rsid w:val="008B147D"/>
    <w:rsid w:val="008B1589"/>
    <w:rsid w:val="008B1BF6"/>
    <w:rsid w:val="008B1FF9"/>
    <w:rsid w:val="008B2208"/>
    <w:rsid w:val="008B222C"/>
    <w:rsid w:val="008B2357"/>
    <w:rsid w:val="008B25CB"/>
    <w:rsid w:val="008B260D"/>
    <w:rsid w:val="008B2624"/>
    <w:rsid w:val="008B277D"/>
    <w:rsid w:val="008B28AF"/>
    <w:rsid w:val="008B2F9C"/>
    <w:rsid w:val="008B329E"/>
    <w:rsid w:val="008B35C3"/>
    <w:rsid w:val="008B374D"/>
    <w:rsid w:val="008B3895"/>
    <w:rsid w:val="008B3ACE"/>
    <w:rsid w:val="008B41EA"/>
    <w:rsid w:val="008B432F"/>
    <w:rsid w:val="008B4558"/>
    <w:rsid w:val="008B4572"/>
    <w:rsid w:val="008B46AD"/>
    <w:rsid w:val="008B478E"/>
    <w:rsid w:val="008B4866"/>
    <w:rsid w:val="008B4A44"/>
    <w:rsid w:val="008B4AFB"/>
    <w:rsid w:val="008B4CFC"/>
    <w:rsid w:val="008B51D6"/>
    <w:rsid w:val="008B5363"/>
    <w:rsid w:val="008B5436"/>
    <w:rsid w:val="008B5715"/>
    <w:rsid w:val="008B59A6"/>
    <w:rsid w:val="008B5AF2"/>
    <w:rsid w:val="008B6195"/>
    <w:rsid w:val="008B61D8"/>
    <w:rsid w:val="008B6390"/>
    <w:rsid w:val="008B6421"/>
    <w:rsid w:val="008B65D0"/>
    <w:rsid w:val="008B6A44"/>
    <w:rsid w:val="008B6E42"/>
    <w:rsid w:val="008B74EA"/>
    <w:rsid w:val="008B756D"/>
    <w:rsid w:val="008B7764"/>
    <w:rsid w:val="008B7ADD"/>
    <w:rsid w:val="008B7AF5"/>
    <w:rsid w:val="008C0161"/>
    <w:rsid w:val="008C02E7"/>
    <w:rsid w:val="008C04EE"/>
    <w:rsid w:val="008C0549"/>
    <w:rsid w:val="008C074B"/>
    <w:rsid w:val="008C0AEC"/>
    <w:rsid w:val="008C0BE3"/>
    <w:rsid w:val="008C0E3D"/>
    <w:rsid w:val="008C1329"/>
    <w:rsid w:val="008C1746"/>
    <w:rsid w:val="008C1E74"/>
    <w:rsid w:val="008C22AA"/>
    <w:rsid w:val="008C2700"/>
    <w:rsid w:val="008C2935"/>
    <w:rsid w:val="008C29B2"/>
    <w:rsid w:val="008C2C1F"/>
    <w:rsid w:val="008C3677"/>
    <w:rsid w:val="008C380F"/>
    <w:rsid w:val="008C3BF9"/>
    <w:rsid w:val="008C3C73"/>
    <w:rsid w:val="008C3D20"/>
    <w:rsid w:val="008C3E74"/>
    <w:rsid w:val="008C43B9"/>
    <w:rsid w:val="008C44B2"/>
    <w:rsid w:val="008C4E64"/>
    <w:rsid w:val="008C525C"/>
    <w:rsid w:val="008C5CB9"/>
    <w:rsid w:val="008C60DC"/>
    <w:rsid w:val="008C6242"/>
    <w:rsid w:val="008C63B5"/>
    <w:rsid w:val="008C654F"/>
    <w:rsid w:val="008C657C"/>
    <w:rsid w:val="008C65B6"/>
    <w:rsid w:val="008C67C9"/>
    <w:rsid w:val="008C6B29"/>
    <w:rsid w:val="008C6EB8"/>
    <w:rsid w:val="008C7121"/>
    <w:rsid w:val="008C763C"/>
    <w:rsid w:val="008C7BB9"/>
    <w:rsid w:val="008C7C5E"/>
    <w:rsid w:val="008D0047"/>
    <w:rsid w:val="008D04B4"/>
    <w:rsid w:val="008D08A6"/>
    <w:rsid w:val="008D0971"/>
    <w:rsid w:val="008D0ED6"/>
    <w:rsid w:val="008D155E"/>
    <w:rsid w:val="008D1700"/>
    <w:rsid w:val="008D197A"/>
    <w:rsid w:val="008D1F9C"/>
    <w:rsid w:val="008D1FE9"/>
    <w:rsid w:val="008D213B"/>
    <w:rsid w:val="008D23B4"/>
    <w:rsid w:val="008D298A"/>
    <w:rsid w:val="008D3096"/>
    <w:rsid w:val="008D3651"/>
    <w:rsid w:val="008D378B"/>
    <w:rsid w:val="008D3792"/>
    <w:rsid w:val="008D38CA"/>
    <w:rsid w:val="008D458A"/>
    <w:rsid w:val="008D5275"/>
    <w:rsid w:val="008D52DA"/>
    <w:rsid w:val="008D569F"/>
    <w:rsid w:val="008D5CA9"/>
    <w:rsid w:val="008D5CEF"/>
    <w:rsid w:val="008D5EB4"/>
    <w:rsid w:val="008D5FE1"/>
    <w:rsid w:val="008D62A3"/>
    <w:rsid w:val="008D6437"/>
    <w:rsid w:val="008D6837"/>
    <w:rsid w:val="008D68F5"/>
    <w:rsid w:val="008D6BBC"/>
    <w:rsid w:val="008D6C4E"/>
    <w:rsid w:val="008D6DB0"/>
    <w:rsid w:val="008D6EB2"/>
    <w:rsid w:val="008D72D9"/>
    <w:rsid w:val="008D739E"/>
    <w:rsid w:val="008D740E"/>
    <w:rsid w:val="008D7535"/>
    <w:rsid w:val="008D7874"/>
    <w:rsid w:val="008D78BE"/>
    <w:rsid w:val="008D7AFD"/>
    <w:rsid w:val="008D7CEB"/>
    <w:rsid w:val="008E0010"/>
    <w:rsid w:val="008E009B"/>
    <w:rsid w:val="008E00AB"/>
    <w:rsid w:val="008E0232"/>
    <w:rsid w:val="008E0A7E"/>
    <w:rsid w:val="008E17D4"/>
    <w:rsid w:val="008E18D9"/>
    <w:rsid w:val="008E1D06"/>
    <w:rsid w:val="008E1D5B"/>
    <w:rsid w:val="008E1EF4"/>
    <w:rsid w:val="008E2071"/>
    <w:rsid w:val="008E24EE"/>
    <w:rsid w:val="008E2AE2"/>
    <w:rsid w:val="008E2B6A"/>
    <w:rsid w:val="008E2B75"/>
    <w:rsid w:val="008E2F65"/>
    <w:rsid w:val="008E30CE"/>
    <w:rsid w:val="008E3227"/>
    <w:rsid w:val="008E35DD"/>
    <w:rsid w:val="008E3E7C"/>
    <w:rsid w:val="008E3F6B"/>
    <w:rsid w:val="008E3FA1"/>
    <w:rsid w:val="008E40A6"/>
    <w:rsid w:val="008E451E"/>
    <w:rsid w:val="008E4554"/>
    <w:rsid w:val="008E4F49"/>
    <w:rsid w:val="008E510F"/>
    <w:rsid w:val="008E5257"/>
    <w:rsid w:val="008E52EC"/>
    <w:rsid w:val="008E5700"/>
    <w:rsid w:val="008E58B1"/>
    <w:rsid w:val="008E593E"/>
    <w:rsid w:val="008E59A4"/>
    <w:rsid w:val="008E5B0E"/>
    <w:rsid w:val="008E5B6F"/>
    <w:rsid w:val="008E5DEF"/>
    <w:rsid w:val="008E60B3"/>
    <w:rsid w:val="008E66CE"/>
    <w:rsid w:val="008E6B48"/>
    <w:rsid w:val="008E6B89"/>
    <w:rsid w:val="008E6E6F"/>
    <w:rsid w:val="008E6EB6"/>
    <w:rsid w:val="008E72B2"/>
    <w:rsid w:val="008E76DD"/>
    <w:rsid w:val="008E781B"/>
    <w:rsid w:val="008E7BF4"/>
    <w:rsid w:val="008E7C8A"/>
    <w:rsid w:val="008E7D69"/>
    <w:rsid w:val="008E7DDA"/>
    <w:rsid w:val="008F010E"/>
    <w:rsid w:val="008F034B"/>
    <w:rsid w:val="008F036F"/>
    <w:rsid w:val="008F0672"/>
    <w:rsid w:val="008F0D9F"/>
    <w:rsid w:val="008F110C"/>
    <w:rsid w:val="008F11F7"/>
    <w:rsid w:val="008F174E"/>
    <w:rsid w:val="008F1CA7"/>
    <w:rsid w:val="008F1D92"/>
    <w:rsid w:val="008F22D8"/>
    <w:rsid w:val="008F23D4"/>
    <w:rsid w:val="008F23D9"/>
    <w:rsid w:val="008F259E"/>
    <w:rsid w:val="008F2BA5"/>
    <w:rsid w:val="008F2DB1"/>
    <w:rsid w:val="008F37EA"/>
    <w:rsid w:val="008F3EF7"/>
    <w:rsid w:val="008F3FB7"/>
    <w:rsid w:val="008F40FC"/>
    <w:rsid w:val="008F449C"/>
    <w:rsid w:val="008F4551"/>
    <w:rsid w:val="008F4839"/>
    <w:rsid w:val="008F4848"/>
    <w:rsid w:val="008F48B5"/>
    <w:rsid w:val="008F493A"/>
    <w:rsid w:val="008F4DBC"/>
    <w:rsid w:val="008F4EEC"/>
    <w:rsid w:val="008F50D6"/>
    <w:rsid w:val="008F520A"/>
    <w:rsid w:val="008F531D"/>
    <w:rsid w:val="008F55CA"/>
    <w:rsid w:val="008F5668"/>
    <w:rsid w:val="008F58A1"/>
    <w:rsid w:val="008F5A70"/>
    <w:rsid w:val="008F5C58"/>
    <w:rsid w:val="008F5CC1"/>
    <w:rsid w:val="008F5FFD"/>
    <w:rsid w:val="008F61B9"/>
    <w:rsid w:val="008F697A"/>
    <w:rsid w:val="008F6B30"/>
    <w:rsid w:val="008F6DC0"/>
    <w:rsid w:val="008F6FD4"/>
    <w:rsid w:val="008F7218"/>
    <w:rsid w:val="008F725D"/>
    <w:rsid w:val="008F72C2"/>
    <w:rsid w:val="008F73B0"/>
    <w:rsid w:val="008F741C"/>
    <w:rsid w:val="008F7B0D"/>
    <w:rsid w:val="008F7D64"/>
    <w:rsid w:val="008F7EF2"/>
    <w:rsid w:val="008FD969"/>
    <w:rsid w:val="00900202"/>
    <w:rsid w:val="00900511"/>
    <w:rsid w:val="00900538"/>
    <w:rsid w:val="00900561"/>
    <w:rsid w:val="00900DBC"/>
    <w:rsid w:val="00900E9F"/>
    <w:rsid w:val="00900FBC"/>
    <w:rsid w:val="00901300"/>
    <w:rsid w:val="00901761"/>
    <w:rsid w:val="009026A9"/>
    <w:rsid w:val="00902867"/>
    <w:rsid w:val="00902B2F"/>
    <w:rsid w:val="00902E75"/>
    <w:rsid w:val="00903072"/>
    <w:rsid w:val="00903288"/>
    <w:rsid w:val="009032EC"/>
    <w:rsid w:val="0090371D"/>
    <w:rsid w:val="0090397B"/>
    <w:rsid w:val="00903A1E"/>
    <w:rsid w:val="00903B44"/>
    <w:rsid w:val="00903C5C"/>
    <w:rsid w:val="00903F8D"/>
    <w:rsid w:val="009043DB"/>
    <w:rsid w:val="009044FA"/>
    <w:rsid w:val="00904502"/>
    <w:rsid w:val="00904645"/>
    <w:rsid w:val="00904725"/>
    <w:rsid w:val="0090498D"/>
    <w:rsid w:val="00904D3F"/>
    <w:rsid w:val="00904E49"/>
    <w:rsid w:val="0090500E"/>
    <w:rsid w:val="0090505B"/>
    <w:rsid w:val="0090523F"/>
    <w:rsid w:val="009053A6"/>
    <w:rsid w:val="009055BE"/>
    <w:rsid w:val="0090581B"/>
    <w:rsid w:val="00905DB4"/>
    <w:rsid w:val="00906595"/>
    <w:rsid w:val="009066FD"/>
    <w:rsid w:val="00906764"/>
    <w:rsid w:val="00906BEE"/>
    <w:rsid w:val="00906C92"/>
    <w:rsid w:val="00906F31"/>
    <w:rsid w:val="00906F92"/>
    <w:rsid w:val="00907160"/>
    <w:rsid w:val="0090731C"/>
    <w:rsid w:val="0090771F"/>
    <w:rsid w:val="009077F0"/>
    <w:rsid w:val="009077F8"/>
    <w:rsid w:val="00907ACB"/>
    <w:rsid w:val="00907B3E"/>
    <w:rsid w:val="00907D84"/>
    <w:rsid w:val="00907DDB"/>
    <w:rsid w:val="00910087"/>
    <w:rsid w:val="00910336"/>
    <w:rsid w:val="009107DE"/>
    <w:rsid w:val="00910DC6"/>
    <w:rsid w:val="00910E79"/>
    <w:rsid w:val="0091100D"/>
    <w:rsid w:val="009110C0"/>
    <w:rsid w:val="009114C9"/>
    <w:rsid w:val="009114F0"/>
    <w:rsid w:val="00911899"/>
    <w:rsid w:val="009119E2"/>
    <w:rsid w:val="00911A3D"/>
    <w:rsid w:val="00911C77"/>
    <w:rsid w:val="00911DC5"/>
    <w:rsid w:val="0091207F"/>
    <w:rsid w:val="00912091"/>
    <w:rsid w:val="009120FF"/>
    <w:rsid w:val="00912197"/>
    <w:rsid w:val="009121BE"/>
    <w:rsid w:val="0091241E"/>
    <w:rsid w:val="00912B55"/>
    <w:rsid w:val="00912FFC"/>
    <w:rsid w:val="00913023"/>
    <w:rsid w:val="00913195"/>
    <w:rsid w:val="009132DD"/>
    <w:rsid w:val="0091374A"/>
    <w:rsid w:val="0091390A"/>
    <w:rsid w:val="00913A6C"/>
    <w:rsid w:val="00913A81"/>
    <w:rsid w:val="00913B92"/>
    <w:rsid w:val="00913D24"/>
    <w:rsid w:val="009140C7"/>
    <w:rsid w:val="00914167"/>
    <w:rsid w:val="009146ED"/>
    <w:rsid w:val="009148AE"/>
    <w:rsid w:val="00914936"/>
    <w:rsid w:val="00914AD8"/>
    <w:rsid w:val="00914CC9"/>
    <w:rsid w:val="00914D0C"/>
    <w:rsid w:val="00914F54"/>
    <w:rsid w:val="00914FBF"/>
    <w:rsid w:val="009151FA"/>
    <w:rsid w:val="00915424"/>
    <w:rsid w:val="009155B7"/>
    <w:rsid w:val="00915B37"/>
    <w:rsid w:val="00915C8E"/>
    <w:rsid w:val="00915E90"/>
    <w:rsid w:val="0091604C"/>
    <w:rsid w:val="00916323"/>
    <w:rsid w:val="00916401"/>
    <w:rsid w:val="0091647E"/>
    <w:rsid w:val="00916662"/>
    <w:rsid w:val="00916A14"/>
    <w:rsid w:val="00916D0F"/>
    <w:rsid w:val="00916D7B"/>
    <w:rsid w:val="00917010"/>
    <w:rsid w:val="009170CF"/>
    <w:rsid w:val="0091714A"/>
    <w:rsid w:val="0091717F"/>
    <w:rsid w:val="009172F4"/>
    <w:rsid w:val="009176F7"/>
    <w:rsid w:val="00917949"/>
    <w:rsid w:val="009179B0"/>
    <w:rsid w:val="00917B80"/>
    <w:rsid w:val="00920012"/>
    <w:rsid w:val="0092056A"/>
    <w:rsid w:val="00920792"/>
    <w:rsid w:val="00920C3D"/>
    <w:rsid w:val="00920C90"/>
    <w:rsid w:val="00920E3C"/>
    <w:rsid w:val="00921054"/>
    <w:rsid w:val="00921250"/>
    <w:rsid w:val="009212CF"/>
    <w:rsid w:val="00921750"/>
    <w:rsid w:val="00921B05"/>
    <w:rsid w:val="00921B58"/>
    <w:rsid w:val="00921C04"/>
    <w:rsid w:val="00921CA6"/>
    <w:rsid w:val="00921F95"/>
    <w:rsid w:val="009223D2"/>
    <w:rsid w:val="0092244C"/>
    <w:rsid w:val="009228D0"/>
    <w:rsid w:val="009231AD"/>
    <w:rsid w:val="00923514"/>
    <w:rsid w:val="00923563"/>
    <w:rsid w:val="0092374A"/>
    <w:rsid w:val="00923B8A"/>
    <w:rsid w:val="00923C46"/>
    <w:rsid w:val="00923C6B"/>
    <w:rsid w:val="00923F8E"/>
    <w:rsid w:val="009244A8"/>
    <w:rsid w:val="009245B9"/>
    <w:rsid w:val="00924706"/>
    <w:rsid w:val="0092470D"/>
    <w:rsid w:val="0092495E"/>
    <w:rsid w:val="00924A5C"/>
    <w:rsid w:val="009250CA"/>
    <w:rsid w:val="0092525D"/>
    <w:rsid w:val="0092545D"/>
    <w:rsid w:val="00925887"/>
    <w:rsid w:val="0092595C"/>
    <w:rsid w:val="00925E75"/>
    <w:rsid w:val="00925FFE"/>
    <w:rsid w:val="00926102"/>
    <w:rsid w:val="009261E1"/>
    <w:rsid w:val="009267F5"/>
    <w:rsid w:val="00926AD2"/>
    <w:rsid w:val="00926B53"/>
    <w:rsid w:val="00926CB9"/>
    <w:rsid w:val="00926FDF"/>
    <w:rsid w:val="00927585"/>
    <w:rsid w:val="00927744"/>
    <w:rsid w:val="00927CCC"/>
    <w:rsid w:val="00927DE5"/>
    <w:rsid w:val="00927F4A"/>
    <w:rsid w:val="00927F5A"/>
    <w:rsid w:val="009305C5"/>
    <w:rsid w:val="00930698"/>
    <w:rsid w:val="00930B6A"/>
    <w:rsid w:val="00930E6B"/>
    <w:rsid w:val="00930F35"/>
    <w:rsid w:val="009312B2"/>
    <w:rsid w:val="0093133C"/>
    <w:rsid w:val="0093134F"/>
    <w:rsid w:val="0093149D"/>
    <w:rsid w:val="0093190C"/>
    <w:rsid w:val="00931AF1"/>
    <w:rsid w:val="00931CE9"/>
    <w:rsid w:val="00931D78"/>
    <w:rsid w:val="00931E4E"/>
    <w:rsid w:val="0093203A"/>
    <w:rsid w:val="0093219B"/>
    <w:rsid w:val="009323A4"/>
    <w:rsid w:val="009323D3"/>
    <w:rsid w:val="0093246C"/>
    <w:rsid w:val="009325D3"/>
    <w:rsid w:val="009325F8"/>
    <w:rsid w:val="00932765"/>
    <w:rsid w:val="009328D1"/>
    <w:rsid w:val="00932A25"/>
    <w:rsid w:val="00932A53"/>
    <w:rsid w:val="00932D32"/>
    <w:rsid w:val="00933498"/>
    <w:rsid w:val="009338A4"/>
    <w:rsid w:val="00933BA3"/>
    <w:rsid w:val="00933CD0"/>
    <w:rsid w:val="00933CE2"/>
    <w:rsid w:val="00934027"/>
    <w:rsid w:val="0093439D"/>
    <w:rsid w:val="009347F2"/>
    <w:rsid w:val="00934F3F"/>
    <w:rsid w:val="0093527C"/>
    <w:rsid w:val="00935282"/>
    <w:rsid w:val="009352C5"/>
    <w:rsid w:val="009353DE"/>
    <w:rsid w:val="00935586"/>
    <w:rsid w:val="00935998"/>
    <w:rsid w:val="00935A1B"/>
    <w:rsid w:val="00935B8D"/>
    <w:rsid w:val="00935BD9"/>
    <w:rsid w:val="00935E08"/>
    <w:rsid w:val="00935EED"/>
    <w:rsid w:val="00935FEB"/>
    <w:rsid w:val="009360C3"/>
    <w:rsid w:val="009366E4"/>
    <w:rsid w:val="00936A00"/>
    <w:rsid w:val="00936D33"/>
    <w:rsid w:val="00936E25"/>
    <w:rsid w:val="00936FAA"/>
    <w:rsid w:val="009370D0"/>
    <w:rsid w:val="00937192"/>
    <w:rsid w:val="00937D18"/>
    <w:rsid w:val="00937EB4"/>
    <w:rsid w:val="00940242"/>
    <w:rsid w:val="00940267"/>
    <w:rsid w:val="00940471"/>
    <w:rsid w:val="00940659"/>
    <w:rsid w:val="00940858"/>
    <w:rsid w:val="00940E8D"/>
    <w:rsid w:val="00941335"/>
    <w:rsid w:val="009415C1"/>
    <w:rsid w:val="009415E7"/>
    <w:rsid w:val="00941AE4"/>
    <w:rsid w:val="00941CAB"/>
    <w:rsid w:val="00941CD0"/>
    <w:rsid w:val="00941E74"/>
    <w:rsid w:val="0094200C"/>
    <w:rsid w:val="009420D5"/>
    <w:rsid w:val="009422B5"/>
    <w:rsid w:val="009422E8"/>
    <w:rsid w:val="00942370"/>
    <w:rsid w:val="009424A8"/>
    <w:rsid w:val="00942537"/>
    <w:rsid w:val="009428BA"/>
    <w:rsid w:val="00942945"/>
    <w:rsid w:val="009429D0"/>
    <w:rsid w:val="00942ADC"/>
    <w:rsid w:val="00942BBB"/>
    <w:rsid w:val="00942E4F"/>
    <w:rsid w:val="00943198"/>
    <w:rsid w:val="0094327B"/>
    <w:rsid w:val="00943466"/>
    <w:rsid w:val="009439DD"/>
    <w:rsid w:val="00943B6B"/>
    <w:rsid w:val="00943D54"/>
    <w:rsid w:val="00943D6E"/>
    <w:rsid w:val="00943DE7"/>
    <w:rsid w:val="00943F04"/>
    <w:rsid w:val="00943F72"/>
    <w:rsid w:val="009440A0"/>
    <w:rsid w:val="00944325"/>
    <w:rsid w:val="009444A1"/>
    <w:rsid w:val="0094493D"/>
    <w:rsid w:val="00944C41"/>
    <w:rsid w:val="00944CF3"/>
    <w:rsid w:val="00944D81"/>
    <w:rsid w:val="0094524D"/>
    <w:rsid w:val="00945684"/>
    <w:rsid w:val="00945A60"/>
    <w:rsid w:val="00945ACE"/>
    <w:rsid w:val="00945C48"/>
    <w:rsid w:val="009465B5"/>
    <w:rsid w:val="009467D1"/>
    <w:rsid w:val="00946A51"/>
    <w:rsid w:val="00946DA4"/>
    <w:rsid w:val="00947A4E"/>
    <w:rsid w:val="00947AF6"/>
    <w:rsid w:val="00947DDE"/>
    <w:rsid w:val="00950207"/>
    <w:rsid w:val="0095034D"/>
    <w:rsid w:val="0095057A"/>
    <w:rsid w:val="00950BDA"/>
    <w:rsid w:val="00950EDF"/>
    <w:rsid w:val="00951015"/>
    <w:rsid w:val="00951085"/>
    <w:rsid w:val="00951424"/>
    <w:rsid w:val="009522F1"/>
    <w:rsid w:val="00952565"/>
    <w:rsid w:val="009528CC"/>
    <w:rsid w:val="00952AB7"/>
    <w:rsid w:val="00952C92"/>
    <w:rsid w:val="00953535"/>
    <w:rsid w:val="00953A44"/>
    <w:rsid w:val="00953A73"/>
    <w:rsid w:val="00953BBF"/>
    <w:rsid w:val="00953CB5"/>
    <w:rsid w:val="00953F6A"/>
    <w:rsid w:val="00954356"/>
    <w:rsid w:val="00954396"/>
    <w:rsid w:val="0095453B"/>
    <w:rsid w:val="009547A7"/>
    <w:rsid w:val="00955376"/>
    <w:rsid w:val="00955A85"/>
    <w:rsid w:val="00955DBB"/>
    <w:rsid w:val="00955DE6"/>
    <w:rsid w:val="00955EEE"/>
    <w:rsid w:val="00955FE3"/>
    <w:rsid w:val="0095616A"/>
    <w:rsid w:val="00956218"/>
    <w:rsid w:val="009565C7"/>
    <w:rsid w:val="00956738"/>
    <w:rsid w:val="00956790"/>
    <w:rsid w:val="00956811"/>
    <w:rsid w:val="009568D2"/>
    <w:rsid w:val="00956D2F"/>
    <w:rsid w:val="00957AC0"/>
    <w:rsid w:val="00957DB2"/>
    <w:rsid w:val="00957EC3"/>
    <w:rsid w:val="009601A6"/>
    <w:rsid w:val="009601BA"/>
    <w:rsid w:val="009607AB"/>
    <w:rsid w:val="00960803"/>
    <w:rsid w:val="0096086C"/>
    <w:rsid w:val="0096093E"/>
    <w:rsid w:val="00960CC8"/>
    <w:rsid w:val="00961054"/>
    <w:rsid w:val="00961146"/>
    <w:rsid w:val="009611C3"/>
    <w:rsid w:val="00961413"/>
    <w:rsid w:val="0096195E"/>
    <w:rsid w:val="00961DA5"/>
    <w:rsid w:val="009623C4"/>
    <w:rsid w:val="00962711"/>
    <w:rsid w:val="0096287E"/>
    <w:rsid w:val="00962960"/>
    <w:rsid w:val="009629EE"/>
    <w:rsid w:val="00962A9A"/>
    <w:rsid w:val="00962C40"/>
    <w:rsid w:val="00962E9F"/>
    <w:rsid w:val="00962ED9"/>
    <w:rsid w:val="009635D0"/>
    <w:rsid w:val="00963954"/>
    <w:rsid w:val="00963AAA"/>
    <w:rsid w:val="00963B1B"/>
    <w:rsid w:val="00963D85"/>
    <w:rsid w:val="00963E1A"/>
    <w:rsid w:val="00963FEC"/>
    <w:rsid w:val="0096428F"/>
    <w:rsid w:val="00964324"/>
    <w:rsid w:val="009646CF"/>
    <w:rsid w:val="00964D9A"/>
    <w:rsid w:val="0096501D"/>
    <w:rsid w:val="0096538E"/>
    <w:rsid w:val="00965731"/>
    <w:rsid w:val="00965AA3"/>
    <w:rsid w:val="00965B68"/>
    <w:rsid w:val="00966095"/>
    <w:rsid w:val="00966533"/>
    <w:rsid w:val="0096669E"/>
    <w:rsid w:val="00966A18"/>
    <w:rsid w:val="00966A35"/>
    <w:rsid w:val="00966B2D"/>
    <w:rsid w:val="00967024"/>
    <w:rsid w:val="009674C2"/>
    <w:rsid w:val="00967566"/>
    <w:rsid w:val="00967946"/>
    <w:rsid w:val="00967D54"/>
    <w:rsid w:val="00967E01"/>
    <w:rsid w:val="00970728"/>
    <w:rsid w:val="00970823"/>
    <w:rsid w:val="00970DF1"/>
    <w:rsid w:val="00970E5E"/>
    <w:rsid w:val="00971161"/>
    <w:rsid w:val="00971473"/>
    <w:rsid w:val="0097168B"/>
    <w:rsid w:val="00971841"/>
    <w:rsid w:val="00971846"/>
    <w:rsid w:val="0097192E"/>
    <w:rsid w:val="00971CA0"/>
    <w:rsid w:val="00971F48"/>
    <w:rsid w:val="00972288"/>
    <w:rsid w:val="009723F1"/>
    <w:rsid w:val="009725AF"/>
    <w:rsid w:val="009728B3"/>
    <w:rsid w:val="00972A35"/>
    <w:rsid w:val="00972B4C"/>
    <w:rsid w:val="00972CD1"/>
    <w:rsid w:val="00972F08"/>
    <w:rsid w:val="00972FC6"/>
    <w:rsid w:val="00973212"/>
    <w:rsid w:val="009733D0"/>
    <w:rsid w:val="00973661"/>
    <w:rsid w:val="009736A3"/>
    <w:rsid w:val="00973ABA"/>
    <w:rsid w:val="00974033"/>
    <w:rsid w:val="0097404E"/>
    <w:rsid w:val="00974174"/>
    <w:rsid w:val="009741C6"/>
    <w:rsid w:val="00974448"/>
    <w:rsid w:val="00974681"/>
    <w:rsid w:val="0097468F"/>
    <w:rsid w:val="0097471F"/>
    <w:rsid w:val="009747B8"/>
    <w:rsid w:val="0097499A"/>
    <w:rsid w:val="00974A1F"/>
    <w:rsid w:val="00974ABE"/>
    <w:rsid w:val="00974E23"/>
    <w:rsid w:val="0097578E"/>
    <w:rsid w:val="00975863"/>
    <w:rsid w:val="00975928"/>
    <w:rsid w:val="00975A23"/>
    <w:rsid w:val="009760D0"/>
    <w:rsid w:val="00976111"/>
    <w:rsid w:val="0097646A"/>
    <w:rsid w:val="0097655A"/>
    <w:rsid w:val="0097688E"/>
    <w:rsid w:val="00976B66"/>
    <w:rsid w:val="00976EAB"/>
    <w:rsid w:val="00977462"/>
    <w:rsid w:val="00977920"/>
    <w:rsid w:val="00977967"/>
    <w:rsid w:val="00980089"/>
    <w:rsid w:val="00980C0E"/>
    <w:rsid w:val="009814D6"/>
    <w:rsid w:val="00981727"/>
    <w:rsid w:val="00981AB2"/>
    <w:rsid w:val="00981B85"/>
    <w:rsid w:val="00981ED2"/>
    <w:rsid w:val="009822E8"/>
    <w:rsid w:val="00982493"/>
    <w:rsid w:val="009824F9"/>
    <w:rsid w:val="009827B6"/>
    <w:rsid w:val="009828E6"/>
    <w:rsid w:val="00982ACD"/>
    <w:rsid w:val="009831F1"/>
    <w:rsid w:val="00983520"/>
    <w:rsid w:val="0098359A"/>
    <w:rsid w:val="009835F9"/>
    <w:rsid w:val="00983AEC"/>
    <w:rsid w:val="00983C65"/>
    <w:rsid w:val="00983E39"/>
    <w:rsid w:val="00983EEA"/>
    <w:rsid w:val="00983F4E"/>
    <w:rsid w:val="009841A5"/>
    <w:rsid w:val="00984617"/>
    <w:rsid w:val="0098476C"/>
    <w:rsid w:val="009847C1"/>
    <w:rsid w:val="0098486B"/>
    <w:rsid w:val="009848E0"/>
    <w:rsid w:val="009848EC"/>
    <w:rsid w:val="00984901"/>
    <w:rsid w:val="00984D10"/>
    <w:rsid w:val="009850A0"/>
    <w:rsid w:val="0098510C"/>
    <w:rsid w:val="0098513D"/>
    <w:rsid w:val="0098521C"/>
    <w:rsid w:val="00985387"/>
    <w:rsid w:val="009856B5"/>
    <w:rsid w:val="00985B1C"/>
    <w:rsid w:val="00986064"/>
    <w:rsid w:val="00986065"/>
    <w:rsid w:val="0098628E"/>
    <w:rsid w:val="009862FF"/>
    <w:rsid w:val="00986912"/>
    <w:rsid w:val="009869A6"/>
    <w:rsid w:val="00986B8F"/>
    <w:rsid w:val="00986DC7"/>
    <w:rsid w:val="00986EAA"/>
    <w:rsid w:val="00986FAD"/>
    <w:rsid w:val="00987175"/>
    <w:rsid w:val="0098735D"/>
    <w:rsid w:val="0098786F"/>
    <w:rsid w:val="00987BC8"/>
    <w:rsid w:val="00987D0D"/>
    <w:rsid w:val="00987EA7"/>
    <w:rsid w:val="00987FB6"/>
    <w:rsid w:val="00987FB9"/>
    <w:rsid w:val="00990048"/>
    <w:rsid w:val="009901AF"/>
    <w:rsid w:val="009903E9"/>
    <w:rsid w:val="00990B47"/>
    <w:rsid w:val="00990FC6"/>
    <w:rsid w:val="00991158"/>
    <w:rsid w:val="009911AC"/>
    <w:rsid w:val="0099141D"/>
    <w:rsid w:val="0099160C"/>
    <w:rsid w:val="0099198F"/>
    <w:rsid w:val="00991BDC"/>
    <w:rsid w:val="0099217B"/>
    <w:rsid w:val="009922B5"/>
    <w:rsid w:val="00992486"/>
    <w:rsid w:val="00992831"/>
    <w:rsid w:val="009930E9"/>
    <w:rsid w:val="009932A0"/>
    <w:rsid w:val="0099330C"/>
    <w:rsid w:val="0099331B"/>
    <w:rsid w:val="0099355B"/>
    <w:rsid w:val="00993739"/>
    <w:rsid w:val="00993C1A"/>
    <w:rsid w:val="00994271"/>
    <w:rsid w:val="0099454A"/>
    <w:rsid w:val="0099465D"/>
    <w:rsid w:val="00994C44"/>
    <w:rsid w:val="00995484"/>
    <w:rsid w:val="00995586"/>
    <w:rsid w:val="00995601"/>
    <w:rsid w:val="009958DE"/>
    <w:rsid w:val="009958FA"/>
    <w:rsid w:val="00995A02"/>
    <w:rsid w:val="00995C5B"/>
    <w:rsid w:val="00995E65"/>
    <w:rsid w:val="00995FC1"/>
    <w:rsid w:val="00996891"/>
    <w:rsid w:val="0099693B"/>
    <w:rsid w:val="00996B39"/>
    <w:rsid w:val="00996F06"/>
    <w:rsid w:val="009970EB"/>
    <w:rsid w:val="0099733B"/>
    <w:rsid w:val="009974B8"/>
    <w:rsid w:val="00997959"/>
    <w:rsid w:val="00997BED"/>
    <w:rsid w:val="00997D18"/>
    <w:rsid w:val="00997EA0"/>
    <w:rsid w:val="00997FDB"/>
    <w:rsid w:val="009A0292"/>
    <w:rsid w:val="009A05E1"/>
    <w:rsid w:val="009A0796"/>
    <w:rsid w:val="009A0D62"/>
    <w:rsid w:val="009A0FD4"/>
    <w:rsid w:val="009A1172"/>
    <w:rsid w:val="009A13BD"/>
    <w:rsid w:val="009A191B"/>
    <w:rsid w:val="009A1B46"/>
    <w:rsid w:val="009A1C33"/>
    <w:rsid w:val="009A1DF3"/>
    <w:rsid w:val="009A1E6E"/>
    <w:rsid w:val="009A22C5"/>
    <w:rsid w:val="009A2393"/>
    <w:rsid w:val="009A23E3"/>
    <w:rsid w:val="009A269E"/>
    <w:rsid w:val="009A2864"/>
    <w:rsid w:val="009A2D83"/>
    <w:rsid w:val="009A327F"/>
    <w:rsid w:val="009A3BC5"/>
    <w:rsid w:val="009A3E72"/>
    <w:rsid w:val="009A4114"/>
    <w:rsid w:val="009A421F"/>
    <w:rsid w:val="009A4803"/>
    <w:rsid w:val="009A4C79"/>
    <w:rsid w:val="009A549C"/>
    <w:rsid w:val="009A57D5"/>
    <w:rsid w:val="009A5973"/>
    <w:rsid w:val="009A61A8"/>
    <w:rsid w:val="009A630B"/>
    <w:rsid w:val="009A66A6"/>
    <w:rsid w:val="009A699A"/>
    <w:rsid w:val="009A6D4E"/>
    <w:rsid w:val="009A6EA1"/>
    <w:rsid w:val="009A6F07"/>
    <w:rsid w:val="009A71D5"/>
    <w:rsid w:val="009A7215"/>
    <w:rsid w:val="009A738E"/>
    <w:rsid w:val="009A75E5"/>
    <w:rsid w:val="009A7619"/>
    <w:rsid w:val="009A7661"/>
    <w:rsid w:val="009A7722"/>
    <w:rsid w:val="009A78C9"/>
    <w:rsid w:val="009A7A67"/>
    <w:rsid w:val="009A7BB1"/>
    <w:rsid w:val="009A7D6D"/>
    <w:rsid w:val="009B043F"/>
    <w:rsid w:val="009B093D"/>
    <w:rsid w:val="009B09B0"/>
    <w:rsid w:val="009B0CCE"/>
    <w:rsid w:val="009B104F"/>
    <w:rsid w:val="009B10DF"/>
    <w:rsid w:val="009B1105"/>
    <w:rsid w:val="009B1476"/>
    <w:rsid w:val="009B1497"/>
    <w:rsid w:val="009B15C2"/>
    <w:rsid w:val="009B166C"/>
    <w:rsid w:val="009B18FD"/>
    <w:rsid w:val="009B19B9"/>
    <w:rsid w:val="009B1C45"/>
    <w:rsid w:val="009B215E"/>
    <w:rsid w:val="009B216C"/>
    <w:rsid w:val="009B237A"/>
    <w:rsid w:val="009B2423"/>
    <w:rsid w:val="009B2DF7"/>
    <w:rsid w:val="009B32D7"/>
    <w:rsid w:val="009B3422"/>
    <w:rsid w:val="009B3814"/>
    <w:rsid w:val="009B3A5C"/>
    <w:rsid w:val="009B3B7C"/>
    <w:rsid w:val="009B3D08"/>
    <w:rsid w:val="009B3EA9"/>
    <w:rsid w:val="009B41AD"/>
    <w:rsid w:val="009B44B3"/>
    <w:rsid w:val="009B4544"/>
    <w:rsid w:val="009B4CEE"/>
    <w:rsid w:val="009B4E41"/>
    <w:rsid w:val="009B5160"/>
    <w:rsid w:val="009B51DF"/>
    <w:rsid w:val="009B5289"/>
    <w:rsid w:val="009B561B"/>
    <w:rsid w:val="009B5662"/>
    <w:rsid w:val="009B5839"/>
    <w:rsid w:val="009B588F"/>
    <w:rsid w:val="009B6792"/>
    <w:rsid w:val="009B6868"/>
    <w:rsid w:val="009B6889"/>
    <w:rsid w:val="009B696A"/>
    <w:rsid w:val="009B6D60"/>
    <w:rsid w:val="009B6F65"/>
    <w:rsid w:val="009B7883"/>
    <w:rsid w:val="009B7C41"/>
    <w:rsid w:val="009B7C88"/>
    <w:rsid w:val="009B7DB2"/>
    <w:rsid w:val="009B7EF7"/>
    <w:rsid w:val="009C041E"/>
    <w:rsid w:val="009C06D9"/>
    <w:rsid w:val="009C07B9"/>
    <w:rsid w:val="009C0933"/>
    <w:rsid w:val="009C0C61"/>
    <w:rsid w:val="009C0C9D"/>
    <w:rsid w:val="009C1167"/>
    <w:rsid w:val="009C11C2"/>
    <w:rsid w:val="009C11D4"/>
    <w:rsid w:val="009C1890"/>
    <w:rsid w:val="009C1A0A"/>
    <w:rsid w:val="009C1E27"/>
    <w:rsid w:val="009C269E"/>
    <w:rsid w:val="009C274E"/>
    <w:rsid w:val="009C2B1B"/>
    <w:rsid w:val="009C30EA"/>
    <w:rsid w:val="009C327D"/>
    <w:rsid w:val="009C4092"/>
    <w:rsid w:val="009C40D6"/>
    <w:rsid w:val="009C41E2"/>
    <w:rsid w:val="009C448E"/>
    <w:rsid w:val="009C45B0"/>
    <w:rsid w:val="009C463F"/>
    <w:rsid w:val="009C4699"/>
    <w:rsid w:val="009C483C"/>
    <w:rsid w:val="009C4B65"/>
    <w:rsid w:val="009C5104"/>
    <w:rsid w:val="009C5334"/>
    <w:rsid w:val="009C540A"/>
    <w:rsid w:val="009C541F"/>
    <w:rsid w:val="009C5587"/>
    <w:rsid w:val="009C5961"/>
    <w:rsid w:val="009C5B94"/>
    <w:rsid w:val="009C625F"/>
    <w:rsid w:val="009C6365"/>
    <w:rsid w:val="009C6409"/>
    <w:rsid w:val="009C6482"/>
    <w:rsid w:val="009C6690"/>
    <w:rsid w:val="009C6987"/>
    <w:rsid w:val="009C6B89"/>
    <w:rsid w:val="009C6C17"/>
    <w:rsid w:val="009C712E"/>
    <w:rsid w:val="009D0220"/>
    <w:rsid w:val="009D02DE"/>
    <w:rsid w:val="009D03EE"/>
    <w:rsid w:val="009D0469"/>
    <w:rsid w:val="009D0753"/>
    <w:rsid w:val="009D0B7E"/>
    <w:rsid w:val="009D115F"/>
    <w:rsid w:val="009D11D9"/>
    <w:rsid w:val="009D1381"/>
    <w:rsid w:val="009D13F4"/>
    <w:rsid w:val="009D143F"/>
    <w:rsid w:val="009D1770"/>
    <w:rsid w:val="009D19CB"/>
    <w:rsid w:val="009D1AE0"/>
    <w:rsid w:val="009D1DA8"/>
    <w:rsid w:val="009D1E69"/>
    <w:rsid w:val="009D1FB6"/>
    <w:rsid w:val="009D2306"/>
    <w:rsid w:val="009D29E0"/>
    <w:rsid w:val="009D2B5D"/>
    <w:rsid w:val="009D2E00"/>
    <w:rsid w:val="009D2F37"/>
    <w:rsid w:val="009D3685"/>
    <w:rsid w:val="009D3BA2"/>
    <w:rsid w:val="009D3C9D"/>
    <w:rsid w:val="009D3CC3"/>
    <w:rsid w:val="009D3F2D"/>
    <w:rsid w:val="009D41A3"/>
    <w:rsid w:val="009D4740"/>
    <w:rsid w:val="009D47BC"/>
    <w:rsid w:val="009D4898"/>
    <w:rsid w:val="009D4973"/>
    <w:rsid w:val="009D4AE2"/>
    <w:rsid w:val="009D4E37"/>
    <w:rsid w:val="009D5648"/>
    <w:rsid w:val="009D5729"/>
    <w:rsid w:val="009D57EE"/>
    <w:rsid w:val="009D6011"/>
    <w:rsid w:val="009D6379"/>
    <w:rsid w:val="009D65A5"/>
    <w:rsid w:val="009D65BC"/>
    <w:rsid w:val="009D68BA"/>
    <w:rsid w:val="009D69E4"/>
    <w:rsid w:val="009D6AA9"/>
    <w:rsid w:val="009D6EDC"/>
    <w:rsid w:val="009D731D"/>
    <w:rsid w:val="009D7480"/>
    <w:rsid w:val="009D7592"/>
    <w:rsid w:val="009D7845"/>
    <w:rsid w:val="009D799C"/>
    <w:rsid w:val="009D7BF9"/>
    <w:rsid w:val="009D7C0E"/>
    <w:rsid w:val="009D7EDD"/>
    <w:rsid w:val="009E0644"/>
    <w:rsid w:val="009E06B4"/>
    <w:rsid w:val="009E06CB"/>
    <w:rsid w:val="009E0A8A"/>
    <w:rsid w:val="009E0B53"/>
    <w:rsid w:val="009E0CAE"/>
    <w:rsid w:val="009E0EDA"/>
    <w:rsid w:val="009E0F54"/>
    <w:rsid w:val="009E1125"/>
    <w:rsid w:val="009E11FC"/>
    <w:rsid w:val="009E122F"/>
    <w:rsid w:val="009E1486"/>
    <w:rsid w:val="009E16FD"/>
    <w:rsid w:val="009E18DA"/>
    <w:rsid w:val="009E1A32"/>
    <w:rsid w:val="009E1AAF"/>
    <w:rsid w:val="009E1B4C"/>
    <w:rsid w:val="009E1F70"/>
    <w:rsid w:val="009E201A"/>
    <w:rsid w:val="009E203E"/>
    <w:rsid w:val="009E20F9"/>
    <w:rsid w:val="009E21B4"/>
    <w:rsid w:val="009E21E0"/>
    <w:rsid w:val="009E22E2"/>
    <w:rsid w:val="009E23A0"/>
    <w:rsid w:val="009E2559"/>
    <w:rsid w:val="009E2653"/>
    <w:rsid w:val="009E27E8"/>
    <w:rsid w:val="009E2911"/>
    <w:rsid w:val="009E2B28"/>
    <w:rsid w:val="009E2CD3"/>
    <w:rsid w:val="009E2E30"/>
    <w:rsid w:val="009E2EBF"/>
    <w:rsid w:val="009E2ED1"/>
    <w:rsid w:val="009E31D6"/>
    <w:rsid w:val="009E33DC"/>
    <w:rsid w:val="009E3711"/>
    <w:rsid w:val="009E3791"/>
    <w:rsid w:val="009E37E9"/>
    <w:rsid w:val="009E3849"/>
    <w:rsid w:val="009E386E"/>
    <w:rsid w:val="009E3AC6"/>
    <w:rsid w:val="009E3EB0"/>
    <w:rsid w:val="009E47D9"/>
    <w:rsid w:val="009E4E56"/>
    <w:rsid w:val="009E4F1C"/>
    <w:rsid w:val="009E50F1"/>
    <w:rsid w:val="009E5286"/>
    <w:rsid w:val="009E52C0"/>
    <w:rsid w:val="009E54F4"/>
    <w:rsid w:val="009E55AC"/>
    <w:rsid w:val="009E59EB"/>
    <w:rsid w:val="009E5BD0"/>
    <w:rsid w:val="009E656B"/>
    <w:rsid w:val="009E6866"/>
    <w:rsid w:val="009E6B30"/>
    <w:rsid w:val="009E6C2D"/>
    <w:rsid w:val="009E6CCF"/>
    <w:rsid w:val="009E70B2"/>
    <w:rsid w:val="009E75B7"/>
    <w:rsid w:val="009E76DC"/>
    <w:rsid w:val="009E78F1"/>
    <w:rsid w:val="009E7A1E"/>
    <w:rsid w:val="009E7BA1"/>
    <w:rsid w:val="009E7E84"/>
    <w:rsid w:val="009E7FC5"/>
    <w:rsid w:val="009F0230"/>
    <w:rsid w:val="009F0B03"/>
    <w:rsid w:val="009F0EF9"/>
    <w:rsid w:val="009F18B2"/>
    <w:rsid w:val="009F1FEB"/>
    <w:rsid w:val="009F2661"/>
    <w:rsid w:val="009F2992"/>
    <w:rsid w:val="009F29C2"/>
    <w:rsid w:val="009F2FD7"/>
    <w:rsid w:val="009F31A4"/>
    <w:rsid w:val="009F3389"/>
    <w:rsid w:val="009F34B9"/>
    <w:rsid w:val="009F3678"/>
    <w:rsid w:val="009F3855"/>
    <w:rsid w:val="009F3A08"/>
    <w:rsid w:val="009F3A72"/>
    <w:rsid w:val="009F3BF6"/>
    <w:rsid w:val="009F3F7F"/>
    <w:rsid w:val="009F40CA"/>
    <w:rsid w:val="009F4138"/>
    <w:rsid w:val="009F41FD"/>
    <w:rsid w:val="009F460D"/>
    <w:rsid w:val="009F4655"/>
    <w:rsid w:val="009F47BC"/>
    <w:rsid w:val="009F47D0"/>
    <w:rsid w:val="009F48A6"/>
    <w:rsid w:val="009F4AF8"/>
    <w:rsid w:val="009F4AFD"/>
    <w:rsid w:val="009F4E22"/>
    <w:rsid w:val="009F4F5B"/>
    <w:rsid w:val="009F504B"/>
    <w:rsid w:val="009F52BD"/>
    <w:rsid w:val="009F5D6F"/>
    <w:rsid w:val="009F5E6C"/>
    <w:rsid w:val="009F611D"/>
    <w:rsid w:val="009F6278"/>
    <w:rsid w:val="009F6610"/>
    <w:rsid w:val="009F6617"/>
    <w:rsid w:val="009F66EC"/>
    <w:rsid w:val="009F6901"/>
    <w:rsid w:val="009F6975"/>
    <w:rsid w:val="009F6A1F"/>
    <w:rsid w:val="009F6BC9"/>
    <w:rsid w:val="009F6DDA"/>
    <w:rsid w:val="009F7056"/>
    <w:rsid w:val="009F7088"/>
    <w:rsid w:val="009F7106"/>
    <w:rsid w:val="009F7699"/>
    <w:rsid w:val="009F769A"/>
    <w:rsid w:val="009F7784"/>
    <w:rsid w:val="009F77F6"/>
    <w:rsid w:val="009F799D"/>
    <w:rsid w:val="009F799F"/>
    <w:rsid w:val="009F7B71"/>
    <w:rsid w:val="009F7D9E"/>
    <w:rsid w:val="009F7E0B"/>
    <w:rsid w:val="009F7EC1"/>
    <w:rsid w:val="00A00646"/>
    <w:rsid w:val="00A0073D"/>
    <w:rsid w:val="00A0074B"/>
    <w:rsid w:val="00A0082A"/>
    <w:rsid w:val="00A00A65"/>
    <w:rsid w:val="00A00A84"/>
    <w:rsid w:val="00A00D96"/>
    <w:rsid w:val="00A00D99"/>
    <w:rsid w:val="00A011AD"/>
    <w:rsid w:val="00A01767"/>
    <w:rsid w:val="00A0185E"/>
    <w:rsid w:val="00A01B25"/>
    <w:rsid w:val="00A01CF8"/>
    <w:rsid w:val="00A01E91"/>
    <w:rsid w:val="00A01EB0"/>
    <w:rsid w:val="00A022BB"/>
    <w:rsid w:val="00A02670"/>
    <w:rsid w:val="00A02C48"/>
    <w:rsid w:val="00A02C7E"/>
    <w:rsid w:val="00A02F07"/>
    <w:rsid w:val="00A03009"/>
    <w:rsid w:val="00A0304B"/>
    <w:rsid w:val="00A03337"/>
    <w:rsid w:val="00A0343A"/>
    <w:rsid w:val="00A03CB8"/>
    <w:rsid w:val="00A03DF2"/>
    <w:rsid w:val="00A042F3"/>
    <w:rsid w:val="00A0494C"/>
    <w:rsid w:val="00A049C5"/>
    <w:rsid w:val="00A04D15"/>
    <w:rsid w:val="00A04EAB"/>
    <w:rsid w:val="00A05131"/>
    <w:rsid w:val="00A0531C"/>
    <w:rsid w:val="00A0563F"/>
    <w:rsid w:val="00A05ADC"/>
    <w:rsid w:val="00A0604E"/>
    <w:rsid w:val="00A0618C"/>
    <w:rsid w:val="00A06418"/>
    <w:rsid w:val="00A06471"/>
    <w:rsid w:val="00A0649F"/>
    <w:rsid w:val="00A064F1"/>
    <w:rsid w:val="00A06634"/>
    <w:rsid w:val="00A068AE"/>
    <w:rsid w:val="00A06AB8"/>
    <w:rsid w:val="00A06B25"/>
    <w:rsid w:val="00A06D52"/>
    <w:rsid w:val="00A06E10"/>
    <w:rsid w:val="00A06E51"/>
    <w:rsid w:val="00A074B5"/>
    <w:rsid w:val="00A07A75"/>
    <w:rsid w:val="00A10263"/>
    <w:rsid w:val="00A1026C"/>
    <w:rsid w:val="00A1032C"/>
    <w:rsid w:val="00A10573"/>
    <w:rsid w:val="00A106E6"/>
    <w:rsid w:val="00A10A72"/>
    <w:rsid w:val="00A10C61"/>
    <w:rsid w:val="00A11910"/>
    <w:rsid w:val="00A11B25"/>
    <w:rsid w:val="00A11CAD"/>
    <w:rsid w:val="00A120BE"/>
    <w:rsid w:val="00A12350"/>
    <w:rsid w:val="00A128FC"/>
    <w:rsid w:val="00A12B29"/>
    <w:rsid w:val="00A12C83"/>
    <w:rsid w:val="00A12D99"/>
    <w:rsid w:val="00A12E82"/>
    <w:rsid w:val="00A12F45"/>
    <w:rsid w:val="00A131D9"/>
    <w:rsid w:val="00A13750"/>
    <w:rsid w:val="00A13E4C"/>
    <w:rsid w:val="00A13F9A"/>
    <w:rsid w:val="00A14205"/>
    <w:rsid w:val="00A14234"/>
    <w:rsid w:val="00A14B63"/>
    <w:rsid w:val="00A14C7D"/>
    <w:rsid w:val="00A14DF8"/>
    <w:rsid w:val="00A14E9C"/>
    <w:rsid w:val="00A15361"/>
    <w:rsid w:val="00A153DB"/>
    <w:rsid w:val="00A154FC"/>
    <w:rsid w:val="00A156E3"/>
    <w:rsid w:val="00A15869"/>
    <w:rsid w:val="00A158FB"/>
    <w:rsid w:val="00A15A9F"/>
    <w:rsid w:val="00A15C4C"/>
    <w:rsid w:val="00A15DC1"/>
    <w:rsid w:val="00A15DC3"/>
    <w:rsid w:val="00A15E36"/>
    <w:rsid w:val="00A15E8C"/>
    <w:rsid w:val="00A15F08"/>
    <w:rsid w:val="00A15F11"/>
    <w:rsid w:val="00A15F54"/>
    <w:rsid w:val="00A15F61"/>
    <w:rsid w:val="00A1611B"/>
    <w:rsid w:val="00A16413"/>
    <w:rsid w:val="00A16677"/>
    <w:rsid w:val="00A16753"/>
    <w:rsid w:val="00A167A2"/>
    <w:rsid w:val="00A1683E"/>
    <w:rsid w:val="00A16888"/>
    <w:rsid w:val="00A16A8B"/>
    <w:rsid w:val="00A16B65"/>
    <w:rsid w:val="00A16D99"/>
    <w:rsid w:val="00A16E0E"/>
    <w:rsid w:val="00A17168"/>
    <w:rsid w:val="00A172FF"/>
    <w:rsid w:val="00A173DE"/>
    <w:rsid w:val="00A17747"/>
    <w:rsid w:val="00A1778B"/>
    <w:rsid w:val="00A17D09"/>
    <w:rsid w:val="00A17D31"/>
    <w:rsid w:val="00A2013C"/>
    <w:rsid w:val="00A201C2"/>
    <w:rsid w:val="00A201C3"/>
    <w:rsid w:val="00A202B5"/>
    <w:rsid w:val="00A20AD7"/>
    <w:rsid w:val="00A20CD7"/>
    <w:rsid w:val="00A21234"/>
    <w:rsid w:val="00A212C2"/>
    <w:rsid w:val="00A219AE"/>
    <w:rsid w:val="00A219C5"/>
    <w:rsid w:val="00A21EAF"/>
    <w:rsid w:val="00A21F28"/>
    <w:rsid w:val="00A21F50"/>
    <w:rsid w:val="00A2216E"/>
    <w:rsid w:val="00A227C0"/>
    <w:rsid w:val="00A22980"/>
    <w:rsid w:val="00A22A6E"/>
    <w:rsid w:val="00A22C3C"/>
    <w:rsid w:val="00A23372"/>
    <w:rsid w:val="00A235C1"/>
    <w:rsid w:val="00A2366E"/>
    <w:rsid w:val="00A2380A"/>
    <w:rsid w:val="00A23DBA"/>
    <w:rsid w:val="00A23F1A"/>
    <w:rsid w:val="00A24605"/>
    <w:rsid w:val="00A24862"/>
    <w:rsid w:val="00A24A60"/>
    <w:rsid w:val="00A24CDD"/>
    <w:rsid w:val="00A24D63"/>
    <w:rsid w:val="00A252B3"/>
    <w:rsid w:val="00A25351"/>
    <w:rsid w:val="00A25BF2"/>
    <w:rsid w:val="00A25E0F"/>
    <w:rsid w:val="00A260AE"/>
    <w:rsid w:val="00A26257"/>
    <w:rsid w:val="00A2639F"/>
    <w:rsid w:val="00A2652A"/>
    <w:rsid w:val="00A268DC"/>
    <w:rsid w:val="00A26AA1"/>
    <w:rsid w:val="00A26CB6"/>
    <w:rsid w:val="00A26EB9"/>
    <w:rsid w:val="00A26ECE"/>
    <w:rsid w:val="00A26F45"/>
    <w:rsid w:val="00A26F81"/>
    <w:rsid w:val="00A27589"/>
    <w:rsid w:val="00A27788"/>
    <w:rsid w:val="00A278EB"/>
    <w:rsid w:val="00A27ADD"/>
    <w:rsid w:val="00A27C2A"/>
    <w:rsid w:val="00A27D79"/>
    <w:rsid w:val="00A30409"/>
    <w:rsid w:val="00A30933"/>
    <w:rsid w:val="00A30B19"/>
    <w:rsid w:val="00A30CC3"/>
    <w:rsid w:val="00A31190"/>
    <w:rsid w:val="00A3140F"/>
    <w:rsid w:val="00A31519"/>
    <w:rsid w:val="00A31585"/>
    <w:rsid w:val="00A315C1"/>
    <w:rsid w:val="00A318A3"/>
    <w:rsid w:val="00A318FF"/>
    <w:rsid w:val="00A31BE5"/>
    <w:rsid w:val="00A31D21"/>
    <w:rsid w:val="00A31D2B"/>
    <w:rsid w:val="00A31E08"/>
    <w:rsid w:val="00A31E56"/>
    <w:rsid w:val="00A32029"/>
    <w:rsid w:val="00A32051"/>
    <w:rsid w:val="00A323C0"/>
    <w:rsid w:val="00A32BEA"/>
    <w:rsid w:val="00A33087"/>
    <w:rsid w:val="00A333DC"/>
    <w:rsid w:val="00A33591"/>
    <w:rsid w:val="00A336C0"/>
    <w:rsid w:val="00A33AAE"/>
    <w:rsid w:val="00A33AC0"/>
    <w:rsid w:val="00A33C74"/>
    <w:rsid w:val="00A33E3A"/>
    <w:rsid w:val="00A3436E"/>
    <w:rsid w:val="00A344F4"/>
    <w:rsid w:val="00A34534"/>
    <w:rsid w:val="00A34606"/>
    <w:rsid w:val="00A3471F"/>
    <w:rsid w:val="00A34B2D"/>
    <w:rsid w:val="00A34EC5"/>
    <w:rsid w:val="00A35155"/>
    <w:rsid w:val="00A3529C"/>
    <w:rsid w:val="00A358B0"/>
    <w:rsid w:val="00A359DF"/>
    <w:rsid w:val="00A35B0A"/>
    <w:rsid w:val="00A36001"/>
    <w:rsid w:val="00A36136"/>
    <w:rsid w:val="00A36358"/>
    <w:rsid w:val="00A3686D"/>
    <w:rsid w:val="00A36CD0"/>
    <w:rsid w:val="00A373DC"/>
    <w:rsid w:val="00A37485"/>
    <w:rsid w:val="00A37675"/>
    <w:rsid w:val="00A3768C"/>
    <w:rsid w:val="00A3793F"/>
    <w:rsid w:val="00A37A3E"/>
    <w:rsid w:val="00A37E88"/>
    <w:rsid w:val="00A37FE9"/>
    <w:rsid w:val="00A4020C"/>
    <w:rsid w:val="00A4030B"/>
    <w:rsid w:val="00A405B2"/>
    <w:rsid w:val="00A407A3"/>
    <w:rsid w:val="00A40A6C"/>
    <w:rsid w:val="00A412E1"/>
    <w:rsid w:val="00A412F9"/>
    <w:rsid w:val="00A41796"/>
    <w:rsid w:val="00A42092"/>
    <w:rsid w:val="00A422BC"/>
    <w:rsid w:val="00A42635"/>
    <w:rsid w:val="00A4281C"/>
    <w:rsid w:val="00A4289C"/>
    <w:rsid w:val="00A42FB6"/>
    <w:rsid w:val="00A43306"/>
    <w:rsid w:val="00A43329"/>
    <w:rsid w:val="00A4336D"/>
    <w:rsid w:val="00A43392"/>
    <w:rsid w:val="00A4365C"/>
    <w:rsid w:val="00A4376D"/>
    <w:rsid w:val="00A43823"/>
    <w:rsid w:val="00A43ACD"/>
    <w:rsid w:val="00A43B39"/>
    <w:rsid w:val="00A43E83"/>
    <w:rsid w:val="00A43F83"/>
    <w:rsid w:val="00A44162"/>
    <w:rsid w:val="00A4436C"/>
    <w:rsid w:val="00A446E2"/>
    <w:rsid w:val="00A4483B"/>
    <w:rsid w:val="00A4498E"/>
    <w:rsid w:val="00A44CC7"/>
    <w:rsid w:val="00A44DD4"/>
    <w:rsid w:val="00A44FB4"/>
    <w:rsid w:val="00A4525D"/>
    <w:rsid w:val="00A452EA"/>
    <w:rsid w:val="00A45327"/>
    <w:rsid w:val="00A45485"/>
    <w:rsid w:val="00A45E53"/>
    <w:rsid w:val="00A4611B"/>
    <w:rsid w:val="00A4629F"/>
    <w:rsid w:val="00A46380"/>
    <w:rsid w:val="00A463DF"/>
    <w:rsid w:val="00A46523"/>
    <w:rsid w:val="00A46B5A"/>
    <w:rsid w:val="00A478E3"/>
    <w:rsid w:val="00A4794A"/>
    <w:rsid w:val="00A47F89"/>
    <w:rsid w:val="00A47FF5"/>
    <w:rsid w:val="00A50228"/>
    <w:rsid w:val="00A504DA"/>
    <w:rsid w:val="00A509A5"/>
    <w:rsid w:val="00A50B63"/>
    <w:rsid w:val="00A50C2C"/>
    <w:rsid w:val="00A5123A"/>
    <w:rsid w:val="00A514E9"/>
    <w:rsid w:val="00A51508"/>
    <w:rsid w:val="00A51633"/>
    <w:rsid w:val="00A51729"/>
    <w:rsid w:val="00A517AB"/>
    <w:rsid w:val="00A51867"/>
    <w:rsid w:val="00A51AAC"/>
    <w:rsid w:val="00A51EEC"/>
    <w:rsid w:val="00A521BC"/>
    <w:rsid w:val="00A5223F"/>
    <w:rsid w:val="00A522FF"/>
    <w:rsid w:val="00A5250D"/>
    <w:rsid w:val="00A527D0"/>
    <w:rsid w:val="00A52889"/>
    <w:rsid w:val="00A528A7"/>
    <w:rsid w:val="00A52997"/>
    <w:rsid w:val="00A52A47"/>
    <w:rsid w:val="00A52D47"/>
    <w:rsid w:val="00A52E3F"/>
    <w:rsid w:val="00A534EA"/>
    <w:rsid w:val="00A537B6"/>
    <w:rsid w:val="00A537B7"/>
    <w:rsid w:val="00A53845"/>
    <w:rsid w:val="00A53D3A"/>
    <w:rsid w:val="00A53F0E"/>
    <w:rsid w:val="00A53F8A"/>
    <w:rsid w:val="00A54379"/>
    <w:rsid w:val="00A54405"/>
    <w:rsid w:val="00A54512"/>
    <w:rsid w:val="00A54659"/>
    <w:rsid w:val="00A5490F"/>
    <w:rsid w:val="00A549FC"/>
    <w:rsid w:val="00A54B87"/>
    <w:rsid w:val="00A54ED5"/>
    <w:rsid w:val="00A54FCE"/>
    <w:rsid w:val="00A5513E"/>
    <w:rsid w:val="00A55165"/>
    <w:rsid w:val="00A551CF"/>
    <w:rsid w:val="00A5553B"/>
    <w:rsid w:val="00A55670"/>
    <w:rsid w:val="00A55730"/>
    <w:rsid w:val="00A5573A"/>
    <w:rsid w:val="00A55933"/>
    <w:rsid w:val="00A55CB4"/>
    <w:rsid w:val="00A55CE0"/>
    <w:rsid w:val="00A55D44"/>
    <w:rsid w:val="00A55D70"/>
    <w:rsid w:val="00A562DA"/>
    <w:rsid w:val="00A564A1"/>
    <w:rsid w:val="00A564FE"/>
    <w:rsid w:val="00A5669B"/>
    <w:rsid w:val="00A56840"/>
    <w:rsid w:val="00A56886"/>
    <w:rsid w:val="00A56984"/>
    <w:rsid w:val="00A56DB7"/>
    <w:rsid w:val="00A57181"/>
    <w:rsid w:val="00A57373"/>
    <w:rsid w:val="00A57803"/>
    <w:rsid w:val="00A57A94"/>
    <w:rsid w:val="00A57AA1"/>
    <w:rsid w:val="00A57B30"/>
    <w:rsid w:val="00A57D6A"/>
    <w:rsid w:val="00A57DF0"/>
    <w:rsid w:val="00A57E3A"/>
    <w:rsid w:val="00A57F7D"/>
    <w:rsid w:val="00A60454"/>
    <w:rsid w:val="00A60455"/>
    <w:rsid w:val="00A606B3"/>
    <w:rsid w:val="00A60766"/>
    <w:rsid w:val="00A60920"/>
    <w:rsid w:val="00A609B6"/>
    <w:rsid w:val="00A60DD3"/>
    <w:rsid w:val="00A60FC2"/>
    <w:rsid w:val="00A61A9C"/>
    <w:rsid w:val="00A61C0A"/>
    <w:rsid w:val="00A61E23"/>
    <w:rsid w:val="00A62420"/>
    <w:rsid w:val="00A624E9"/>
    <w:rsid w:val="00A625CB"/>
    <w:rsid w:val="00A62973"/>
    <w:rsid w:val="00A62A4E"/>
    <w:rsid w:val="00A62B74"/>
    <w:rsid w:val="00A62CAB"/>
    <w:rsid w:val="00A63653"/>
    <w:rsid w:val="00A636DD"/>
    <w:rsid w:val="00A639E6"/>
    <w:rsid w:val="00A63B6E"/>
    <w:rsid w:val="00A63C12"/>
    <w:rsid w:val="00A63F5E"/>
    <w:rsid w:val="00A64043"/>
    <w:rsid w:val="00A642E0"/>
    <w:rsid w:val="00A645A4"/>
    <w:rsid w:val="00A645C1"/>
    <w:rsid w:val="00A6532B"/>
    <w:rsid w:val="00A6544D"/>
    <w:rsid w:val="00A655DD"/>
    <w:rsid w:val="00A65615"/>
    <w:rsid w:val="00A65761"/>
    <w:rsid w:val="00A657E7"/>
    <w:rsid w:val="00A6588E"/>
    <w:rsid w:val="00A65BE5"/>
    <w:rsid w:val="00A65E53"/>
    <w:rsid w:val="00A66121"/>
    <w:rsid w:val="00A663F7"/>
    <w:rsid w:val="00A66496"/>
    <w:rsid w:val="00A664F9"/>
    <w:rsid w:val="00A665B7"/>
    <w:rsid w:val="00A665CB"/>
    <w:rsid w:val="00A669F3"/>
    <w:rsid w:val="00A66A00"/>
    <w:rsid w:val="00A66CB9"/>
    <w:rsid w:val="00A672C2"/>
    <w:rsid w:val="00A673AA"/>
    <w:rsid w:val="00A67556"/>
    <w:rsid w:val="00A675B8"/>
    <w:rsid w:val="00A6764C"/>
    <w:rsid w:val="00A6772F"/>
    <w:rsid w:val="00A679BA"/>
    <w:rsid w:val="00A67DDB"/>
    <w:rsid w:val="00A70071"/>
    <w:rsid w:val="00A70551"/>
    <w:rsid w:val="00A708F4"/>
    <w:rsid w:val="00A70A0E"/>
    <w:rsid w:val="00A70A76"/>
    <w:rsid w:val="00A70E62"/>
    <w:rsid w:val="00A71281"/>
    <w:rsid w:val="00A71AC9"/>
    <w:rsid w:val="00A71BA2"/>
    <w:rsid w:val="00A71C9A"/>
    <w:rsid w:val="00A71CE4"/>
    <w:rsid w:val="00A71FF1"/>
    <w:rsid w:val="00A7205B"/>
    <w:rsid w:val="00A72199"/>
    <w:rsid w:val="00A72780"/>
    <w:rsid w:val="00A72A60"/>
    <w:rsid w:val="00A72AA8"/>
    <w:rsid w:val="00A72F68"/>
    <w:rsid w:val="00A737C4"/>
    <w:rsid w:val="00A737E6"/>
    <w:rsid w:val="00A7415B"/>
    <w:rsid w:val="00A7426B"/>
    <w:rsid w:val="00A74305"/>
    <w:rsid w:val="00A74662"/>
    <w:rsid w:val="00A7480D"/>
    <w:rsid w:val="00A748E8"/>
    <w:rsid w:val="00A752AB"/>
    <w:rsid w:val="00A758F4"/>
    <w:rsid w:val="00A75E01"/>
    <w:rsid w:val="00A76039"/>
    <w:rsid w:val="00A764CD"/>
    <w:rsid w:val="00A766E4"/>
    <w:rsid w:val="00A766F2"/>
    <w:rsid w:val="00A7673B"/>
    <w:rsid w:val="00A76903"/>
    <w:rsid w:val="00A76BBC"/>
    <w:rsid w:val="00A76BF6"/>
    <w:rsid w:val="00A76F23"/>
    <w:rsid w:val="00A76FB3"/>
    <w:rsid w:val="00A773EE"/>
    <w:rsid w:val="00A77586"/>
    <w:rsid w:val="00A77615"/>
    <w:rsid w:val="00A77642"/>
    <w:rsid w:val="00A77B8F"/>
    <w:rsid w:val="00A77CC7"/>
    <w:rsid w:val="00A801ED"/>
    <w:rsid w:val="00A80609"/>
    <w:rsid w:val="00A81624"/>
    <w:rsid w:val="00A81700"/>
    <w:rsid w:val="00A81881"/>
    <w:rsid w:val="00A81AFE"/>
    <w:rsid w:val="00A822B7"/>
    <w:rsid w:val="00A82461"/>
    <w:rsid w:val="00A82586"/>
    <w:rsid w:val="00A827CA"/>
    <w:rsid w:val="00A83725"/>
    <w:rsid w:val="00A8447E"/>
    <w:rsid w:val="00A84D7D"/>
    <w:rsid w:val="00A85097"/>
    <w:rsid w:val="00A85470"/>
    <w:rsid w:val="00A85C89"/>
    <w:rsid w:val="00A85EEC"/>
    <w:rsid w:val="00A85F6E"/>
    <w:rsid w:val="00A8603D"/>
    <w:rsid w:val="00A8604A"/>
    <w:rsid w:val="00A86114"/>
    <w:rsid w:val="00A863E0"/>
    <w:rsid w:val="00A86B2E"/>
    <w:rsid w:val="00A86C1C"/>
    <w:rsid w:val="00A86D4A"/>
    <w:rsid w:val="00A8728F"/>
    <w:rsid w:val="00A87387"/>
    <w:rsid w:val="00A874CB"/>
    <w:rsid w:val="00A876AB"/>
    <w:rsid w:val="00A87B8F"/>
    <w:rsid w:val="00A87D71"/>
    <w:rsid w:val="00A87D8F"/>
    <w:rsid w:val="00A87FFA"/>
    <w:rsid w:val="00A900A3"/>
    <w:rsid w:val="00A9043F"/>
    <w:rsid w:val="00A904B7"/>
    <w:rsid w:val="00A90692"/>
    <w:rsid w:val="00A907C2"/>
    <w:rsid w:val="00A9088C"/>
    <w:rsid w:val="00A909C5"/>
    <w:rsid w:val="00A90DA8"/>
    <w:rsid w:val="00A90EAB"/>
    <w:rsid w:val="00A90F13"/>
    <w:rsid w:val="00A911AF"/>
    <w:rsid w:val="00A91233"/>
    <w:rsid w:val="00A91496"/>
    <w:rsid w:val="00A916B3"/>
    <w:rsid w:val="00A916D5"/>
    <w:rsid w:val="00A91A54"/>
    <w:rsid w:val="00A91D04"/>
    <w:rsid w:val="00A922F7"/>
    <w:rsid w:val="00A92972"/>
    <w:rsid w:val="00A92C73"/>
    <w:rsid w:val="00A92E2D"/>
    <w:rsid w:val="00A92FAB"/>
    <w:rsid w:val="00A93599"/>
    <w:rsid w:val="00A93B2C"/>
    <w:rsid w:val="00A93C25"/>
    <w:rsid w:val="00A93E4A"/>
    <w:rsid w:val="00A93FAC"/>
    <w:rsid w:val="00A94098"/>
    <w:rsid w:val="00A94262"/>
    <w:rsid w:val="00A94514"/>
    <w:rsid w:val="00A94ABE"/>
    <w:rsid w:val="00A94ADC"/>
    <w:rsid w:val="00A94C18"/>
    <w:rsid w:val="00A94C1A"/>
    <w:rsid w:val="00A94E80"/>
    <w:rsid w:val="00A94FA7"/>
    <w:rsid w:val="00A954D1"/>
    <w:rsid w:val="00A95525"/>
    <w:rsid w:val="00A95658"/>
    <w:rsid w:val="00A95841"/>
    <w:rsid w:val="00A95909"/>
    <w:rsid w:val="00A95AAD"/>
    <w:rsid w:val="00A95B4F"/>
    <w:rsid w:val="00A95BCC"/>
    <w:rsid w:val="00A95E52"/>
    <w:rsid w:val="00A9653D"/>
    <w:rsid w:val="00A968DA"/>
    <w:rsid w:val="00A96ADA"/>
    <w:rsid w:val="00A96BDE"/>
    <w:rsid w:val="00A96E38"/>
    <w:rsid w:val="00A97335"/>
    <w:rsid w:val="00A974EE"/>
    <w:rsid w:val="00A9765D"/>
    <w:rsid w:val="00A97961"/>
    <w:rsid w:val="00A97AA2"/>
    <w:rsid w:val="00A97AF8"/>
    <w:rsid w:val="00A97CDA"/>
    <w:rsid w:val="00AA0143"/>
    <w:rsid w:val="00AA02C1"/>
    <w:rsid w:val="00AA06E0"/>
    <w:rsid w:val="00AA0A37"/>
    <w:rsid w:val="00AA0FF3"/>
    <w:rsid w:val="00AA1008"/>
    <w:rsid w:val="00AA1134"/>
    <w:rsid w:val="00AA12EC"/>
    <w:rsid w:val="00AA14E7"/>
    <w:rsid w:val="00AA1DCB"/>
    <w:rsid w:val="00AA1F58"/>
    <w:rsid w:val="00AA2154"/>
    <w:rsid w:val="00AA2472"/>
    <w:rsid w:val="00AA29AA"/>
    <w:rsid w:val="00AA2C8E"/>
    <w:rsid w:val="00AA34C7"/>
    <w:rsid w:val="00AA35BC"/>
    <w:rsid w:val="00AA3637"/>
    <w:rsid w:val="00AA3884"/>
    <w:rsid w:val="00AA4166"/>
    <w:rsid w:val="00AA4394"/>
    <w:rsid w:val="00AA44D0"/>
    <w:rsid w:val="00AA49B9"/>
    <w:rsid w:val="00AA4AB7"/>
    <w:rsid w:val="00AA4AF8"/>
    <w:rsid w:val="00AA4B84"/>
    <w:rsid w:val="00AA4C71"/>
    <w:rsid w:val="00AA4D41"/>
    <w:rsid w:val="00AA509C"/>
    <w:rsid w:val="00AA50B1"/>
    <w:rsid w:val="00AA537C"/>
    <w:rsid w:val="00AA5915"/>
    <w:rsid w:val="00AA5A8B"/>
    <w:rsid w:val="00AA5AEC"/>
    <w:rsid w:val="00AA5DA8"/>
    <w:rsid w:val="00AA5F1E"/>
    <w:rsid w:val="00AA607B"/>
    <w:rsid w:val="00AA6094"/>
    <w:rsid w:val="00AA6165"/>
    <w:rsid w:val="00AA65F9"/>
    <w:rsid w:val="00AA66BA"/>
    <w:rsid w:val="00AA6877"/>
    <w:rsid w:val="00AA6897"/>
    <w:rsid w:val="00AA69CB"/>
    <w:rsid w:val="00AA6A77"/>
    <w:rsid w:val="00AA6B1F"/>
    <w:rsid w:val="00AA6BBB"/>
    <w:rsid w:val="00AA6CC2"/>
    <w:rsid w:val="00AA6DF5"/>
    <w:rsid w:val="00AA71AB"/>
    <w:rsid w:val="00AA7495"/>
    <w:rsid w:val="00AA76BF"/>
    <w:rsid w:val="00AA7769"/>
    <w:rsid w:val="00AA78CA"/>
    <w:rsid w:val="00AA7B0A"/>
    <w:rsid w:val="00AA7B8B"/>
    <w:rsid w:val="00AA7CEF"/>
    <w:rsid w:val="00AA7F05"/>
    <w:rsid w:val="00AB0100"/>
    <w:rsid w:val="00AB02DA"/>
    <w:rsid w:val="00AB0337"/>
    <w:rsid w:val="00AB0456"/>
    <w:rsid w:val="00AB04FE"/>
    <w:rsid w:val="00AB0511"/>
    <w:rsid w:val="00AB0987"/>
    <w:rsid w:val="00AB0E5A"/>
    <w:rsid w:val="00AB0FD2"/>
    <w:rsid w:val="00AB1036"/>
    <w:rsid w:val="00AB10F4"/>
    <w:rsid w:val="00AB1864"/>
    <w:rsid w:val="00AB19A1"/>
    <w:rsid w:val="00AB1A0F"/>
    <w:rsid w:val="00AB1B0F"/>
    <w:rsid w:val="00AB1F4E"/>
    <w:rsid w:val="00AB200B"/>
    <w:rsid w:val="00AB2219"/>
    <w:rsid w:val="00AB23CF"/>
    <w:rsid w:val="00AB25C1"/>
    <w:rsid w:val="00AB288C"/>
    <w:rsid w:val="00AB2FC8"/>
    <w:rsid w:val="00AB3216"/>
    <w:rsid w:val="00AB32E2"/>
    <w:rsid w:val="00AB341E"/>
    <w:rsid w:val="00AB36C3"/>
    <w:rsid w:val="00AB3B7C"/>
    <w:rsid w:val="00AB3D5E"/>
    <w:rsid w:val="00AB42BE"/>
    <w:rsid w:val="00AB474B"/>
    <w:rsid w:val="00AB4A39"/>
    <w:rsid w:val="00AB4C9C"/>
    <w:rsid w:val="00AB4D81"/>
    <w:rsid w:val="00AB50D9"/>
    <w:rsid w:val="00AB557C"/>
    <w:rsid w:val="00AB56B0"/>
    <w:rsid w:val="00AB59CC"/>
    <w:rsid w:val="00AB5D33"/>
    <w:rsid w:val="00AB6857"/>
    <w:rsid w:val="00AB6C08"/>
    <w:rsid w:val="00AB70B2"/>
    <w:rsid w:val="00AB74EC"/>
    <w:rsid w:val="00AB75D5"/>
    <w:rsid w:val="00AB7695"/>
    <w:rsid w:val="00AB77ED"/>
    <w:rsid w:val="00AB7DE2"/>
    <w:rsid w:val="00AC0275"/>
    <w:rsid w:val="00AC0311"/>
    <w:rsid w:val="00AC0512"/>
    <w:rsid w:val="00AC0624"/>
    <w:rsid w:val="00AC0785"/>
    <w:rsid w:val="00AC083E"/>
    <w:rsid w:val="00AC09D5"/>
    <w:rsid w:val="00AC1109"/>
    <w:rsid w:val="00AC121D"/>
    <w:rsid w:val="00AC1493"/>
    <w:rsid w:val="00AC1889"/>
    <w:rsid w:val="00AC1CA3"/>
    <w:rsid w:val="00AC2078"/>
    <w:rsid w:val="00AC2324"/>
    <w:rsid w:val="00AC26F9"/>
    <w:rsid w:val="00AC2752"/>
    <w:rsid w:val="00AC278D"/>
    <w:rsid w:val="00AC2843"/>
    <w:rsid w:val="00AC2887"/>
    <w:rsid w:val="00AC2C81"/>
    <w:rsid w:val="00AC2E9D"/>
    <w:rsid w:val="00AC3118"/>
    <w:rsid w:val="00AC3147"/>
    <w:rsid w:val="00AC352E"/>
    <w:rsid w:val="00AC3EE6"/>
    <w:rsid w:val="00AC3F77"/>
    <w:rsid w:val="00AC4088"/>
    <w:rsid w:val="00AC414F"/>
    <w:rsid w:val="00AC4239"/>
    <w:rsid w:val="00AC474C"/>
    <w:rsid w:val="00AC48C1"/>
    <w:rsid w:val="00AC48F0"/>
    <w:rsid w:val="00AC4909"/>
    <w:rsid w:val="00AC4B4E"/>
    <w:rsid w:val="00AC4F8F"/>
    <w:rsid w:val="00AC51F1"/>
    <w:rsid w:val="00AC5345"/>
    <w:rsid w:val="00AC53AB"/>
    <w:rsid w:val="00AC55BA"/>
    <w:rsid w:val="00AC55F8"/>
    <w:rsid w:val="00AC5D84"/>
    <w:rsid w:val="00AC5FA4"/>
    <w:rsid w:val="00AC631F"/>
    <w:rsid w:val="00AC6397"/>
    <w:rsid w:val="00AC63D3"/>
    <w:rsid w:val="00AC63DD"/>
    <w:rsid w:val="00AC6404"/>
    <w:rsid w:val="00AC6901"/>
    <w:rsid w:val="00AC6A4F"/>
    <w:rsid w:val="00AC6C6B"/>
    <w:rsid w:val="00AC6CC6"/>
    <w:rsid w:val="00AC70C0"/>
    <w:rsid w:val="00AC7412"/>
    <w:rsid w:val="00AC757B"/>
    <w:rsid w:val="00AC7637"/>
    <w:rsid w:val="00AC7CC1"/>
    <w:rsid w:val="00AC7DAF"/>
    <w:rsid w:val="00AC7FE9"/>
    <w:rsid w:val="00AD014F"/>
    <w:rsid w:val="00AD021D"/>
    <w:rsid w:val="00AD03AD"/>
    <w:rsid w:val="00AD03F4"/>
    <w:rsid w:val="00AD0733"/>
    <w:rsid w:val="00AD074C"/>
    <w:rsid w:val="00AD082E"/>
    <w:rsid w:val="00AD0A57"/>
    <w:rsid w:val="00AD0F75"/>
    <w:rsid w:val="00AD1625"/>
    <w:rsid w:val="00AD16AF"/>
    <w:rsid w:val="00AD1A87"/>
    <w:rsid w:val="00AD1E3E"/>
    <w:rsid w:val="00AD2008"/>
    <w:rsid w:val="00AD20B5"/>
    <w:rsid w:val="00AD2571"/>
    <w:rsid w:val="00AD2665"/>
    <w:rsid w:val="00AD27CA"/>
    <w:rsid w:val="00AD2962"/>
    <w:rsid w:val="00AD330E"/>
    <w:rsid w:val="00AD3347"/>
    <w:rsid w:val="00AD3434"/>
    <w:rsid w:val="00AD390F"/>
    <w:rsid w:val="00AD3F25"/>
    <w:rsid w:val="00AD402D"/>
    <w:rsid w:val="00AD43F3"/>
    <w:rsid w:val="00AD4E38"/>
    <w:rsid w:val="00AD4F91"/>
    <w:rsid w:val="00AD50D9"/>
    <w:rsid w:val="00AD5586"/>
    <w:rsid w:val="00AD56C0"/>
    <w:rsid w:val="00AD5C23"/>
    <w:rsid w:val="00AD5D55"/>
    <w:rsid w:val="00AD607E"/>
    <w:rsid w:val="00AD6252"/>
    <w:rsid w:val="00AD6506"/>
    <w:rsid w:val="00AD6BB0"/>
    <w:rsid w:val="00AD7416"/>
    <w:rsid w:val="00AD799E"/>
    <w:rsid w:val="00AD7AD6"/>
    <w:rsid w:val="00AD7B5D"/>
    <w:rsid w:val="00AD7F1B"/>
    <w:rsid w:val="00AE0822"/>
    <w:rsid w:val="00AE0932"/>
    <w:rsid w:val="00AE0A23"/>
    <w:rsid w:val="00AE0BFD"/>
    <w:rsid w:val="00AE0D92"/>
    <w:rsid w:val="00AE0EA6"/>
    <w:rsid w:val="00AE1165"/>
    <w:rsid w:val="00AE13B2"/>
    <w:rsid w:val="00AE16B3"/>
    <w:rsid w:val="00AE19C2"/>
    <w:rsid w:val="00AE1A39"/>
    <w:rsid w:val="00AE1C55"/>
    <w:rsid w:val="00AE1F00"/>
    <w:rsid w:val="00AE244A"/>
    <w:rsid w:val="00AE2527"/>
    <w:rsid w:val="00AE26EE"/>
    <w:rsid w:val="00AE2717"/>
    <w:rsid w:val="00AE279F"/>
    <w:rsid w:val="00AE2945"/>
    <w:rsid w:val="00AE2AD0"/>
    <w:rsid w:val="00AE2CCB"/>
    <w:rsid w:val="00AE3013"/>
    <w:rsid w:val="00AE39E1"/>
    <w:rsid w:val="00AE3BE0"/>
    <w:rsid w:val="00AE3F5F"/>
    <w:rsid w:val="00AE4766"/>
    <w:rsid w:val="00AE483B"/>
    <w:rsid w:val="00AE4C14"/>
    <w:rsid w:val="00AE4D77"/>
    <w:rsid w:val="00AE4E6B"/>
    <w:rsid w:val="00AE50CB"/>
    <w:rsid w:val="00AE544D"/>
    <w:rsid w:val="00AE5566"/>
    <w:rsid w:val="00AE5BC9"/>
    <w:rsid w:val="00AE5D91"/>
    <w:rsid w:val="00AE61A9"/>
    <w:rsid w:val="00AE6522"/>
    <w:rsid w:val="00AE65AA"/>
    <w:rsid w:val="00AE65DB"/>
    <w:rsid w:val="00AE6686"/>
    <w:rsid w:val="00AE6729"/>
    <w:rsid w:val="00AE672F"/>
    <w:rsid w:val="00AE67A7"/>
    <w:rsid w:val="00AE68F1"/>
    <w:rsid w:val="00AE70DB"/>
    <w:rsid w:val="00AE7266"/>
    <w:rsid w:val="00AE7375"/>
    <w:rsid w:val="00AE73E2"/>
    <w:rsid w:val="00AE745F"/>
    <w:rsid w:val="00AE7480"/>
    <w:rsid w:val="00AE74D8"/>
    <w:rsid w:val="00AE77E0"/>
    <w:rsid w:val="00AE78DE"/>
    <w:rsid w:val="00AE79E5"/>
    <w:rsid w:val="00AF02B5"/>
    <w:rsid w:val="00AF030F"/>
    <w:rsid w:val="00AF04EF"/>
    <w:rsid w:val="00AF0587"/>
    <w:rsid w:val="00AF05B0"/>
    <w:rsid w:val="00AF05BC"/>
    <w:rsid w:val="00AF060A"/>
    <w:rsid w:val="00AF076A"/>
    <w:rsid w:val="00AF0777"/>
    <w:rsid w:val="00AF0815"/>
    <w:rsid w:val="00AF096B"/>
    <w:rsid w:val="00AF0E93"/>
    <w:rsid w:val="00AF0EC0"/>
    <w:rsid w:val="00AF135C"/>
    <w:rsid w:val="00AF13D9"/>
    <w:rsid w:val="00AF1793"/>
    <w:rsid w:val="00AF1950"/>
    <w:rsid w:val="00AF1F02"/>
    <w:rsid w:val="00AF21D6"/>
    <w:rsid w:val="00AF21E2"/>
    <w:rsid w:val="00AF25A8"/>
    <w:rsid w:val="00AF262E"/>
    <w:rsid w:val="00AF28ED"/>
    <w:rsid w:val="00AF2AE4"/>
    <w:rsid w:val="00AF2BA7"/>
    <w:rsid w:val="00AF2CB8"/>
    <w:rsid w:val="00AF2D39"/>
    <w:rsid w:val="00AF361A"/>
    <w:rsid w:val="00AF390E"/>
    <w:rsid w:val="00AF41AB"/>
    <w:rsid w:val="00AF4398"/>
    <w:rsid w:val="00AF43B2"/>
    <w:rsid w:val="00AF4407"/>
    <w:rsid w:val="00AF47FA"/>
    <w:rsid w:val="00AF4838"/>
    <w:rsid w:val="00AF48CE"/>
    <w:rsid w:val="00AF4A7E"/>
    <w:rsid w:val="00AF4AF3"/>
    <w:rsid w:val="00AF4B4F"/>
    <w:rsid w:val="00AF4C88"/>
    <w:rsid w:val="00AF501B"/>
    <w:rsid w:val="00AF5032"/>
    <w:rsid w:val="00AF5059"/>
    <w:rsid w:val="00AF5190"/>
    <w:rsid w:val="00AF5377"/>
    <w:rsid w:val="00AF5792"/>
    <w:rsid w:val="00AF57B2"/>
    <w:rsid w:val="00AF5CCB"/>
    <w:rsid w:val="00AF65BA"/>
    <w:rsid w:val="00AF674F"/>
    <w:rsid w:val="00AF67C7"/>
    <w:rsid w:val="00AF6A43"/>
    <w:rsid w:val="00AF6C68"/>
    <w:rsid w:val="00AF6F57"/>
    <w:rsid w:val="00AF6FCB"/>
    <w:rsid w:val="00AF7425"/>
    <w:rsid w:val="00AF7770"/>
    <w:rsid w:val="00B0027D"/>
    <w:rsid w:val="00B00509"/>
    <w:rsid w:val="00B0057D"/>
    <w:rsid w:val="00B0069D"/>
    <w:rsid w:val="00B006FF"/>
    <w:rsid w:val="00B00A24"/>
    <w:rsid w:val="00B00EF7"/>
    <w:rsid w:val="00B00F32"/>
    <w:rsid w:val="00B014E6"/>
    <w:rsid w:val="00B015F7"/>
    <w:rsid w:val="00B01731"/>
    <w:rsid w:val="00B01796"/>
    <w:rsid w:val="00B01BE0"/>
    <w:rsid w:val="00B01FB1"/>
    <w:rsid w:val="00B020A6"/>
    <w:rsid w:val="00B022FF"/>
    <w:rsid w:val="00B02541"/>
    <w:rsid w:val="00B0272D"/>
    <w:rsid w:val="00B02B72"/>
    <w:rsid w:val="00B02DB7"/>
    <w:rsid w:val="00B030E9"/>
    <w:rsid w:val="00B031DF"/>
    <w:rsid w:val="00B0322C"/>
    <w:rsid w:val="00B03341"/>
    <w:rsid w:val="00B0337B"/>
    <w:rsid w:val="00B0354D"/>
    <w:rsid w:val="00B03614"/>
    <w:rsid w:val="00B03691"/>
    <w:rsid w:val="00B03722"/>
    <w:rsid w:val="00B03818"/>
    <w:rsid w:val="00B03881"/>
    <w:rsid w:val="00B03A98"/>
    <w:rsid w:val="00B03C76"/>
    <w:rsid w:val="00B03D29"/>
    <w:rsid w:val="00B03D77"/>
    <w:rsid w:val="00B03DF2"/>
    <w:rsid w:val="00B040BD"/>
    <w:rsid w:val="00B045D4"/>
    <w:rsid w:val="00B045E9"/>
    <w:rsid w:val="00B0460F"/>
    <w:rsid w:val="00B0468C"/>
    <w:rsid w:val="00B047BD"/>
    <w:rsid w:val="00B04801"/>
    <w:rsid w:val="00B04954"/>
    <w:rsid w:val="00B04D53"/>
    <w:rsid w:val="00B0550C"/>
    <w:rsid w:val="00B0560D"/>
    <w:rsid w:val="00B0597D"/>
    <w:rsid w:val="00B059BB"/>
    <w:rsid w:val="00B05BB2"/>
    <w:rsid w:val="00B06763"/>
    <w:rsid w:val="00B06B4E"/>
    <w:rsid w:val="00B070ED"/>
    <w:rsid w:val="00B07160"/>
    <w:rsid w:val="00B07740"/>
    <w:rsid w:val="00B078E3"/>
    <w:rsid w:val="00B07B51"/>
    <w:rsid w:val="00B07D82"/>
    <w:rsid w:val="00B07DF1"/>
    <w:rsid w:val="00B07F0A"/>
    <w:rsid w:val="00B10009"/>
    <w:rsid w:val="00B100F3"/>
    <w:rsid w:val="00B1022A"/>
    <w:rsid w:val="00B1051F"/>
    <w:rsid w:val="00B10730"/>
    <w:rsid w:val="00B10920"/>
    <w:rsid w:val="00B10C7D"/>
    <w:rsid w:val="00B10C7E"/>
    <w:rsid w:val="00B10C82"/>
    <w:rsid w:val="00B10CF6"/>
    <w:rsid w:val="00B1153E"/>
    <w:rsid w:val="00B118A0"/>
    <w:rsid w:val="00B1199B"/>
    <w:rsid w:val="00B119A2"/>
    <w:rsid w:val="00B119D9"/>
    <w:rsid w:val="00B11AC8"/>
    <w:rsid w:val="00B11C59"/>
    <w:rsid w:val="00B11D4D"/>
    <w:rsid w:val="00B11D5A"/>
    <w:rsid w:val="00B11E28"/>
    <w:rsid w:val="00B11FA0"/>
    <w:rsid w:val="00B12325"/>
    <w:rsid w:val="00B12502"/>
    <w:rsid w:val="00B125DA"/>
    <w:rsid w:val="00B127B7"/>
    <w:rsid w:val="00B12B74"/>
    <w:rsid w:val="00B12FD0"/>
    <w:rsid w:val="00B130AE"/>
    <w:rsid w:val="00B13B70"/>
    <w:rsid w:val="00B142E9"/>
    <w:rsid w:val="00B14336"/>
    <w:rsid w:val="00B14617"/>
    <w:rsid w:val="00B14BBB"/>
    <w:rsid w:val="00B14BC0"/>
    <w:rsid w:val="00B1500D"/>
    <w:rsid w:val="00B15515"/>
    <w:rsid w:val="00B159D3"/>
    <w:rsid w:val="00B15A6B"/>
    <w:rsid w:val="00B15D4F"/>
    <w:rsid w:val="00B162ED"/>
    <w:rsid w:val="00B165CB"/>
    <w:rsid w:val="00B16A69"/>
    <w:rsid w:val="00B16DBA"/>
    <w:rsid w:val="00B16DF3"/>
    <w:rsid w:val="00B173C1"/>
    <w:rsid w:val="00B17802"/>
    <w:rsid w:val="00B1784C"/>
    <w:rsid w:val="00B17888"/>
    <w:rsid w:val="00B17BCA"/>
    <w:rsid w:val="00B17FB0"/>
    <w:rsid w:val="00B18A1C"/>
    <w:rsid w:val="00B2047A"/>
    <w:rsid w:val="00B209FB"/>
    <w:rsid w:val="00B209FC"/>
    <w:rsid w:val="00B20A09"/>
    <w:rsid w:val="00B20ADB"/>
    <w:rsid w:val="00B20D1B"/>
    <w:rsid w:val="00B20EA0"/>
    <w:rsid w:val="00B20F1E"/>
    <w:rsid w:val="00B2139F"/>
    <w:rsid w:val="00B2144E"/>
    <w:rsid w:val="00B216BA"/>
    <w:rsid w:val="00B217E0"/>
    <w:rsid w:val="00B217FC"/>
    <w:rsid w:val="00B21FB1"/>
    <w:rsid w:val="00B22099"/>
    <w:rsid w:val="00B220B1"/>
    <w:rsid w:val="00B222CB"/>
    <w:rsid w:val="00B22679"/>
    <w:rsid w:val="00B22BE4"/>
    <w:rsid w:val="00B23B6C"/>
    <w:rsid w:val="00B23C6B"/>
    <w:rsid w:val="00B24253"/>
    <w:rsid w:val="00B24312"/>
    <w:rsid w:val="00B2431A"/>
    <w:rsid w:val="00B2442A"/>
    <w:rsid w:val="00B2490D"/>
    <w:rsid w:val="00B2496C"/>
    <w:rsid w:val="00B24DA8"/>
    <w:rsid w:val="00B24E08"/>
    <w:rsid w:val="00B25167"/>
    <w:rsid w:val="00B26078"/>
    <w:rsid w:val="00B261AE"/>
    <w:rsid w:val="00B2623C"/>
    <w:rsid w:val="00B26350"/>
    <w:rsid w:val="00B26388"/>
    <w:rsid w:val="00B267BF"/>
    <w:rsid w:val="00B2699A"/>
    <w:rsid w:val="00B26FB9"/>
    <w:rsid w:val="00B27066"/>
    <w:rsid w:val="00B27306"/>
    <w:rsid w:val="00B277AB"/>
    <w:rsid w:val="00B3019B"/>
    <w:rsid w:val="00B3023E"/>
    <w:rsid w:val="00B30299"/>
    <w:rsid w:val="00B30384"/>
    <w:rsid w:val="00B30429"/>
    <w:rsid w:val="00B30785"/>
    <w:rsid w:val="00B308F6"/>
    <w:rsid w:val="00B30B56"/>
    <w:rsid w:val="00B30C6B"/>
    <w:rsid w:val="00B30C98"/>
    <w:rsid w:val="00B30E20"/>
    <w:rsid w:val="00B30F04"/>
    <w:rsid w:val="00B30F41"/>
    <w:rsid w:val="00B31007"/>
    <w:rsid w:val="00B310CA"/>
    <w:rsid w:val="00B310D3"/>
    <w:rsid w:val="00B31216"/>
    <w:rsid w:val="00B31708"/>
    <w:rsid w:val="00B31997"/>
    <w:rsid w:val="00B31DFF"/>
    <w:rsid w:val="00B320B5"/>
    <w:rsid w:val="00B32476"/>
    <w:rsid w:val="00B32516"/>
    <w:rsid w:val="00B3284A"/>
    <w:rsid w:val="00B32CCE"/>
    <w:rsid w:val="00B32D45"/>
    <w:rsid w:val="00B3300B"/>
    <w:rsid w:val="00B333DB"/>
    <w:rsid w:val="00B33637"/>
    <w:rsid w:val="00B33E54"/>
    <w:rsid w:val="00B33F77"/>
    <w:rsid w:val="00B34000"/>
    <w:rsid w:val="00B34179"/>
    <w:rsid w:val="00B34882"/>
    <w:rsid w:val="00B3490D"/>
    <w:rsid w:val="00B34AEB"/>
    <w:rsid w:val="00B34AF1"/>
    <w:rsid w:val="00B35073"/>
    <w:rsid w:val="00B351C4"/>
    <w:rsid w:val="00B35B1A"/>
    <w:rsid w:val="00B35CD7"/>
    <w:rsid w:val="00B35EB5"/>
    <w:rsid w:val="00B36400"/>
    <w:rsid w:val="00B36821"/>
    <w:rsid w:val="00B36B21"/>
    <w:rsid w:val="00B36E2F"/>
    <w:rsid w:val="00B375DA"/>
    <w:rsid w:val="00B37774"/>
    <w:rsid w:val="00B37892"/>
    <w:rsid w:val="00B37BF3"/>
    <w:rsid w:val="00B37D01"/>
    <w:rsid w:val="00B37D5B"/>
    <w:rsid w:val="00B37EAA"/>
    <w:rsid w:val="00B400B6"/>
    <w:rsid w:val="00B407B1"/>
    <w:rsid w:val="00B4084D"/>
    <w:rsid w:val="00B4096E"/>
    <w:rsid w:val="00B415A7"/>
    <w:rsid w:val="00B4171B"/>
    <w:rsid w:val="00B41BCC"/>
    <w:rsid w:val="00B41C13"/>
    <w:rsid w:val="00B41E42"/>
    <w:rsid w:val="00B41ECA"/>
    <w:rsid w:val="00B41F15"/>
    <w:rsid w:val="00B423A0"/>
    <w:rsid w:val="00B426F7"/>
    <w:rsid w:val="00B428EA"/>
    <w:rsid w:val="00B4296F"/>
    <w:rsid w:val="00B42B1B"/>
    <w:rsid w:val="00B42B75"/>
    <w:rsid w:val="00B430D7"/>
    <w:rsid w:val="00B43276"/>
    <w:rsid w:val="00B433ED"/>
    <w:rsid w:val="00B4372B"/>
    <w:rsid w:val="00B44065"/>
    <w:rsid w:val="00B441E0"/>
    <w:rsid w:val="00B443F1"/>
    <w:rsid w:val="00B44543"/>
    <w:rsid w:val="00B4493E"/>
    <w:rsid w:val="00B44DB9"/>
    <w:rsid w:val="00B44EA1"/>
    <w:rsid w:val="00B44EB3"/>
    <w:rsid w:val="00B45289"/>
    <w:rsid w:val="00B45298"/>
    <w:rsid w:val="00B453E8"/>
    <w:rsid w:val="00B45691"/>
    <w:rsid w:val="00B45963"/>
    <w:rsid w:val="00B45C24"/>
    <w:rsid w:val="00B461BD"/>
    <w:rsid w:val="00B461DD"/>
    <w:rsid w:val="00B462A8"/>
    <w:rsid w:val="00B4644F"/>
    <w:rsid w:val="00B464B8"/>
    <w:rsid w:val="00B464D7"/>
    <w:rsid w:val="00B4650E"/>
    <w:rsid w:val="00B465C1"/>
    <w:rsid w:val="00B467D2"/>
    <w:rsid w:val="00B4697A"/>
    <w:rsid w:val="00B469B5"/>
    <w:rsid w:val="00B46E6C"/>
    <w:rsid w:val="00B4701B"/>
    <w:rsid w:val="00B471C0"/>
    <w:rsid w:val="00B478D7"/>
    <w:rsid w:val="00B47948"/>
    <w:rsid w:val="00B47AA9"/>
    <w:rsid w:val="00B47B99"/>
    <w:rsid w:val="00B47E0E"/>
    <w:rsid w:val="00B50047"/>
    <w:rsid w:val="00B500FC"/>
    <w:rsid w:val="00B50726"/>
    <w:rsid w:val="00B507E3"/>
    <w:rsid w:val="00B50AF9"/>
    <w:rsid w:val="00B50DB5"/>
    <w:rsid w:val="00B50EDD"/>
    <w:rsid w:val="00B51362"/>
    <w:rsid w:val="00B513AB"/>
    <w:rsid w:val="00B51AFF"/>
    <w:rsid w:val="00B51C5E"/>
    <w:rsid w:val="00B51F7E"/>
    <w:rsid w:val="00B5225A"/>
    <w:rsid w:val="00B522DD"/>
    <w:rsid w:val="00B523D1"/>
    <w:rsid w:val="00B52739"/>
    <w:rsid w:val="00B528DD"/>
    <w:rsid w:val="00B52988"/>
    <w:rsid w:val="00B5298C"/>
    <w:rsid w:val="00B52FF9"/>
    <w:rsid w:val="00B5326B"/>
    <w:rsid w:val="00B53555"/>
    <w:rsid w:val="00B5372B"/>
    <w:rsid w:val="00B539C7"/>
    <w:rsid w:val="00B53B21"/>
    <w:rsid w:val="00B53E26"/>
    <w:rsid w:val="00B5434F"/>
    <w:rsid w:val="00B5446F"/>
    <w:rsid w:val="00B546E7"/>
    <w:rsid w:val="00B547F2"/>
    <w:rsid w:val="00B54A7D"/>
    <w:rsid w:val="00B54FDB"/>
    <w:rsid w:val="00B55256"/>
    <w:rsid w:val="00B558A0"/>
    <w:rsid w:val="00B558D8"/>
    <w:rsid w:val="00B55BA7"/>
    <w:rsid w:val="00B56175"/>
    <w:rsid w:val="00B5617E"/>
    <w:rsid w:val="00B561CD"/>
    <w:rsid w:val="00B56753"/>
    <w:rsid w:val="00B567E3"/>
    <w:rsid w:val="00B56926"/>
    <w:rsid w:val="00B56DF6"/>
    <w:rsid w:val="00B56F7D"/>
    <w:rsid w:val="00B578FF"/>
    <w:rsid w:val="00B57BE4"/>
    <w:rsid w:val="00B57F5A"/>
    <w:rsid w:val="00B57F75"/>
    <w:rsid w:val="00B57F85"/>
    <w:rsid w:val="00B60212"/>
    <w:rsid w:val="00B605BC"/>
    <w:rsid w:val="00B607C2"/>
    <w:rsid w:val="00B60948"/>
    <w:rsid w:val="00B609CC"/>
    <w:rsid w:val="00B60AFE"/>
    <w:rsid w:val="00B60B62"/>
    <w:rsid w:val="00B60F3E"/>
    <w:rsid w:val="00B6106A"/>
    <w:rsid w:val="00B61512"/>
    <w:rsid w:val="00B61958"/>
    <w:rsid w:val="00B61F21"/>
    <w:rsid w:val="00B620C1"/>
    <w:rsid w:val="00B621E3"/>
    <w:rsid w:val="00B62306"/>
    <w:rsid w:val="00B625D4"/>
    <w:rsid w:val="00B62734"/>
    <w:rsid w:val="00B62A07"/>
    <w:rsid w:val="00B62DA8"/>
    <w:rsid w:val="00B62E95"/>
    <w:rsid w:val="00B632FD"/>
    <w:rsid w:val="00B63586"/>
    <w:rsid w:val="00B636C8"/>
    <w:rsid w:val="00B63A2C"/>
    <w:rsid w:val="00B63CA0"/>
    <w:rsid w:val="00B63D60"/>
    <w:rsid w:val="00B63ECE"/>
    <w:rsid w:val="00B63FB7"/>
    <w:rsid w:val="00B6402D"/>
    <w:rsid w:val="00B6421A"/>
    <w:rsid w:val="00B6432D"/>
    <w:rsid w:val="00B643FF"/>
    <w:rsid w:val="00B649AF"/>
    <w:rsid w:val="00B64A96"/>
    <w:rsid w:val="00B64DDB"/>
    <w:rsid w:val="00B65016"/>
    <w:rsid w:val="00B65366"/>
    <w:rsid w:val="00B65A53"/>
    <w:rsid w:val="00B65B8E"/>
    <w:rsid w:val="00B65B9D"/>
    <w:rsid w:val="00B65E34"/>
    <w:rsid w:val="00B65F2E"/>
    <w:rsid w:val="00B66381"/>
    <w:rsid w:val="00B66506"/>
    <w:rsid w:val="00B66C86"/>
    <w:rsid w:val="00B66E24"/>
    <w:rsid w:val="00B66FBC"/>
    <w:rsid w:val="00B67062"/>
    <w:rsid w:val="00B67150"/>
    <w:rsid w:val="00B6729E"/>
    <w:rsid w:val="00B6739D"/>
    <w:rsid w:val="00B67591"/>
    <w:rsid w:val="00B6783A"/>
    <w:rsid w:val="00B678DC"/>
    <w:rsid w:val="00B67F2D"/>
    <w:rsid w:val="00B70185"/>
    <w:rsid w:val="00B70795"/>
    <w:rsid w:val="00B70F8C"/>
    <w:rsid w:val="00B71059"/>
    <w:rsid w:val="00B7130F"/>
    <w:rsid w:val="00B719B3"/>
    <w:rsid w:val="00B71A18"/>
    <w:rsid w:val="00B71A82"/>
    <w:rsid w:val="00B71BC3"/>
    <w:rsid w:val="00B71FB1"/>
    <w:rsid w:val="00B72326"/>
    <w:rsid w:val="00B72792"/>
    <w:rsid w:val="00B72A35"/>
    <w:rsid w:val="00B72A85"/>
    <w:rsid w:val="00B72DC9"/>
    <w:rsid w:val="00B73449"/>
    <w:rsid w:val="00B739F4"/>
    <w:rsid w:val="00B73BBB"/>
    <w:rsid w:val="00B73CBD"/>
    <w:rsid w:val="00B741B0"/>
    <w:rsid w:val="00B7459F"/>
    <w:rsid w:val="00B74ABB"/>
    <w:rsid w:val="00B74F6F"/>
    <w:rsid w:val="00B751BE"/>
    <w:rsid w:val="00B76580"/>
    <w:rsid w:val="00B768F0"/>
    <w:rsid w:val="00B7691A"/>
    <w:rsid w:val="00B76D61"/>
    <w:rsid w:val="00B76E2F"/>
    <w:rsid w:val="00B76F65"/>
    <w:rsid w:val="00B77577"/>
    <w:rsid w:val="00B779F9"/>
    <w:rsid w:val="00B77E8A"/>
    <w:rsid w:val="00B8039A"/>
    <w:rsid w:val="00B80700"/>
    <w:rsid w:val="00B80AF1"/>
    <w:rsid w:val="00B80AF8"/>
    <w:rsid w:val="00B80B41"/>
    <w:rsid w:val="00B80C26"/>
    <w:rsid w:val="00B80D74"/>
    <w:rsid w:val="00B817B9"/>
    <w:rsid w:val="00B81868"/>
    <w:rsid w:val="00B82245"/>
    <w:rsid w:val="00B82262"/>
    <w:rsid w:val="00B8229A"/>
    <w:rsid w:val="00B8235F"/>
    <w:rsid w:val="00B82441"/>
    <w:rsid w:val="00B82487"/>
    <w:rsid w:val="00B8257C"/>
    <w:rsid w:val="00B82678"/>
    <w:rsid w:val="00B82A02"/>
    <w:rsid w:val="00B82CF2"/>
    <w:rsid w:val="00B82D03"/>
    <w:rsid w:val="00B82E1F"/>
    <w:rsid w:val="00B8308B"/>
    <w:rsid w:val="00B8309E"/>
    <w:rsid w:val="00B830B3"/>
    <w:rsid w:val="00B83201"/>
    <w:rsid w:val="00B83549"/>
    <w:rsid w:val="00B83AC5"/>
    <w:rsid w:val="00B83C7C"/>
    <w:rsid w:val="00B83D0D"/>
    <w:rsid w:val="00B83E61"/>
    <w:rsid w:val="00B83E87"/>
    <w:rsid w:val="00B84043"/>
    <w:rsid w:val="00B842FA"/>
    <w:rsid w:val="00B84867"/>
    <w:rsid w:val="00B84877"/>
    <w:rsid w:val="00B84CFD"/>
    <w:rsid w:val="00B84D74"/>
    <w:rsid w:val="00B84DB7"/>
    <w:rsid w:val="00B84E88"/>
    <w:rsid w:val="00B855C7"/>
    <w:rsid w:val="00B85A47"/>
    <w:rsid w:val="00B85F94"/>
    <w:rsid w:val="00B86056"/>
    <w:rsid w:val="00B8677B"/>
    <w:rsid w:val="00B86891"/>
    <w:rsid w:val="00B86974"/>
    <w:rsid w:val="00B870B8"/>
    <w:rsid w:val="00B8715A"/>
    <w:rsid w:val="00B8748E"/>
    <w:rsid w:val="00B876A3"/>
    <w:rsid w:val="00B878CB"/>
    <w:rsid w:val="00B87E01"/>
    <w:rsid w:val="00B9005E"/>
    <w:rsid w:val="00B90092"/>
    <w:rsid w:val="00B90103"/>
    <w:rsid w:val="00B905DD"/>
    <w:rsid w:val="00B907DF"/>
    <w:rsid w:val="00B908A7"/>
    <w:rsid w:val="00B90B44"/>
    <w:rsid w:val="00B9113F"/>
    <w:rsid w:val="00B91564"/>
    <w:rsid w:val="00B9157D"/>
    <w:rsid w:val="00B91998"/>
    <w:rsid w:val="00B91AD9"/>
    <w:rsid w:val="00B91C31"/>
    <w:rsid w:val="00B91F8F"/>
    <w:rsid w:val="00B921CF"/>
    <w:rsid w:val="00B929B6"/>
    <w:rsid w:val="00B92D6E"/>
    <w:rsid w:val="00B930D8"/>
    <w:rsid w:val="00B93563"/>
    <w:rsid w:val="00B936ED"/>
    <w:rsid w:val="00B938AE"/>
    <w:rsid w:val="00B93B04"/>
    <w:rsid w:val="00B93C48"/>
    <w:rsid w:val="00B944CE"/>
    <w:rsid w:val="00B9461F"/>
    <w:rsid w:val="00B946CE"/>
    <w:rsid w:val="00B94701"/>
    <w:rsid w:val="00B94857"/>
    <w:rsid w:val="00B94B13"/>
    <w:rsid w:val="00B94BF6"/>
    <w:rsid w:val="00B94C39"/>
    <w:rsid w:val="00B95257"/>
    <w:rsid w:val="00B95454"/>
    <w:rsid w:val="00B95539"/>
    <w:rsid w:val="00B95667"/>
    <w:rsid w:val="00B95790"/>
    <w:rsid w:val="00B95C5E"/>
    <w:rsid w:val="00B96178"/>
    <w:rsid w:val="00B96318"/>
    <w:rsid w:val="00B964A3"/>
    <w:rsid w:val="00B967B6"/>
    <w:rsid w:val="00B9694B"/>
    <w:rsid w:val="00B96978"/>
    <w:rsid w:val="00B96BB1"/>
    <w:rsid w:val="00B96C22"/>
    <w:rsid w:val="00B96DAB"/>
    <w:rsid w:val="00B971F7"/>
    <w:rsid w:val="00B976B9"/>
    <w:rsid w:val="00B97807"/>
    <w:rsid w:val="00B97CFA"/>
    <w:rsid w:val="00B97EBF"/>
    <w:rsid w:val="00BA0045"/>
    <w:rsid w:val="00BA0125"/>
    <w:rsid w:val="00BA0310"/>
    <w:rsid w:val="00BA031A"/>
    <w:rsid w:val="00BA0C0C"/>
    <w:rsid w:val="00BA0D38"/>
    <w:rsid w:val="00BA0E93"/>
    <w:rsid w:val="00BA0F9E"/>
    <w:rsid w:val="00BA0FDB"/>
    <w:rsid w:val="00BA1200"/>
    <w:rsid w:val="00BA146D"/>
    <w:rsid w:val="00BA159A"/>
    <w:rsid w:val="00BA161D"/>
    <w:rsid w:val="00BA1965"/>
    <w:rsid w:val="00BA1A49"/>
    <w:rsid w:val="00BA1C33"/>
    <w:rsid w:val="00BA1FC2"/>
    <w:rsid w:val="00BA20D8"/>
    <w:rsid w:val="00BA2228"/>
    <w:rsid w:val="00BA2BFF"/>
    <w:rsid w:val="00BA2E34"/>
    <w:rsid w:val="00BA2F4D"/>
    <w:rsid w:val="00BA386A"/>
    <w:rsid w:val="00BA3D78"/>
    <w:rsid w:val="00BA3DA6"/>
    <w:rsid w:val="00BA40AE"/>
    <w:rsid w:val="00BA46F1"/>
    <w:rsid w:val="00BA486C"/>
    <w:rsid w:val="00BA4B01"/>
    <w:rsid w:val="00BA4E95"/>
    <w:rsid w:val="00BA5620"/>
    <w:rsid w:val="00BA56E0"/>
    <w:rsid w:val="00BA58F2"/>
    <w:rsid w:val="00BA5B7B"/>
    <w:rsid w:val="00BA5DA5"/>
    <w:rsid w:val="00BA5F19"/>
    <w:rsid w:val="00BA6156"/>
    <w:rsid w:val="00BA6173"/>
    <w:rsid w:val="00BA620B"/>
    <w:rsid w:val="00BA6912"/>
    <w:rsid w:val="00BA6BEE"/>
    <w:rsid w:val="00BA7085"/>
    <w:rsid w:val="00BA710B"/>
    <w:rsid w:val="00BA75A6"/>
    <w:rsid w:val="00BA779F"/>
    <w:rsid w:val="00BA7E77"/>
    <w:rsid w:val="00BA7E81"/>
    <w:rsid w:val="00BB03CA"/>
    <w:rsid w:val="00BB03DC"/>
    <w:rsid w:val="00BB0518"/>
    <w:rsid w:val="00BB0660"/>
    <w:rsid w:val="00BB0712"/>
    <w:rsid w:val="00BB074A"/>
    <w:rsid w:val="00BB075C"/>
    <w:rsid w:val="00BB07C7"/>
    <w:rsid w:val="00BB1181"/>
    <w:rsid w:val="00BB1407"/>
    <w:rsid w:val="00BB14C8"/>
    <w:rsid w:val="00BB18C2"/>
    <w:rsid w:val="00BB1F49"/>
    <w:rsid w:val="00BB24F2"/>
    <w:rsid w:val="00BB29F9"/>
    <w:rsid w:val="00BB2D2C"/>
    <w:rsid w:val="00BB2DB9"/>
    <w:rsid w:val="00BB3299"/>
    <w:rsid w:val="00BB32C6"/>
    <w:rsid w:val="00BB3474"/>
    <w:rsid w:val="00BB38EF"/>
    <w:rsid w:val="00BB3A1A"/>
    <w:rsid w:val="00BB3D1F"/>
    <w:rsid w:val="00BB4091"/>
    <w:rsid w:val="00BB417F"/>
    <w:rsid w:val="00BB4863"/>
    <w:rsid w:val="00BB492D"/>
    <w:rsid w:val="00BB4CBC"/>
    <w:rsid w:val="00BB4D89"/>
    <w:rsid w:val="00BB5357"/>
    <w:rsid w:val="00BB53E6"/>
    <w:rsid w:val="00BB5586"/>
    <w:rsid w:val="00BB56B7"/>
    <w:rsid w:val="00BB585A"/>
    <w:rsid w:val="00BB59A6"/>
    <w:rsid w:val="00BB5D7B"/>
    <w:rsid w:val="00BB5E51"/>
    <w:rsid w:val="00BB5F31"/>
    <w:rsid w:val="00BB614C"/>
    <w:rsid w:val="00BB66E5"/>
    <w:rsid w:val="00BB69E5"/>
    <w:rsid w:val="00BB6A75"/>
    <w:rsid w:val="00BB6BAF"/>
    <w:rsid w:val="00BB6C4F"/>
    <w:rsid w:val="00BB6D43"/>
    <w:rsid w:val="00BB7021"/>
    <w:rsid w:val="00BB72CF"/>
    <w:rsid w:val="00BB74D9"/>
    <w:rsid w:val="00BB7A43"/>
    <w:rsid w:val="00BB7E97"/>
    <w:rsid w:val="00BB7F10"/>
    <w:rsid w:val="00BC05E9"/>
    <w:rsid w:val="00BC099E"/>
    <w:rsid w:val="00BC12C3"/>
    <w:rsid w:val="00BC13DD"/>
    <w:rsid w:val="00BC1701"/>
    <w:rsid w:val="00BC18E4"/>
    <w:rsid w:val="00BC1925"/>
    <w:rsid w:val="00BC1AFE"/>
    <w:rsid w:val="00BC1BEB"/>
    <w:rsid w:val="00BC1DAE"/>
    <w:rsid w:val="00BC1DC1"/>
    <w:rsid w:val="00BC1F7E"/>
    <w:rsid w:val="00BC23A6"/>
    <w:rsid w:val="00BC2610"/>
    <w:rsid w:val="00BC26EC"/>
    <w:rsid w:val="00BC2740"/>
    <w:rsid w:val="00BC2992"/>
    <w:rsid w:val="00BC2C76"/>
    <w:rsid w:val="00BC2CA0"/>
    <w:rsid w:val="00BC2CD0"/>
    <w:rsid w:val="00BC2DCE"/>
    <w:rsid w:val="00BC2E95"/>
    <w:rsid w:val="00BC311C"/>
    <w:rsid w:val="00BC362C"/>
    <w:rsid w:val="00BC3649"/>
    <w:rsid w:val="00BC3C4A"/>
    <w:rsid w:val="00BC4263"/>
    <w:rsid w:val="00BC4316"/>
    <w:rsid w:val="00BC4351"/>
    <w:rsid w:val="00BC44E6"/>
    <w:rsid w:val="00BC497C"/>
    <w:rsid w:val="00BC49EF"/>
    <w:rsid w:val="00BC4B68"/>
    <w:rsid w:val="00BC4DCA"/>
    <w:rsid w:val="00BC4E2A"/>
    <w:rsid w:val="00BC4EDC"/>
    <w:rsid w:val="00BC4F1B"/>
    <w:rsid w:val="00BC5297"/>
    <w:rsid w:val="00BC52DA"/>
    <w:rsid w:val="00BC5636"/>
    <w:rsid w:val="00BC56F1"/>
    <w:rsid w:val="00BC58B6"/>
    <w:rsid w:val="00BC58F6"/>
    <w:rsid w:val="00BC5CF0"/>
    <w:rsid w:val="00BC615B"/>
    <w:rsid w:val="00BC6A97"/>
    <w:rsid w:val="00BC6C85"/>
    <w:rsid w:val="00BC6F74"/>
    <w:rsid w:val="00BC6F84"/>
    <w:rsid w:val="00BC704D"/>
    <w:rsid w:val="00BC706A"/>
    <w:rsid w:val="00BC70D7"/>
    <w:rsid w:val="00BC72AA"/>
    <w:rsid w:val="00BC7305"/>
    <w:rsid w:val="00BC74B4"/>
    <w:rsid w:val="00BC7531"/>
    <w:rsid w:val="00BC759D"/>
    <w:rsid w:val="00BC7688"/>
    <w:rsid w:val="00BC770B"/>
    <w:rsid w:val="00BC79C1"/>
    <w:rsid w:val="00BC7ADD"/>
    <w:rsid w:val="00BC7BBC"/>
    <w:rsid w:val="00BD0319"/>
    <w:rsid w:val="00BD043B"/>
    <w:rsid w:val="00BD04A6"/>
    <w:rsid w:val="00BD0523"/>
    <w:rsid w:val="00BD0870"/>
    <w:rsid w:val="00BD0930"/>
    <w:rsid w:val="00BD0A3A"/>
    <w:rsid w:val="00BD0BA2"/>
    <w:rsid w:val="00BD0DA4"/>
    <w:rsid w:val="00BD10CF"/>
    <w:rsid w:val="00BD12E3"/>
    <w:rsid w:val="00BD151B"/>
    <w:rsid w:val="00BD1A14"/>
    <w:rsid w:val="00BD1D3F"/>
    <w:rsid w:val="00BD1E0F"/>
    <w:rsid w:val="00BD237A"/>
    <w:rsid w:val="00BD2471"/>
    <w:rsid w:val="00BD2488"/>
    <w:rsid w:val="00BD25BF"/>
    <w:rsid w:val="00BD283D"/>
    <w:rsid w:val="00BD2A2A"/>
    <w:rsid w:val="00BD2A8C"/>
    <w:rsid w:val="00BD2B86"/>
    <w:rsid w:val="00BD2BAA"/>
    <w:rsid w:val="00BD2F60"/>
    <w:rsid w:val="00BD31F5"/>
    <w:rsid w:val="00BD3928"/>
    <w:rsid w:val="00BD3CB6"/>
    <w:rsid w:val="00BD4446"/>
    <w:rsid w:val="00BD4693"/>
    <w:rsid w:val="00BD4CF7"/>
    <w:rsid w:val="00BD4EA7"/>
    <w:rsid w:val="00BD4F3A"/>
    <w:rsid w:val="00BD4F4C"/>
    <w:rsid w:val="00BD51E4"/>
    <w:rsid w:val="00BD57C7"/>
    <w:rsid w:val="00BD5973"/>
    <w:rsid w:val="00BD5CC8"/>
    <w:rsid w:val="00BD5F07"/>
    <w:rsid w:val="00BD5FED"/>
    <w:rsid w:val="00BD627A"/>
    <w:rsid w:val="00BD63E2"/>
    <w:rsid w:val="00BD6473"/>
    <w:rsid w:val="00BD6D31"/>
    <w:rsid w:val="00BD7028"/>
    <w:rsid w:val="00BD7140"/>
    <w:rsid w:val="00BD73FD"/>
    <w:rsid w:val="00BD7AD5"/>
    <w:rsid w:val="00BD7CB9"/>
    <w:rsid w:val="00BD7EBC"/>
    <w:rsid w:val="00BE005B"/>
    <w:rsid w:val="00BE0419"/>
    <w:rsid w:val="00BE0510"/>
    <w:rsid w:val="00BE09C4"/>
    <w:rsid w:val="00BE0A24"/>
    <w:rsid w:val="00BE0A31"/>
    <w:rsid w:val="00BE0A86"/>
    <w:rsid w:val="00BE0F61"/>
    <w:rsid w:val="00BE1146"/>
    <w:rsid w:val="00BE1197"/>
    <w:rsid w:val="00BE1211"/>
    <w:rsid w:val="00BE178A"/>
    <w:rsid w:val="00BE1D9A"/>
    <w:rsid w:val="00BE1F61"/>
    <w:rsid w:val="00BE2673"/>
    <w:rsid w:val="00BE269B"/>
    <w:rsid w:val="00BE27E7"/>
    <w:rsid w:val="00BE2844"/>
    <w:rsid w:val="00BE2A8B"/>
    <w:rsid w:val="00BE2D12"/>
    <w:rsid w:val="00BE30A3"/>
    <w:rsid w:val="00BE3ABA"/>
    <w:rsid w:val="00BE3B66"/>
    <w:rsid w:val="00BE3D7A"/>
    <w:rsid w:val="00BE3D95"/>
    <w:rsid w:val="00BE3F6D"/>
    <w:rsid w:val="00BE4505"/>
    <w:rsid w:val="00BE4BD7"/>
    <w:rsid w:val="00BE4F25"/>
    <w:rsid w:val="00BE5086"/>
    <w:rsid w:val="00BE53B2"/>
    <w:rsid w:val="00BE566D"/>
    <w:rsid w:val="00BE56B6"/>
    <w:rsid w:val="00BE5B92"/>
    <w:rsid w:val="00BE5F67"/>
    <w:rsid w:val="00BE5FA1"/>
    <w:rsid w:val="00BE5FE2"/>
    <w:rsid w:val="00BE6A52"/>
    <w:rsid w:val="00BE7066"/>
    <w:rsid w:val="00BE745A"/>
    <w:rsid w:val="00BE7579"/>
    <w:rsid w:val="00BE7581"/>
    <w:rsid w:val="00BE794A"/>
    <w:rsid w:val="00BE79D5"/>
    <w:rsid w:val="00BE7D3D"/>
    <w:rsid w:val="00BE7DDE"/>
    <w:rsid w:val="00BE7EA5"/>
    <w:rsid w:val="00BE7F85"/>
    <w:rsid w:val="00BE7FFA"/>
    <w:rsid w:val="00BEA038"/>
    <w:rsid w:val="00BF0156"/>
    <w:rsid w:val="00BF05C1"/>
    <w:rsid w:val="00BF0919"/>
    <w:rsid w:val="00BF09D3"/>
    <w:rsid w:val="00BF09F2"/>
    <w:rsid w:val="00BF0A56"/>
    <w:rsid w:val="00BF0B36"/>
    <w:rsid w:val="00BF0F69"/>
    <w:rsid w:val="00BF1013"/>
    <w:rsid w:val="00BF1057"/>
    <w:rsid w:val="00BF10EA"/>
    <w:rsid w:val="00BF11BA"/>
    <w:rsid w:val="00BF13A6"/>
    <w:rsid w:val="00BF16AC"/>
    <w:rsid w:val="00BF181D"/>
    <w:rsid w:val="00BF1845"/>
    <w:rsid w:val="00BF1B43"/>
    <w:rsid w:val="00BF1BFB"/>
    <w:rsid w:val="00BF23A3"/>
    <w:rsid w:val="00BF23FE"/>
    <w:rsid w:val="00BF24C1"/>
    <w:rsid w:val="00BF2517"/>
    <w:rsid w:val="00BF26D6"/>
    <w:rsid w:val="00BF2AAC"/>
    <w:rsid w:val="00BF3200"/>
    <w:rsid w:val="00BF33BA"/>
    <w:rsid w:val="00BF3643"/>
    <w:rsid w:val="00BF38F1"/>
    <w:rsid w:val="00BF3EFD"/>
    <w:rsid w:val="00BF4101"/>
    <w:rsid w:val="00BF453B"/>
    <w:rsid w:val="00BF4885"/>
    <w:rsid w:val="00BF498E"/>
    <w:rsid w:val="00BF4C2B"/>
    <w:rsid w:val="00BF52AE"/>
    <w:rsid w:val="00BF5516"/>
    <w:rsid w:val="00BF5673"/>
    <w:rsid w:val="00BF5720"/>
    <w:rsid w:val="00BF57ED"/>
    <w:rsid w:val="00BF59B2"/>
    <w:rsid w:val="00BF5BD8"/>
    <w:rsid w:val="00BF5C6D"/>
    <w:rsid w:val="00BF5EED"/>
    <w:rsid w:val="00BF5EFC"/>
    <w:rsid w:val="00BF6031"/>
    <w:rsid w:val="00BF65A4"/>
    <w:rsid w:val="00BF6EFE"/>
    <w:rsid w:val="00BF718F"/>
    <w:rsid w:val="00BF7353"/>
    <w:rsid w:val="00BF740C"/>
    <w:rsid w:val="00BF77B6"/>
    <w:rsid w:val="00BF7A8F"/>
    <w:rsid w:val="00BF7DF0"/>
    <w:rsid w:val="00C0034E"/>
    <w:rsid w:val="00C0059B"/>
    <w:rsid w:val="00C00BEA"/>
    <w:rsid w:val="00C00E49"/>
    <w:rsid w:val="00C00E71"/>
    <w:rsid w:val="00C013BF"/>
    <w:rsid w:val="00C01B92"/>
    <w:rsid w:val="00C01E75"/>
    <w:rsid w:val="00C01FF3"/>
    <w:rsid w:val="00C02208"/>
    <w:rsid w:val="00C02EC2"/>
    <w:rsid w:val="00C031B3"/>
    <w:rsid w:val="00C032A5"/>
    <w:rsid w:val="00C033E7"/>
    <w:rsid w:val="00C034CC"/>
    <w:rsid w:val="00C036D0"/>
    <w:rsid w:val="00C037D9"/>
    <w:rsid w:val="00C038DD"/>
    <w:rsid w:val="00C039CD"/>
    <w:rsid w:val="00C03DAF"/>
    <w:rsid w:val="00C04079"/>
    <w:rsid w:val="00C042DE"/>
    <w:rsid w:val="00C04480"/>
    <w:rsid w:val="00C0463E"/>
    <w:rsid w:val="00C046D6"/>
    <w:rsid w:val="00C04A21"/>
    <w:rsid w:val="00C04B68"/>
    <w:rsid w:val="00C04B98"/>
    <w:rsid w:val="00C04CF1"/>
    <w:rsid w:val="00C04E52"/>
    <w:rsid w:val="00C05099"/>
    <w:rsid w:val="00C0520B"/>
    <w:rsid w:val="00C05464"/>
    <w:rsid w:val="00C05D28"/>
    <w:rsid w:val="00C05E7A"/>
    <w:rsid w:val="00C05F8F"/>
    <w:rsid w:val="00C06118"/>
    <w:rsid w:val="00C0643E"/>
    <w:rsid w:val="00C06514"/>
    <w:rsid w:val="00C06756"/>
    <w:rsid w:val="00C06D25"/>
    <w:rsid w:val="00C07142"/>
    <w:rsid w:val="00C078D8"/>
    <w:rsid w:val="00C07910"/>
    <w:rsid w:val="00C10090"/>
    <w:rsid w:val="00C102CB"/>
    <w:rsid w:val="00C10551"/>
    <w:rsid w:val="00C10B9F"/>
    <w:rsid w:val="00C1104A"/>
    <w:rsid w:val="00C115BA"/>
    <w:rsid w:val="00C11610"/>
    <w:rsid w:val="00C1175F"/>
    <w:rsid w:val="00C119DD"/>
    <w:rsid w:val="00C11A97"/>
    <w:rsid w:val="00C11E12"/>
    <w:rsid w:val="00C12102"/>
    <w:rsid w:val="00C124E3"/>
    <w:rsid w:val="00C126BB"/>
    <w:rsid w:val="00C12856"/>
    <w:rsid w:val="00C12895"/>
    <w:rsid w:val="00C12F49"/>
    <w:rsid w:val="00C130F3"/>
    <w:rsid w:val="00C1341B"/>
    <w:rsid w:val="00C136A1"/>
    <w:rsid w:val="00C138DD"/>
    <w:rsid w:val="00C138F2"/>
    <w:rsid w:val="00C13FD9"/>
    <w:rsid w:val="00C13FE2"/>
    <w:rsid w:val="00C14323"/>
    <w:rsid w:val="00C143A0"/>
    <w:rsid w:val="00C143A6"/>
    <w:rsid w:val="00C144B7"/>
    <w:rsid w:val="00C14A9D"/>
    <w:rsid w:val="00C14B7D"/>
    <w:rsid w:val="00C14D2E"/>
    <w:rsid w:val="00C14F1B"/>
    <w:rsid w:val="00C15119"/>
    <w:rsid w:val="00C15177"/>
    <w:rsid w:val="00C153EC"/>
    <w:rsid w:val="00C154AD"/>
    <w:rsid w:val="00C154C8"/>
    <w:rsid w:val="00C15668"/>
    <w:rsid w:val="00C157E5"/>
    <w:rsid w:val="00C15A3B"/>
    <w:rsid w:val="00C15A7D"/>
    <w:rsid w:val="00C15B83"/>
    <w:rsid w:val="00C15BC6"/>
    <w:rsid w:val="00C15C9D"/>
    <w:rsid w:val="00C15F45"/>
    <w:rsid w:val="00C16077"/>
    <w:rsid w:val="00C160BD"/>
    <w:rsid w:val="00C1620E"/>
    <w:rsid w:val="00C16278"/>
    <w:rsid w:val="00C16710"/>
    <w:rsid w:val="00C16822"/>
    <w:rsid w:val="00C16836"/>
    <w:rsid w:val="00C16848"/>
    <w:rsid w:val="00C16BA0"/>
    <w:rsid w:val="00C16CF9"/>
    <w:rsid w:val="00C172FC"/>
    <w:rsid w:val="00C173DB"/>
    <w:rsid w:val="00C176E6"/>
    <w:rsid w:val="00C17932"/>
    <w:rsid w:val="00C17D7A"/>
    <w:rsid w:val="00C2039B"/>
    <w:rsid w:val="00C20526"/>
    <w:rsid w:val="00C2066E"/>
    <w:rsid w:val="00C2093E"/>
    <w:rsid w:val="00C20CAA"/>
    <w:rsid w:val="00C20DC0"/>
    <w:rsid w:val="00C219B9"/>
    <w:rsid w:val="00C21BC3"/>
    <w:rsid w:val="00C21C3C"/>
    <w:rsid w:val="00C21E07"/>
    <w:rsid w:val="00C2242E"/>
    <w:rsid w:val="00C22E6E"/>
    <w:rsid w:val="00C231C6"/>
    <w:rsid w:val="00C235B7"/>
    <w:rsid w:val="00C235F4"/>
    <w:rsid w:val="00C23620"/>
    <w:rsid w:val="00C23686"/>
    <w:rsid w:val="00C239B6"/>
    <w:rsid w:val="00C24045"/>
    <w:rsid w:val="00C240DC"/>
    <w:rsid w:val="00C244DE"/>
    <w:rsid w:val="00C24593"/>
    <w:rsid w:val="00C24E66"/>
    <w:rsid w:val="00C24E92"/>
    <w:rsid w:val="00C24F3A"/>
    <w:rsid w:val="00C251B3"/>
    <w:rsid w:val="00C252FB"/>
    <w:rsid w:val="00C25444"/>
    <w:rsid w:val="00C259E7"/>
    <w:rsid w:val="00C25FA6"/>
    <w:rsid w:val="00C2610C"/>
    <w:rsid w:val="00C26257"/>
    <w:rsid w:val="00C263BA"/>
    <w:rsid w:val="00C2652A"/>
    <w:rsid w:val="00C2667F"/>
    <w:rsid w:val="00C26976"/>
    <w:rsid w:val="00C26AEC"/>
    <w:rsid w:val="00C26D50"/>
    <w:rsid w:val="00C26E3E"/>
    <w:rsid w:val="00C26F33"/>
    <w:rsid w:val="00C27398"/>
    <w:rsid w:val="00C27B02"/>
    <w:rsid w:val="00C30006"/>
    <w:rsid w:val="00C304B5"/>
    <w:rsid w:val="00C30919"/>
    <w:rsid w:val="00C30CC7"/>
    <w:rsid w:val="00C311F2"/>
    <w:rsid w:val="00C316D2"/>
    <w:rsid w:val="00C31B50"/>
    <w:rsid w:val="00C32409"/>
    <w:rsid w:val="00C32928"/>
    <w:rsid w:val="00C32C0C"/>
    <w:rsid w:val="00C32C58"/>
    <w:rsid w:val="00C32EE1"/>
    <w:rsid w:val="00C32FB1"/>
    <w:rsid w:val="00C33131"/>
    <w:rsid w:val="00C33151"/>
    <w:rsid w:val="00C33330"/>
    <w:rsid w:val="00C33544"/>
    <w:rsid w:val="00C33D7E"/>
    <w:rsid w:val="00C34485"/>
    <w:rsid w:val="00C34C30"/>
    <w:rsid w:val="00C34C5B"/>
    <w:rsid w:val="00C3549F"/>
    <w:rsid w:val="00C3551F"/>
    <w:rsid w:val="00C35591"/>
    <w:rsid w:val="00C3559C"/>
    <w:rsid w:val="00C35745"/>
    <w:rsid w:val="00C359D0"/>
    <w:rsid w:val="00C35C70"/>
    <w:rsid w:val="00C35CB4"/>
    <w:rsid w:val="00C35F54"/>
    <w:rsid w:val="00C3615E"/>
    <w:rsid w:val="00C36938"/>
    <w:rsid w:val="00C36A78"/>
    <w:rsid w:val="00C36CB4"/>
    <w:rsid w:val="00C36E92"/>
    <w:rsid w:val="00C36F7B"/>
    <w:rsid w:val="00C372F9"/>
    <w:rsid w:val="00C37445"/>
    <w:rsid w:val="00C374A3"/>
    <w:rsid w:val="00C3785E"/>
    <w:rsid w:val="00C379C6"/>
    <w:rsid w:val="00C379E4"/>
    <w:rsid w:val="00C37D3C"/>
    <w:rsid w:val="00C37DE8"/>
    <w:rsid w:val="00C37E83"/>
    <w:rsid w:val="00C37F76"/>
    <w:rsid w:val="00C40071"/>
    <w:rsid w:val="00C409B6"/>
    <w:rsid w:val="00C40FB5"/>
    <w:rsid w:val="00C40FDA"/>
    <w:rsid w:val="00C4106A"/>
    <w:rsid w:val="00C41087"/>
    <w:rsid w:val="00C411D6"/>
    <w:rsid w:val="00C41393"/>
    <w:rsid w:val="00C415C0"/>
    <w:rsid w:val="00C41902"/>
    <w:rsid w:val="00C41FB7"/>
    <w:rsid w:val="00C42052"/>
    <w:rsid w:val="00C42326"/>
    <w:rsid w:val="00C4253D"/>
    <w:rsid w:val="00C42874"/>
    <w:rsid w:val="00C42A50"/>
    <w:rsid w:val="00C42B92"/>
    <w:rsid w:val="00C42DCC"/>
    <w:rsid w:val="00C430C5"/>
    <w:rsid w:val="00C43AA7"/>
    <w:rsid w:val="00C43E34"/>
    <w:rsid w:val="00C43F6E"/>
    <w:rsid w:val="00C443F2"/>
    <w:rsid w:val="00C444EF"/>
    <w:rsid w:val="00C445BC"/>
    <w:rsid w:val="00C44709"/>
    <w:rsid w:val="00C448DD"/>
    <w:rsid w:val="00C44D17"/>
    <w:rsid w:val="00C451BC"/>
    <w:rsid w:val="00C451C7"/>
    <w:rsid w:val="00C4525C"/>
    <w:rsid w:val="00C452F2"/>
    <w:rsid w:val="00C455F3"/>
    <w:rsid w:val="00C4571B"/>
    <w:rsid w:val="00C45859"/>
    <w:rsid w:val="00C45AFD"/>
    <w:rsid w:val="00C45D2A"/>
    <w:rsid w:val="00C45EF7"/>
    <w:rsid w:val="00C4613D"/>
    <w:rsid w:val="00C46385"/>
    <w:rsid w:val="00C466A0"/>
    <w:rsid w:val="00C466BC"/>
    <w:rsid w:val="00C4672F"/>
    <w:rsid w:val="00C46BF5"/>
    <w:rsid w:val="00C46D6F"/>
    <w:rsid w:val="00C4751E"/>
    <w:rsid w:val="00C4783B"/>
    <w:rsid w:val="00C47D09"/>
    <w:rsid w:val="00C47DBD"/>
    <w:rsid w:val="00C47EB1"/>
    <w:rsid w:val="00C5022D"/>
    <w:rsid w:val="00C50B29"/>
    <w:rsid w:val="00C50C60"/>
    <w:rsid w:val="00C51054"/>
    <w:rsid w:val="00C51579"/>
    <w:rsid w:val="00C51688"/>
    <w:rsid w:val="00C51765"/>
    <w:rsid w:val="00C51768"/>
    <w:rsid w:val="00C518AA"/>
    <w:rsid w:val="00C51FB2"/>
    <w:rsid w:val="00C5205F"/>
    <w:rsid w:val="00C52D41"/>
    <w:rsid w:val="00C52F60"/>
    <w:rsid w:val="00C5320A"/>
    <w:rsid w:val="00C53438"/>
    <w:rsid w:val="00C5396D"/>
    <w:rsid w:val="00C53B50"/>
    <w:rsid w:val="00C53B8B"/>
    <w:rsid w:val="00C53C24"/>
    <w:rsid w:val="00C53CFC"/>
    <w:rsid w:val="00C53D07"/>
    <w:rsid w:val="00C53E78"/>
    <w:rsid w:val="00C542EF"/>
    <w:rsid w:val="00C54405"/>
    <w:rsid w:val="00C546AA"/>
    <w:rsid w:val="00C54AD7"/>
    <w:rsid w:val="00C5521A"/>
    <w:rsid w:val="00C5583B"/>
    <w:rsid w:val="00C55B1E"/>
    <w:rsid w:val="00C55CAD"/>
    <w:rsid w:val="00C56020"/>
    <w:rsid w:val="00C5645D"/>
    <w:rsid w:val="00C56864"/>
    <w:rsid w:val="00C56C84"/>
    <w:rsid w:val="00C56D1C"/>
    <w:rsid w:val="00C56D81"/>
    <w:rsid w:val="00C57080"/>
    <w:rsid w:val="00C57668"/>
    <w:rsid w:val="00C57762"/>
    <w:rsid w:val="00C5788D"/>
    <w:rsid w:val="00C57903"/>
    <w:rsid w:val="00C57D97"/>
    <w:rsid w:val="00C600B4"/>
    <w:rsid w:val="00C602E8"/>
    <w:rsid w:val="00C603D2"/>
    <w:rsid w:val="00C60548"/>
    <w:rsid w:val="00C61505"/>
    <w:rsid w:val="00C618AC"/>
    <w:rsid w:val="00C619FC"/>
    <w:rsid w:val="00C61A17"/>
    <w:rsid w:val="00C61BB2"/>
    <w:rsid w:val="00C626FE"/>
    <w:rsid w:val="00C6273B"/>
    <w:rsid w:val="00C62AAD"/>
    <w:rsid w:val="00C62D22"/>
    <w:rsid w:val="00C63139"/>
    <w:rsid w:val="00C631BE"/>
    <w:rsid w:val="00C63677"/>
    <w:rsid w:val="00C636E5"/>
    <w:rsid w:val="00C637D5"/>
    <w:rsid w:val="00C6397A"/>
    <w:rsid w:val="00C639CC"/>
    <w:rsid w:val="00C63AE0"/>
    <w:rsid w:val="00C63B6B"/>
    <w:rsid w:val="00C63C25"/>
    <w:rsid w:val="00C63C45"/>
    <w:rsid w:val="00C644C0"/>
    <w:rsid w:val="00C644E1"/>
    <w:rsid w:val="00C64904"/>
    <w:rsid w:val="00C649E7"/>
    <w:rsid w:val="00C64B10"/>
    <w:rsid w:val="00C64C98"/>
    <w:rsid w:val="00C64D34"/>
    <w:rsid w:val="00C65303"/>
    <w:rsid w:val="00C653C2"/>
    <w:rsid w:val="00C6575F"/>
    <w:rsid w:val="00C657A7"/>
    <w:rsid w:val="00C65D17"/>
    <w:rsid w:val="00C660A0"/>
    <w:rsid w:val="00C66138"/>
    <w:rsid w:val="00C661C7"/>
    <w:rsid w:val="00C662D5"/>
    <w:rsid w:val="00C6698D"/>
    <w:rsid w:val="00C66BFF"/>
    <w:rsid w:val="00C66CD8"/>
    <w:rsid w:val="00C66DC3"/>
    <w:rsid w:val="00C6721F"/>
    <w:rsid w:val="00C6736E"/>
    <w:rsid w:val="00C67561"/>
    <w:rsid w:val="00C675F0"/>
    <w:rsid w:val="00C6778D"/>
    <w:rsid w:val="00C679E8"/>
    <w:rsid w:val="00C67B29"/>
    <w:rsid w:val="00C67BAF"/>
    <w:rsid w:val="00C70236"/>
    <w:rsid w:val="00C7081E"/>
    <w:rsid w:val="00C70CB9"/>
    <w:rsid w:val="00C70E14"/>
    <w:rsid w:val="00C70F3F"/>
    <w:rsid w:val="00C715C5"/>
    <w:rsid w:val="00C71648"/>
    <w:rsid w:val="00C71700"/>
    <w:rsid w:val="00C71743"/>
    <w:rsid w:val="00C71761"/>
    <w:rsid w:val="00C7188C"/>
    <w:rsid w:val="00C719CD"/>
    <w:rsid w:val="00C71AD2"/>
    <w:rsid w:val="00C721BF"/>
    <w:rsid w:val="00C72331"/>
    <w:rsid w:val="00C7234F"/>
    <w:rsid w:val="00C724D1"/>
    <w:rsid w:val="00C726A7"/>
    <w:rsid w:val="00C72857"/>
    <w:rsid w:val="00C72D36"/>
    <w:rsid w:val="00C72D90"/>
    <w:rsid w:val="00C731E8"/>
    <w:rsid w:val="00C73323"/>
    <w:rsid w:val="00C73D65"/>
    <w:rsid w:val="00C73F50"/>
    <w:rsid w:val="00C7420F"/>
    <w:rsid w:val="00C743BA"/>
    <w:rsid w:val="00C748B3"/>
    <w:rsid w:val="00C74962"/>
    <w:rsid w:val="00C751FF"/>
    <w:rsid w:val="00C752C5"/>
    <w:rsid w:val="00C75354"/>
    <w:rsid w:val="00C7585A"/>
    <w:rsid w:val="00C758E9"/>
    <w:rsid w:val="00C75B26"/>
    <w:rsid w:val="00C75B4C"/>
    <w:rsid w:val="00C75C50"/>
    <w:rsid w:val="00C76038"/>
    <w:rsid w:val="00C76363"/>
    <w:rsid w:val="00C764E2"/>
    <w:rsid w:val="00C76679"/>
    <w:rsid w:val="00C769EC"/>
    <w:rsid w:val="00C76BA0"/>
    <w:rsid w:val="00C76BFB"/>
    <w:rsid w:val="00C76C29"/>
    <w:rsid w:val="00C76FD5"/>
    <w:rsid w:val="00C770D7"/>
    <w:rsid w:val="00C775D4"/>
    <w:rsid w:val="00C77763"/>
    <w:rsid w:val="00C77808"/>
    <w:rsid w:val="00C778D0"/>
    <w:rsid w:val="00C77F67"/>
    <w:rsid w:val="00C802DF"/>
    <w:rsid w:val="00C80435"/>
    <w:rsid w:val="00C8058D"/>
    <w:rsid w:val="00C80AF3"/>
    <w:rsid w:val="00C80D35"/>
    <w:rsid w:val="00C810C7"/>
    <w:rsid w:val="00C8142F"/>
    <w:rsid w:val="00C81506"/>
    <w:rsid w:val="00C815E9"/>
    <w:rsid w:val="00C816A8"/>
    <w:rsid w:val="00C81931"/>
    <w:rsid w:val="00C819C6"/>
    <w:rsid w:val="00C81A5F"/>
    <w:rsid w:val="00C81EAF"/>
    <w:rsid w:val="00C81F00"/>
    <w:rsid w:val="00C8212E"/>
    <w:rsid w:val="00C82171"/>
    <w:rsid w:val="00C8236B"/>
    <w:rsid w:val="00C827B1"/>
    <w:rsid w:val="00C82866"/>
    <w:rsid w:val="00C82DC6"/>
    <w:rsid w:val="00C83117"/>
    <w:rsid w:val="00C83315"/>
    <w:rsid w:val="00C833C4"/>
    <w:rsid w:val="00C838C0"/>
    <w:rsid w:val="00C83907"/>
    <w:rsid w:val="00C83AB3"/>
    <w:rsid w:val="00C83C86"/>
    <w:rsid w:val="00C83E6C"/>
    <w:rsid w:val="00C844C6"/>
    <w:rsid w:val="00C847D1"/>
    <w:rsid w:val="00C84961"/>
    <w:rsid w:val="00C84BDC"/>
    <w:rsid w:val="00C84D5F"/>
    <w:rsid w:val="00C853AE"/>
    <w:rsid w:val="00C853F5"/>
    <w:rsid w:val="00C85C98"/>
    <w:rsid w:val="00C85E2E"/>
    <w:rsid w:val="00C86392"/>
    <w:rsid w:val="00C867C8"/>
    <w:rsid w:val="00C86854"/>
    <w:rsid w:val="00C8690C"/>
    <w:rsid w:val="00C869FF"/>
    <w:rsid w:val="00C86AA4"/>
    <w:rsid w:val="00C86DC0"/>
    <w:rsid w:val="00C87004"/>
    <w:rsid w:val="00C8727D"/>
    <w:rsid w:val="00C877E9"/>
    <w:rsid w:val="00C87853"/>
    <w:rsid w:val="00C879A4"/>
    <w:rsid w:val="00C87AA1"/>
    <w:rsid w:val="00C87C40"/>
    <w:rsid w:val="00C87EB8"/>
    <w:rsid w:val="00C87EBC"/>
    <w:rsid w:val="00C901C2"/>
    <w:rsid w:val="00C901EE"/>
    <w:rsid w:val="00C90300"/>
    <w:rsid w:val="00C90360"/>
    <w:rsid w:val="00C905C4"/>
    <w:rsid w:val="00C906FE"/>
    <w:rsid w:val="00C909D0"/>
    <w:rsid w:val="00C90C34"/>
    <w:rsid w:val="00C90DF4"/>
    <w:rsid w:val="00C91309"/>
    <w:rsid w:val="00C91394"/>
    <w:rsid w:val="00C916BF"/>
    <w:rsid w:val="00C9190A"/>
    <w:rsid w:val="00C91A60"/>
    <w:rsid w:val="00C91B1B"/>
    <w:rsid w:val="00C921CA"/>
    <w:rsid w:val="00C922A3"/>
    <w:rsid w:val="00C9239B"/>
    <w:rsid w:val="00C923D3"/>
    <w:rsid w:val="00C924A4"/>
    <w:rsid w:val="00C9261D"/>
    <w:rsid w:val="00C926D2"/>
    <w:rsid w:val="00C928D3"/>
    <w:rsid w:val="00C92936"/>
    <w:rsid w:val="00C92AF1"/>
    <w:rsid w:val="00C92F3F"/>
    <w:rsid w:val="00C93216"/>
    <w:rsid w:val="00C93607"/>
    <w:rsid w:val="00C93972"/>
    <w:rsid w:val="00C939BA"/>
    <w:rsid w:val="00C93C4A"/>
    <w:rsid w:val="00C93CBD"/>
    <w:rsid w:val="00C93DA3"/>
    <w:rsid w:val="00C94035"/>
    <w:rsid w:val="00C94088"/>
    <w:rsid w:val="00C94175"/>
    <w:rsid w:val="00C9441B"/>
    <w:rsid w:val="00C945F6"/>
    <w:rsid w:val="00C94E65"/>
    <w:rsid w:val="00C95008"/>
    <w:rsid w:val="00C95B61"/>
    <w:rsid w:val="00C95BE7"/>
    <w:rsid w:val="00C95DA2"/>
    <w:rsid w:val="00C95E3E"/>
    <w:rsid w:val="00C95F3D"/>
    <w:rsid w:val="00C9645E"/>
    <w:rsid w:val="00C96620"/>
    <w:rsid w:val="00C96643"/>
    <w:rsid w:val="00C96647"/>
    <w:rsid w:val="00C96962"/>
    <w:rsid w:val="00C9738E"/>
    <w:rsid w:val="00C9750E"/>
    <w:rsid w:val="00C97BAD"/>
    <w:rsid w:val="00C97F53"/>
    <w:rsid w:val="00CA0968"/>
    <w:rsid w:val="00CA0A69"/>
    <w:rsid w:val="00CA100B"/>
    <w:rsid w:val="00CA109C"/>
    <w:rsid w:val="00CA1443"/>
    <w:rsid w:val="00CA17F7"/>
    <w:rsid w:val="00CA199D"/>
    <w:rsid w:val="00CA1A9A"/>
    <w:rsid w:val="00CA1B6E"/>
    <w:rsid w:val="00CA1C2A"/>
    <w:rsid w:val="00CA1C4B"/>
    <w:rsid w:val="00CA1C86"/>
    <w:rsid w:val="00CA1CE3"/>
    <w:rsid w:val="00CA1DD7"/>
    <w:rsid w:val="00CA233A"/>
    <w:rsid w:val="00CA24FF"/>
    <w:rsid w:val="00CA28C2"/>
    <w:rsid w:val="00CA2C41"/>
    <w:rsid w:val="00CA3052"/>
    <w:rsid w:val="00CA3BA0"/>
    <w:rsid w:val="00CA3BE1"/>
    <w:rsid w:val="00CA3FC8"/>
    <w:rsid w:val="00CA3FF9"/>
    <w:rsid w:val="00CA4356"/>
    <w:rsid w:val="00CA49C5"/>
    <w:rsid w:val="00CA49D7"/>
    <w:rsid w:val="00CA4BD9"/>
    <w:rsid w:val="00CA4D2A"/>
    <w:rsid w:val="00CA4F91"/>
    <w:rsid w:val="00CA5374"/>
    <w:rsid w:val="00CA5836"/>
    <w:rsid w:val="00CA58B1"/>
    <w:rsid w:val="00CA5E23"/>
    <w:rsid w:val="00CA5F84"/>
    <w:rsid w:val="00CA5F8F"/>
    <w:rsid w:val="00CA609F"/>
    <w:rsid w:val="00CA60BB"/>
    <w:rsid w:val="00CA6334"/>
    <w:rsid w:val="00CA6731"/>
    <w:rsid w:val="00CA67F6"/>
    <w:rsid w:val="00CA6B55"/>
    <w:rsid w:val="00CA711F"/>
    <w:rsid w:val="00CA73F7"/>
    <w:rsid w:val="00CA7533"/>
    <w:rsid w:val="00CA7DC3"/>
    <w:rsid w:val="00CA7E15"/>
    <w:rsid w:val="00CB005F"/>
    <w:rsid w:val="00CB0261"/>
    <w:rsid w:val="00CB06B5"/>
    <w:rsid w:val="00CB0BE3"/>
    <w:rsid w:val="00CB0C22"/>
    <w:rsid w:val="00CB0E72"/>
    <w:rsid w:val="00CB13B9"/>
    <w:rsid w:val="00CB143D"/>
    <w:rsid w:val="00CB1541"/>
    <w:rsid w:val="00CB1608"/>
    <w:rsid w:val="00CB1701"/>
    <w:rsid w:val="00CB185B"/>
    <w:rsid w:val="00CB1997"/>
    <w:rsid w:val="00CB1F05"/>
    <w:rsid w:val="00CB1F0B"/>
    <w:rsid w:val="00CB2064"/>
    <w:rsid w:val="00CB2273"/>
    <w:rsid w:val="00CB22FE"/>
    <w:rsid w:val="00CB25BF"/>
    <w:rsid w:val="00CB26B1"/>
    <w:rsid w:val="00CB29D8"/>
    <w:rsid w:val="00CB2B45"/>
    <w:rsid w:val="00CB2E56"/>
    <w:rsid w:val="00CB316B"/>
    <w:rsid w:val="00CB332F"/>
    <w:rsid w:val="00CB3707"/>
    <w:rsid w:val="00CB3A33"/>
    <w:rsid w:val="00CB3BAE"/>
    <w:rsid w:val="00CB3E1F"/>
    <w:rsid w:val="00CB3EE4"/>
    <w:rsid w:val="00CB3F05"/>
    <w:rsid w:val="00CB4143"/>
    <w:rsid w:val="00CB420C"/>
    <w:rsid w:val="00CB43A3"/>
    <w:rsid w:val="00CB47D4"/>
    <w:rsid w:val="00CB4AC8"/>
    <w:rsid w:val="00CB53F7"/>
    <w:rsid w:val="00CB570D"/>
    <w:rsid w:val="00CB589D"/>
    <w:rsid w:val="00CB58EA"/>
    <w:rsid w:val="00CB5D34"/>
    <w:rsid w:val="00CB623C"/>
    <w:rsid w:val="00CB62A7"/>
    <w:rsid w:val="00CB64A4"/>
    <w:rsid w:val="00CB6664"/>
    <w:rsid w:val="00CB66EB"/>
    <w:rsid w:val="00CB6889"/>
    <w:rsid w:val="00CB6C54"/>
    <w:rsid w:val="00CB6EC9"/>
    <w:rsid w:val="00CB6EF8"/>
    <w:rsid w:val="00CB70F8"/>
    <w:rsid w:val="00CB7329"/>
    <w:rsid w:val="00CB7A2F"/>
    <w:rsid w:val="00CB7A78"/>
    <w:rsid w:val="00CB7B07"/>
    <w:rsid w:val="00CB7DE7"/>
    <w:rsid w:val="00CB7DE9"/>
    <w:rsid w:val="00CB7EA2"/>
    <w:rsid w:val="00CC000B"/>
    <w:rsid w:val="00CC01CC"/>
    <w:rsid w:val="00CC0628"/>
    <w:rsid w:val="00CC07B1"/>
    <w:rsid w:val="00CC09DB"/>
    <w:rsid w:val="00CC0C19"/>
    <w:rsid w:val="00CC0F03"/>
    <w:rsid w:val="00CC107C"/>
    <w:rsid w:val="00CC11DA"/>
    <w:rsid w:val="00CC1377"/>
    <w:rsid w:val="00CC1585"/>
    <w:rsid w:val="00CC1896"/>
    <w:rsid w:val="00CC1AA2"/>
    <w:rsid w:val="00CC1B12"/>
    <w:rsid w:val="00CC1BD8"/>
    <w:rsid w:val="00CC1EE0"/>
    <w:rsid w:val="00CC2523"/>
    <w:rsid w:val="00CC262F"/>
    <w:rsid w:val="00CC26F6"/>
    <w:rsid w:val="00CC2C76"/>
    <w:rsid w:val="00CC2D98"/>
    <w:rsid w:val="00CC305A"/>
    <w:rsid w:val="00CC32FA"/>
    <w:rsid w:val="00CC3D0E"/>
    <w:rsid w:val="00CC3D24"/>
    <w:rsid w:val="00CC3EE5"/>
    <w:rsid w:val="00CC4074"/>
    <w:rsid w:val="00CC4748"/>
    <w:rsid w:val="00CC4965"/>
    <w:rsid w:val="00CC4BB6"/>
    <w:rsid w:val="00CC4F03"/>
    <w:rsid w:val="00CC54CB"/>
    <w:rsid w:val="00CC56BC"/>
    <w:rsid w:val="00CC5890"/>
    <w:rsid w:val="00CC5891"/>
    <w:rsid w:val="00CC5C18"/>
    <w:rsid w:val="00CC5C7F"/>
    <w:rsid w:val="00CC5DA0"/>
    <w:rsid w:val="00CC641D"/>
    <w:rsid w:val="00CC651C"/>
    <w:rsid w:val="00CC6CE1"/>
    <w:rsid w:val="00CC6D81"/>
    <w:rsid w:val="00CC717C"/>
    <w:rsid w:val="00CC730C"/>
    <w:rsid w:val="00CC73E9"/>
    <w:rsid w:val="00CC75D5"/>
    <w:rsid w:val="00CC79A0"/>
    <w:rsid w:val="00CC7B1A"/>
    <w:rsid w:val="00CC7E92"/>
    <w:rsid w:val="00CC7FB4"/>
    <w:rsid w:val="00CD0240"/>
    <w:rsid w:val="00CD06B3"/>
    <w:rsid w:val="00CD0819"/>
    <w:rsid w:val="00CD087F"/>
    <w:rsid w:val="00CD0A4C"/>
    <w:rsid w:val="00CD0CE8"/>
    <w:rsid w:val="00CD1209"/>
    <w:rsid w:val="00CD120A"/>
    <w:rsid w:val="00CD1B99"/>
    <w:rsid w:val="00CD201E"/>
    <w:rsid w:val="00CD2084"/>
    <w:rsid w:val="00CD22D1"/>
    <w:rsid w:val="00CD23B9"/>
    <w:rsid w:val="00CD2786"/>
    <w:rsid w:val="00CD29EB"/>
    <w:rsid w:val="00CD3133"/>
    <w:rsid w:val="00CD3178"/>
    <w:rsid w:val="00CD329E"/>
    <w:rsid w:val="00CD33BC"/>
    <w:rsid w:val="00CD33DA"/>
    <w:rsid w:val="00CD341A"/>
    <w:rsid w:val="00CD3711"/>
    <w:rsid w:val="00CD3753"/>
    <w:rsid w:val="00CD389C"/>
    <w:rsid w:val="00CD3DAA"/>
    <w:rsid w:val="00CD3EA0"/>
    <w:rsid w:val="00CD3F8B"/>
    <w:rsid w:val="00CD4069"/>
    <w:rsid w:val="00CD4922"/>
    <w:rsid w:val="00CD4A20"/>
    <w:rsid w:val="00CD4D21"/>
    <w:rsid w:val="00CD51BA"/>
    <w:rsid w:val="00CD5346"/>
    <w:rsid w:val="00CD592E"/>
    <w:rsid w:val="00CD5A54"/>
    <w:rsid w:val="00CD5E94"/>
    <w:rsid w:val="00CD5F7E"/>
    <w:rsid w:val="00CD6329"/>
    <w:rsid w:val="00CD6431"/>
    <w:rsid w:val="00CD643F"/>
    <w:rsid w:val="00CD65AC"/>
    <w:rsid w:val="00CD6806"/>
    <w:rsid w:val="00CD692E"/>
    <w:rsid w:val="00CD6ABD"/>
    <w:rsid w:val="00CD6B7B"/>
    <w:rsid w:val="00CD6DCC"/>
    <w:rsid w:val="00CD6EF5"/>
    <w:rsid w:val="00CD6F5A"/>
    <w:rsid w:val="00CD7342"/>
    <w:rsid w:val="00CD7AF7"/>
    <w:rsid w:val="00CD7B11"/>
    <w:rsid w:val="00CD7C1F"/>
    <w:rsid w:val="00CE0486"/>
    <w:rsid w:val="00CE06FC"/>
    <w:rsid w:val="00CE0743"/>
    <w:rsid w:val="00CE0A9D"/>
    <w:rsid w:val="00CE0C61"/>
    <w:rsid w:val="00CE0E0D"/>
    <w:rsid w:val="00CE12B0"/>
    <w:rsid w:val="00CE12B5"/>
    <w:rsid w:val="00CE14F8"/>
    <w:rsid w:val="00CE164F"/>
    <w:rsid w:val="00CE1680"/>
    <w:rsid w:val="00CE19E8"/>
    <w:rsid w:val="00CE2267"/>
    <w:rsid w:val="00CE23B9"/>
    <w:rsid w:val="00CE265D"/>
    <w:rsid w:val="00CE266B"/>
    <w:rsid w:val="00CE282B"/>
    <w:rsid w:val="00CE2B10"/>
    <w:rsid w:val="00CE2BFD"/>
    <w:rsid w:val="00CE3580"/>
    <w:rsid w:val="00CE3748"/>
    <w:rsid w:val="00CE3A60"/>
    <w:rsid w:val="00CE3F13"/>
    <w:rsid w:val="00CE4116"/>
    <w:rsid w:val="00CE45D6"/>
    <w:rsid w:val="00CE46F7"/>
    <w:rsid w:val="00CE4725"/>
    <w:rsid w:val="00CE4B5D"/>
    <w:rsid w:val="00CE4C40"/>
    <w:rsid w:val="00CE5252"/>
    <w:rsid w:val="00CE5356"/>
    <w:rsid w:val="00CE57B7"/>
    <w:rsid w:val="00CE5BF1"/>
    <w:rsid w:val="00CE5C35"/>
    <w:rsid w:val="00CE60B0"/>
    <w:rsid w:val="00CE60FA"/>
    <w:rsid w:val="00CE6135"/>
    <w:rsid w:val="00CE6344"/>
    <w:rsid w:val="00CE6380"/>
    <w:rsid w:val="00CE638B"/>
    <w:rsid w:val="00CE6392"/>
    <w:rsid w:val="00CE63DF"/>
    <w:rsid w:val="00CE64BA"/>
    <w:rsid w:val="00CE6E14"/>
    <w:rsid w:val="00CE74D6"/>
    <w:rsid w:val="00CE76C6"/>
    <w:rsid w:val="00CE76EA"/>
    <w:rsid w:val="00CE7747"/>
    <w:rsid w:val="00CE7878"/>
    <w:rsid w:val="00CE7A02"/>
    <w:rsid w:val="00CF0132"/>
    <w:rsid w:val="00CF0191"/>
    <w:rsid w:val="00CF036D"/>
    <w:rsid w:val="00CF0611"/>
    <w:rsid w:val="00CF0BFE"/>
    <w:rsid w:val="00CF0C52"/>
    <w:rsid w:val="00CF10EE"/>
    <w:rsid w:val="00CF11E2"/>
    <w:rsid w:val="00CF11F6"/>
    <w:rsid w:val="00CF12CE"/>
    <w:rsid w:val="00CF16AD"/>
    <w:rsid w:val="00CF1A8F"/>
    <w:rsid w:val="00CF1CE0"/>
    <w:rsid w:val="00CF1E9C"/>
    <w:rsid w:val="00CF215C"/>
    <w:rsid w:val="00CF2227"/>
    <w:rsid w:val="00CF227F"/>
    <w:rsid w:val="00CF262D"/>
    <w:rsid w:val="00CF2D07"/>
    <w:rsid w:val="00CF2ED6"/>
    <w:rsid w:val="00CF2FD9"/>
    <w:rsid w:val="00CF34B1"/>
    <w:rsid w:val="00CF3AB2"/>
    <w:rsid w:val="00CF3B4A"/>
    <w:rsid w:val="00CF4137"/>
    <w:rsid w:val="00CF4658"/>
    <w:rsid w:val="00CF4701"/>
    <w:rsid w:val="00CF488F"/>
    <w:rsid w:val="00CF48CC"/>
    <w:rsid w:val="00CF4DE6"/>
    <w:rsid w:val="00CF4F72"/>
    <w:rsid w:val="00CF5B42"/>
    <w:rsid w:val="00CF5BAE"/>
    <w:rsid w:val="00CF5C38"/>
    <w:rsid w:val="00CF6118"/>
    <w:rsid w:val="00CF6150"/>
    <w:rsid w:val="00CF64B0"/>
    <w:rsid w:val="00CF6532"/>
    <w:rsid w:val="00CF653F"/>
    <w:rsid w:val="00CF66AF"/>
    <w:rsid w:val="00CF6CD8"/>
    <w:rsid w:val="00CF6EB1"/>
    <w:rsid w:val="00CF6FFA"/>
    <w:rsid w:val="00CF72F7"/>
    <w:rsid w:val="00CF7459"/>
    <w:rsid w:val="00CF7775"/>
    <w:rsid w:val="00CF779F"/>
    <w:rsid w:val="00CF7CE5"/>
    <w:rsid w:val="00CF7DCF"/>
    <w:rsid w:val="00CF7E56"/>
    <w:rsid w:val="00D0019F"/>
    <w:rsid w:val="00D0079B"/>
    <w:rsid w:val="00D00D05"/>
    <w:rsid w:val="00D00ED7"/>
    <w:rsid w:val="00D00F59"/>
    <w:rsid w:val="00D01A8B"/>
    <w:rsid w:val="00D01AD3"/>
    <w:rsid w:val="00D0210C"/>
    <w:rsid w:val="00D0248B"/>
    <w:rsid w:val="00D028E7"/>
    <w:rsid w:val="00D02B35"/>
    <w:rsid w:val="00D02B56"/>
    <w:rsid w:val="00D03074"/>
    <w:rsid w:val="00D03208"/>
    <w:rsid w:val="00D0336A"/>
    <w:rsid w:val="00D03485"/>
    <w:rsid w:val="00D034E1"/>
    <w:rsid w:val="00D03570"/>
    <w:rsid w:val="00D0363F"/>
    <w:rsid w:val="00D0369F"/>
    <w:rsid w:val="00D037AA"/>
    <w:rsid w:val="00D03A78"/>
    <w:rsid w:val="00D03AAC"/>
    <w:rsid w:val="00D03BD1"/>
    <w:rsid w:val="00D03F26"/>
    <w:rsid w:val="00D0431D"/>
    <w:rsid w:val="00D0476A"/>
    <w:rsid w:val="00D04870"/>
    <w:rsid w:val="00D04B8D"/>
    <w:rsid w:val="00D056D7"/>
    <w:rsid w:val="00D0578F"/>
    <w:rsid w:val="00D057B8"/>
    <w:rsid w:val="00D057BF"/>
    <w:rsid w:val="00D057F4"/>
    <w:rsid w:val="00D05B53"/>
    <w:rsid w:val="00D05CDF"/>
    <w:rsid w:val="00D06466"/>
    <w:rsid w:val="00D06791"/>
    <w:rsid w:val="00D06ECC"/>
    <w:rsid w:val="00D06F13"/>
    <w:rsid w:val="00D06F2C"/>
    <w:rsid w:val="00D06FAA"/>
    <w:rsid w:val="00D0706A"/>
    <w:rsid w:val="00D07173"/>
    <w:rsid w:val="00D07960"/>
    <w:rsid w:val="00D07B0E"/>
    <w:rsid w:val="00D10516"/>
    <w:rsid w:val="00D109E1"/>
    <w:rsid w:val="00D10C7D"/>
    <w:rsid w:val="00D10D1A"/>
    <w:rsid w:val="00D10D56"/>
    <w:rsid w:val="00D11038"/>
    <w:rsid w:val="00D110E9"/>
    <w:rsid w:val="00D11253"/>
    <w:rsid w:val="00D1144C"/>
    <w:rsid w:val="00D115ED"/>
    <w:rsid w:val="00D11C67"/>
    <w:rsid w:val="00D11C70"/>
    <w:rsid w:val="00D12401"/>
    <w:rsid w:val="00D12B04"/>
    <w:rsid w:val="00D12ED3"/>
    <w:rsid w:val="00D12F20"/>
    <w:rsid w:val="00D1369D"/>
    <w:rsid w:val="00D13785"/>
    <w:rsid w:val="00D13A0E"/>
    <w:rsid w:val="00D13B23"/>
    <w:rsid w:val="00D14027"/>
    <w:rsid w:val="00D142E1"/>
    <w:rsid w:val="00D14564"/>
    <w:rsid w:val="00D149D3"/>
    <w:rsid w:val="00D14AA9"/>
    <w:rsid w:val="00D14D4E"/>
    <w:rsid w:val="00D14F88"/>
    <w:rsid w:val="00D14FDC"/>
    <w:rsid w:val="00D150D3"/>
    <w:rsid w:val="00D1520B"/>
    <w:rsid w:val="00D152DB"/>
    <w:rsid w:val="00D15CB1"/>
    <w:rsid w:val="00D15D2D"/>
    <w:rsid w:val="00D1601D"/>
    <w:rsid w:val="00D16034"/>
    <w:rsid w:val="00D161E5"/>
    <w:rsid w:val="00D166B3"/>
    <w:rsid w:val="00D16B9D"/>
    <w:rsid w:val="00D16B9E"/>
    <w:rsid w:val="00D16DA3"/>
    <w:rsid w:val="00D17D6E"/>
    <w:rsid w:val="00D17F4A"/>
    <w:rsid w:val="00D2023E"/>
    <w:rsid w:val="00D204A5"/>
    <w:rsid w:val="00D20A2F"/>
    <w:rsid w:val="00D20BAF"/>
    <w:rsid w:val="00D20C93"/>
    <w:rsid w:val="00D20E0F"/>
    <w:rsid w:val="00D2108A"/>
    <w:rsid w:val="00D212FA"/>
    <w:rsid w:val="00D216B7"/>
    <w:rsid w:val="00D2180B"/>
    <w:rsid w:val="00D219E4"/>
    <w:rsid w:val="00D219EA"/>
    <w:rsid w:val="00D21B12"/>
    <w:rsid w:val="00D21B44"/>
    <w:rsid w:val="00D21B90"/>
    <w:rsid w:val="00D21DEB"/>
    <w:rsid w:val="00D21DFA"/>
    <w:rsid w:val="00D22784"/>
    <w:rsid w:val="00D228C1"/>
    <w:rsid w:val="00D22C02"/>
    <w:rsid w:val="00D22DE0"/>
    <w:rsid w:val="00D22EBB"/>
    <w:rsid w:val="00D22FBE"/>
    <w:rsid w:val="00D232F4"/>
    <w:rsid w:val="00D23718"/>
    <w:rsid w:val="00D23768"/>
    <w:rsid w:val="00D23836"/>
    <w:rsid w:val="00D23967"/>
    <w:rsid w:val="00D23E11"/>
    <w:rsid w:val="00D23F71"/>
    <w:rsid w:val="00D24054"/>
    <w:rsid w:val="00D24B9F"/>
    <w:rsid w:val="00D24BBD"/>
    <w:rsid w:val="00D25277"/>
    <w:rsid w:val="00D25321"/>
    <w:rsid w:val="00D255E5"/>
    <w:rsid w:val="00D25879"/>
    <w:rsid w:val="00D25998"/>
    <w:rsid w:val="00D25AE9"/>
    <w:rsid w:val="00D25BA3"/>
    <w:rsid w:val="00D26174"/>
    <w:rsid w:val="00D2648D"/>
    <w:rsid w:val="00D26ACA"/>
    <w:rsid w:val="00D26F44"/>
    <w:rsid w:val="00D275E8"/>
    <w:rsid w:val="00D2772B"/>
    <w:rsid w:val="00D27742"/>
    <w:rsid w:val="00D27814"/>
    <w:rsid w:val="00D279DA"/>
    <w:rsid w:val="00D27B72"/>
    <w:rsid w:val="00D27DCD"/>
    <w:rsid w:val="00D27F6E"/>
    <w:rsid w:val="00D27F76"/>
    <w:rsid w:val="00D300B8"/>
    <w:rsid w:val="00D30346"/>
    <w:rsid w:val="00D30425"/>
    <w:rsid w:val="00D3057F"/>
    <w:rsid w:val="00D30848"/>
    <w:rsid w:val="00D30FA9"/>
    <w:rsid w:val="00D31450"/>
    <w:rsid w:val="00D3154B"/>
    <w:rsid w:val="00D315F0"/>
    <w:rsid w:val="00D317A0"/>
    <w:rsid w:val="00D31933"/>
    <w:rsid w:val="00D3199D"/>
    <w:rsid w:val="00D326AB"/>
    <w:rsid w:val="00D32712"/>
    <w:rsid w:val="00D32AA9"/>
    <w:rsid w:val="00D332EC"/>
    <w:rsid w:val="00D33452"/>
    <w:rsid w:val="00D334FF"/>
    <w:rsid w:val="00D33575"/>
    <w:rsid w:val="00D33A21"/>
    <w:rsid w:val="00D33E0B"/>
    <w:rsid w:val="00D3419F"/>
    <w:rsid w:val="00D34272"/>
    <w:rsid w:val="00D34315"/>
    <w:rsid w:val="00D344CE"/>
    <w:rsid w:val="00D34505"/>
    <w:rsid w:val="00D34B1D"/>
    <w:rsid w:val="00D34E20"/>
    <w:rsid w:val="00D35054"/>
    <w:rsid w:val="00D3516C"/>
    <w:rsid w:val="00D351DF"/>
    <w:rsid w:val="00D3564D"/>
    <w:rsid w:val="00D35E38"/>
    <w:rsid w:val="00D35F49"/>
    <w:rsid w:val="00D36403"/>
    <w:rsid w:val="00D36720"/>
    <w:rsid w:val="00D36BD9"/>
    <w:rsid w:val="00D36CAE"/>
    <w:rsid w:val="00D36D94"/>
    <w:rsid w:val="00D36E4C"/>
    <w:rsid w:val="00D36E79"/>
    <w:rsid w:val="00D37254"/>
    <w:rsid w:val="00D376DB"/>
    <w:rsid w:val="00D3795F"/>
    <w:rsid w:val="00D37A3E"/>
    <w:rsid w:val="00D37C4F"/>
    <w:rsid w:val="00D4014A"/>
    <w:rsid w:val="00D4054B"/>
    <w:rsid w:val="00D40B22"/>
    <w:rsid w:val="00D41031"/>
    <w:rsid w:val="00D410BF"/>
    <w:rsid w:val="00D411C1"/>
    <w:rsid w:val="00D41208"/>
    <w:rsid w:val="00D413F1"/>
    <w:rsid w:val="00D414BB"/>
    <w:rsid w:val="00D41C34"/>
    <w:rsid w:val="00D41E02"/>
    <w:rsid w:val="00D41E24"/>
    <w:rsid w:val="00D422DF"/>
    <w:rsid w:val="00D425B4"/>
    <w:rsid w:val="00D42609"/>
    <w:rsid w:val="00D428A2"/>
    <w:rsid w:val="00D42A79"/>
    <w:rsid w:val="00D42D71"/>
    <w:rsid w:val="00D431A4"/>
    <w:rsid w:val="00D43620"/>
    <w:rsid w:val="00D437BA"/>
    <w:rsid w:val="00D437D6"/>
    <w:rsid w:val="00D4386F"/>
    <w:rsid w:val="00D43AD4"/>
    <w:rsid w:val="00D43AD7"/>
    <w:rsid w:val="00D43E94"/>
    <w:rsid w:val="00D441FB"/>
    <w:rsid w:val="00D44715"/>
    <w:rsid w:val="00D4476F"/>
    <w:rsid w:val="00D448FA"/>
    <w:rsid w:val="00D44A50"/>
    <w:rsid w:val="00D44B1F"/>
    <w:rsid w:val="00D44BC6"/>
    <w:rsid w:val="00D44BF5"/>
    <w:rsid w:val="00D44D90"/>
    <w:rsid w:val="00D44F5C"/>
    <w:rsid w:val="00D450AF"/>
    <w:rsid w:val="00D4545C"/>
    <w:rsid w:val="00D459E7"/>
    <w:rsid w:val="00D45A91"/>
    <w:rsid w:val="00D45BF9"/>
    <w:rsid w:val="00D45C58"/>
    <w:rsid w:val="00D45D0A"/>
    <w:rsid w:val="00D46215"/>
    <w:rsid w:val="00D46401"/>
    <w:rsid w:val="00D464AA"/>
    <w:rsid w:val="00D46545"/>
    <w:rsid w:val="00D468B6"/>
    <w:rsid w:val="00D46905"/>
    <w:rsid w:val="00D469B6"/>
    <w:rsid w:val="00D469BD"/>
    <w:rsid w:val="00D46F89"/>
    <w:rsid w:val="00D46FEF"/>
    <w:rsid w:val="00D47232"/>
    <w:rsid w:val="00D474D8"/>
    <w:rsid w:val="00D479AD"/>
    <w:rsid w:val="00D47A61"/>
    <w:rsid w:val="00D503FE"/>
    <w:rsid w:val="00D504C7"/>
    <w:rsid w:val="00D50CCD"/>
    <w:rsid w:val="00D50F6D"/>
    <w:rsid w:val="00D5119B"/>
    <w:rsid w:val="00D511F3"/>
    <w:rsid w:val="00D5126F"/>
    <w:rsid w:val="00D512B4"/>
    <w:rsid w:val="00D518A6"/>
    <w:rsid w:val="00D51937"/>
    <w:rsid w:val="00D51AAD"/>
    <w:rsid w:val="00D51B35"/>
    <w:rsid w:val="00D52090"/>
    <w:rsid w:val="00D523EC"/>
    <w:rsid w:val="00D52596"/>
    <w:rsid w:val="00D52748"/>
    <w:rsid w:val="00D527D2"/>
    <w:rsid w:val="00D529DE"/>
    <w:rsid w:val="00D52AF1"/>
    <w:rsid w:val="00D52B2D"/>
    <w:rsid w:val="00D52D20"/>
    <w:rsid w:val="00D52F31"/>
    <w:rsid w:val="00D53826"/>
    <w:rsid w:val="00D53957"/>
    <w:rsid w:val="00D542BA"/>
    <w:rsid w:val="00D543BA"/>
    <w:rsid w:val="00D54672"/>
    <w:rsid w:val="00D54A48"/>
    <w:rsid w:val="00D54CDE"/>
    <w:rsid w:val="00D55060"/>
    <w:rsid w:val="00D55129"/>
    <w:rsid w:val="00D556BF"/>
    <w:rsid w:val="00D55ADB"/>
    <w:rsid w:val="00D55B67"/>
    <w:rsid w:val="00D55D70"/>
    <w:rsid w:val="00D55E08"/>
    <w:rsid w:val="00D55ECF"/>
    <w:rsid w:val="00D5622F"/>
    <w:rsid w:val="00D567EE"/>
    <w:rsid w:val="00D56C61"/>
    <w:rsid w:val="00D56CA3"/>
    <w:rsid w:val="00D56DA8"/>
    <w:rsid w:val="00D570D6"/>
    <w:rsid w:val="00D57107"/>
    <w:rsid w:val="00D57124"/>
    <w:rsid w:val="00D57403"/>
    <w:rsid w:val="00D57718"/>
    <w:rsid w:val="00D57ACB"/>
    <w:rsid w:val="00D60340"/>
    <w:rsid w:val="00D60687"/>
    <w:rsid w:val="00D6093F"/>
    <w:rsid w:val="00D60B5B"/>
    <w:rsid w:val="00D61008"/>
    <w:rsid w:val="00D61455"/>
    <w:rsid w:val="00D616FE"/>
    <w:rsid w:val="00D617A9"/>
    <w:rsid w:val="00D61B53"/>
    <w:rsid w:val="00D61B8F"/>
    <w:rsid w:val="00D61EE4"/>
    <w:rsid w:val="00D622A0"/>
    <w:rsid w:val="00D622D1"/>
    <w:rsid w:val="00D62A64"/>
    <w:rsid w:val="00D63102"/>
    <w:rsid w:val="00D63158"/>
    <w:rsid w:val="00D63369"/>
    <w:rsid w:val="00D63453"/>
    <w:rsid w:val="00D63545"/>
    <w:rsid w:val="00D636A6"/>
    <w:rsid w:val="00D6372F"/>
    <w:rsid w:val="00D63A51"/>
    <w:rsid w:val="00D63D26"/>
    <w:rsid w:val="00D64225"/>
    <w:rsid w:val="00D6453F"/>
    <w:rsid w:val="00D64816"/>
    <w:rsid w:val="00D6486A"/>
    <w:rsid w:val="00D64C96"/>
    <w:rsid w:val="00D64E40"/>
    <w:rsid w:val="00D64E9D"/>
    <w:rsid w:val="00D64FF4"/>
    <w:rsid w:val="00D650F3"/>
    <w:rsid w:val="00D651B8"/>
    <w:rsid w:val="00D654F2"/>
    <w:rsid w:val="00D65623"/>
    <w:rsid w:val="00D6577D"/>
    <w:rsid w:val="00D65CB4"/>
    <w:rsid w:val="00D65FE8"/>
    <w:rsid w:val="00D6617E"/>
    <w:rsid w:val="00D666EA"/>
    <w:rsid w:val="00D66852"/>
    <w:rsid w:val="00D66A17"/>
    <w:rsid w:val="00D66E61"/>
    <w:rsid w:val="00D6714F"/>
    <w:rsid w:val="00D67632"/>
    <w:rsid w:val="00D676D0"/>
    <w:rsid w:val="00D678E9"/>
    <w:rsid w:val="00D67AA8"/>
    <w:rsid w:val="00D67BD2"/>
    <w:rsid w:val="00D67D39"/>
    <w:rsid w:val="00D70202"/>
    <w:rsid w:val="00D703BE"/>
    <w:rsid w:val="00D706B9"/>
    <w:rsid w:val="00D707B0"/>
    <w:rsid w:val="00D707C6"/>
    <w:rsid w:val="00D70C0E"/>
    <w:rsid w:val="00D70C53"/>
    <w:rsid w:val="00D70C7C"/>
    <w:rsid w:val="00D71B03"/>
    <w:rsid w:val="00D71B15"/>
    <w:rsid w:val="00D71D66"/>
    <w:rsid w:val="00D71F16"/>
    <w:rsid w:val="00D721AB"/>
    <w:rsid w:val="00D7220A"/>
    <w:rsid w:val="00D722EF"/>
    <w:rsid w:val="00D72592"/>
    <w:rsid w:val="00D725B1"/>
    <w:rsid w:val="00D7262A"/>
    <w:rsid w:val="00D7264E"/>
    <w:rsid w:val="00D72668"/>
    <w:rsid w:val="00D726E0"/>
    <w:rsid w:val="00D726E2"/>
    <w:rsid w:val="00D72799"/>
    <w:rsid w:val="00D72A07"/>
    <w:rsid w:val="00D72C56"/>
    <w:rsid w:val="00D72F01"/>
    <w:rsid w:val="00D73088"/>
    <w:rsid w:val="00D73695"/>
    <w:rsid w:val="00D739AB"/>
    <w:rsid w:val="00D73A84"/>
    <w:rsid w:val="00D73BA4"/>
    <w:rsid w:val="00D73D31"/>
    <w:rsid w:val="00D73DDE"/>
    <w:rsid w:val="00D73F2A"/>
    <w:rsid w:val="00D74046"/>
    <w:rsid w:val="00D74435"/>
    <w:rsid w:val="00D744AF"/>
    <w:rsid w:val="00D74627"/>
    <w:rsid w:val="00D74E02"/>
    <w:rsid w:val="00D74EB4"/>
    <w:rsid w:val="00D74F98"/>
    <w:rsid w:val="00D74FC0"/>
    <w:rsid w:val="00D75517"/>
    <w:rsid w:val="00D758D1"/>
    <w:rsid w:val="00D75CCD"/>
    <w:rsid w:val="00D75DC2"/>
    <w:rsid w:val="00D763B7"/>
    <w:rsid w:val="00D7654F"/>
    <w:rsid w:val="00D76556"/>
    <w:rsid w:val="00D765AB"/>
    <w:rsid w:val="00D76E84"/>
    <w:rsid w:val="00D7709C"/>
    <w:rsid w:val="00D770DE"/>
    <w:rsid w:val="00D77977"/>
    <w:rsid w:val="00D77B19"/>
    <w:rsid w:val="00D77D67"/>
    <w:rsid w:val="00D77FDE"/>
    <w:rsid w:val="00D8001A"/>
    <w:rsid w:val="00D80031"/>
    <w:rsid w:val="00D80804"/>
    <w:rsid w:val="00D80B3B"/>
    <w:rsid w:val="00D80B66"/>
    <w:rsid w:val="00D80BB8"/>
    <w:rsid w:val="00D80D93"/>
    <w:rsid w:val="00D80EF0"/>
    <w:rsid w:val="00D81055"/>
    <w:rsid w:val="00D8140C"/>
    <w:rsid w:val="00D81858"/>
    <w:rsid w:val="00D818C5"/>
    <w:rsid w:val="00D82312"/>
    <w:rsid w:val="00D82347"/>
    <w:rsid w:val="00D82452"/>
    <w:rsid w:val="00D82891"/>
    <w:rsid w:val="00D82E0B"/>
    <w:rsid w:val="00D833B6"/>
    <w:rsid w:val="00D842FC"/>
    <w:rsid w:val="00D84524"/>
    <w:rsid w:val="00D8458F"/>
    <w:rsid w:val="00D847A5"/>
    <w:rsid w:val="00D84C43"/>
    <w:rsid w:val="00D84C6A"/>
    <w:rsid w:val="00D85098"/>
    <w:rsid w:val="00D85132"/>
    <w:rsid w:val="00D8544A"/>
    <w:rsid w:val="00D8561F"/>
    <w:rsid w:val="00D85669"/>
    <w:rsid w:val="00D856B3"/>
    <w:rsid w:val="00D85762"/>
    <w:rsid w:val="00D85878"/>
    <w:rsid w:val="00D85B15"/>
    <w:rsid w:val="00D85CD0"/>
    <w:rsid w:val="00D85DAD"/>
    <w:rsid w:val="00D85E64"/>
    <w:rsid w:val="00D85FEE"/>
    <w:rsid w:val="00D86234"/>
    <w:rsid w:val="00D869AD"/>
    <w:rsid w:val="00D86F38"/>
    <w:rsid w:val="00D876BD"/>
    <w:rsid w:val="00D87D28"/>
    <w:rsid w:val="00D90027"/>
    <w:rsid w:val="00D90864"/>
    <w:rsid w:val="00D90E23"/>
    <w:rsid w:val="00D90F2C"/>
    <w:rsid w:val="00D913FD"/>
    <w:rsid w:val="00D91516"/>
    <w:rsid w:val="00D91CAC"/>
    <w:rsid w:val="00D9242E"/>
    <w:rsid w:val="00D92454"/>
    <w:rsid w:val="00D92A16"/>
    <w:rsid w:val="00D92AF4"/>
    <w:rsid w:val="00D92C99"/>
    <w:rsid w:val="00D92FA5"/>
    <w:rsid w:val="00D92FFD"/>
    <w:rsid w:val="00D93060"/>
    <w:rsid w:val="00D9330C"/>
    <w:rsid w:val="00D9339D"/>
    <w:rsid w:val="00D9342A"/>
    <w:rsid w:val="00D934CD"/>
    <w:rsid w:val="00D9358B"/>
    <w:rsid w:val="00D9364B"/>
    <w:rsid w:val="00D9378E"/>
    <w:rsid w:val="00D93C4D"/>
    <w:rsid w:val="00D93E3C"/>
    <w:rsid w:val="00D941B8"/>
    <w:rsid w:val="00D941D2"/>
    <w:rsid w:val="00D942A6"/>
    <w:rsid w:val="00D94443"/>
    <w:rsid w:val="00D946A7"/>
    <w:rsid w:val="00D9487C"/>
    <w:rsid w:val="00D94896"/>
    <w:rsid w:val="00D94A47"/>
    <w:rsid w:val="00D94BC8"/>
    <w:rsid w:val="00D951BE"/>
    <w:rsid w:val="00D95290"/>
    <w:rsid w:val="00D9546F"/>
    <w:rsid w:val="00D954E1"/>
    <w:rsid w:val="00D958A4"/>
    <w:rsid w:val="00D958E1"/>
    <w:rsid w:val="00D9596F"/>
    <w:rsid w:val="00D95BD8"/>
    <w:rsid w:val="00D9631A"/>
    <w:rsid w:val="00D9692C"/>
    <w:rsid w:val="00D96998"/>
    <w:rsid w:val="00D96AF5"/>
    <w:rsid w:val="00D96CDE"/>
    <w:rsid w:val="00D973D8"/>
    <w:rsid w:val="00D97583"/>
    <w:rsid w:val="00D9786B"/>
    <w:rsid w:val="00D978B9"/>
    <w:rsid w:val="00D97B07"/>
    <w:rsid w:val="00D97EEF"/>
    <w:rsid w:val="00DA0168"/>
    <w:rsid w:val="00DA05BB"/>
    <w:rsid w:val="00DA0FF5"/>
    <w:rsid w:val="00DA12B6"/>
    <w:rsid w:val="00DA1372"/>
    <w:rsid w:val="00DA13DE"/>
    <w:rsid w:val="00DA1746"/>
    <w:rsid w:val="00DA1848"/>
    <w:rsid w:val="00DA1ACB"/>
    <w:rsid w:val="00DA1B88"/>
    <w:rsid w:val="00DA1D6C"/>
    <w:rsid w:val="00DA27CC"/>
    <w:rsid w:val="00DA2877"/>
    <w:rsid w:val="00DA29AF"/>
    <w:rsid w:val="00DA3334"/>
    <w:rsid w:val="00DA3360"/>
    <w:rsid w:val="00DA3726"/>
    <w:rsid w:val="00DA38AB"/>
    <w:rsid w:val="00DA3D9C"/>
    <w:rsid w:val="00DA3EC2"/>
    <w:rsid w:val="00DA3FB6"/>
    <w:rsid w:val="00DA405F"/>
    <w:rsid w:val="00DA4228"/>
    <w:rsid w:val="00DA4305"/>
    <w:rsid w:val="00DA46B9"/>
    <w:rsid w:val="00DA47EA"/>
    <w:rsid w:val="00DA4979"/>
    <w:rsid w:val="00DA49D2"/>
    <w:rsid w:val="00DA4A3D"/>
    <w:rsid w:val="00DA4B97"/>
    <w:rsid w:val="00DA4C9B"/>
    <w:rsid w:val="00DA4CBB"/>
    <w:rsid w:val="00DA519A"/>
    <w:rsid w:val="00DA523D"/>
    <w:rsid w:val="00DA527E"/>
    <w:rsid w:val="00DA5985"/>
    <w:rsid w:val="00DA59AE"/>
    <w:rsid w:val="00DA6049"/>
    <w:rsid w:val="00DA62DC"/>
    <w:rsid w:val="00DA6683"/>
    <w:rsid w:val="00DA670D"/>
    <w:rsid w:val="00DA6832"/>
    <w:rsid w:val="00DA6C1A"/>
    <w:rsid w:val="00DA6DAB"/>
    <w:rsid w:val="00DA6E17"/>
    <w:rsid w:val="00DA6E1E"/>
    <w:rsid w:val="00DA7306"/>
    <w:rsid w:val="00DA73C4"/>
    <w:rsid w:val="00DA77F9"/>
    <w:rsid w:val="00DA7905"/>
    <w:rsid w:val="00DA79C6"/>
    <w:rsid w:val="00DA7F3F"/>
    <w:rsid w:val="00DB02C3"/>
    <w:rsid w:val="00DB0BD6"/>
    <w:rsid w:val="00DB0C99"/>
    <w:rsid w:val="00DB0E0C"/>
    <w:rsid w:val="00DB1471"/>
    <w:rsid w:val="00DB15EA"/>
    <w:rsid w:val="00DB168C"/>
    <w:rsid w:val="00DB16E3"/>
    <w:rsid w:val="00DB1B15"/>
    <w:rsid w:val="00DB1E79"/>
    <w:rsid w:val="00DB21BB"/>
    <w:rsid w:val="00DB234C"/>
    <w:rsid w:val="00DB2469"/>
    <w:rsid w:val="00DB24FF"/>
    <w:rsid w:val="00DB250A"/>
    <w:rsid w:val="00DB2CC5"/>
    <w:rsid w:val="00DB2D18"/>
    <w:rsid w:val="00DB2E34"/>
    <w:rsid w:val="00DB2E41"/>
    <w:rsid w:val="00DB3473"/>
    <w:rsid w:val="00DB3725"/>
    <w:rsid w:val="00DB3B63"/>
    <w:rsid w:val="00DB4191"/>
    <w:rsid w:val="00DB4308"/>
    <w:rsid w:val="00DB44BE"/>
    <w:rsid w:val="00DB4518"/>
    <w:rsid w:val="00DB4B11"/>
    <w:rsid w:val="00DB4BC4"/>
    <w:rsid w:val="00DB4DD6"/>
    <w:rsid w:val="00DB4E88"/>
    <w:rsid w:val="00DB52D9"/>
    <w:rsid w:val="00DB53A5"/>
    <w:rsid w:val="00DB54DD"/>
    <w:rsid w:val="00DB5587"/>
    <w:rsid w:val="00DB57AF"/>
    <w:rsid w:val="00DB5856"/>
    <w:rsid w:val="00DB59B7"/>
    <w:rsid w:val="00DB5A0A"/>
    <w:rsid w:val="00DB5B30"/>
    <w:rsid w:val="00DB5C98"/>
    <w:rsid w:val="00DB62CF"/>
    <w:rsid w:val="00DB62F2"/>
    <w:rsid w:val="00DB638B"/>
    <w:rsid w:val="00DB64D4"/>
    <w:rsid w:val="00DB65F0"/>
    <w:rsid w:val="00DB6C35"/>
    <w:rsid w:val="00DB6FBD"/>
    <w:rsid w:val="00DB7176"/>
    <w:rsid w:val="00DB71BE"/>
    <w:rsid w:val="00DB74F1"/>
    <w:rsid w:val="00DB78C2"/>
    <w:rsid w:val="00DB7D8C"/>
    <w:rsid w:val="00DC038B"/>
    <w:rsid w:val="00DC06CA"/>
    <w:rsid w:val="00DC086A"/>
    <w:rsid w:val="00DC08AA"/>
    <w:rsid w:val="00DC0B66"/>
    <w:rsid w:val="00DC1064"/>
    <w:rsid w:val="00DC111C"/>
    <w:rsid w:val="00DC11DC"/>
    <w:rsid w:val="00DC11E3"/>
    <w:rsid w:val="00DC141C"/>
    <w:rsid w:val="00DC1C4D"/>
    <w:rsid w:val="00DC1C71"/>
    <w:rsid w:val="00DC1D9A"/>
    <w:rsid w:val="00DC1F1B"/>
    <w:rsid w:val="00DC20B2"/>
    <w:rsid w:val="00DC2183"/>
    <w:rsid w:val="00DC23DC"/>
    <w:rsid w:val="00DC2791"/>
    <w:rsid w:val="00DC2B56"/>
    <w:rsid w:val="00DC2E34"/>
    <w:rsid w:val="00DC32B4"/>
    <w:rsid w:val="00DC35D8"/>
    <w:rsid w:val="00DC37D6"/>
    <w:rsid w:val="00DC39E9"/>
    <w:rsid w:val="00DC3AC2"/>
    <w:rsid w:val="00DC460B"/>
    <w:rsid w:val="00DC4757"/>
    <w:rsid w:val="00DC47FC"/>
    <w:rsid w:val="00DC4A43"/>
    <w:rsid w:val="00DC4C80"/>
    <w:rsid w:val="00DC4FBC"/>
    <w:rsid w:val="00DC55DA"/>
    <w:rsid w:val="00DC5BAF"/>
    <w:rsid w:val="00DC5D37"/>
    <w:rsid w:val="00DC5DC3"/>
    <w:rsid w:val="00DC5E19"/>
    <w:rsid w:val="00DC5E3B"/>
    <w:rsid w:val="00DC5EBA"/>
    <w:rsid w:val="00DC609D"/>
    <w:rsid w:val="00DC6218"/>
    <w:rsid w:val="00DC641F"/>
    <w:rsid w:val="00DC6BEA"/>
    <w:rsid w:val="00DC6D45"/>
    <w:rsid w:val="00DC75D5"/>
    <w:rsid w:val="00DC7BD6"/>
    <w:rsid w:val="00DC7BDA"/>
    <w:rsid w:val="00DC7C50"/>
    <w:rsid w:val="00DC7CDA"/>
    <w:rsid w:val="00DC7DAF"/>
    <w:rsid w:val="00DC7E13"/>
    <w:rsid w:val="00DD0278"/>
    <w:rsid w:val="00DD0307"/>
    <w:rsid w:val="00DD050D"/>
    <w:rsid w:val="00DD0553"/>
    <w:rsid w:val="00DD0729"/>
    <w:rsid w:val="00DD0898"/>
    <w:rsid w:val="00DD09EB"/>
    <w:rsid w:val="00DD0A94"/>
    <w:rsid w:val="00DD0E23"/>
    <w:rsid w:val="00DD11D7"/>
    <w:rsid w:val="00DD13C8"/>
    <w:rsid w:val="00DD15F7"/>
    <w:rsid w:val="00DD17D6"/>
    <w:rsid w:val="00DD1B0F"/>
    <w:rsid w:val="00DD1B39"/>
    <w:rsid w:val="00DD218C"/>
    <w:rsid w:val="00DD2196"/>
    <w:rsid w:val="00DD21A5"/>
    <w:rsid w:val="00DD21A8"/>
    <w:rsid w:val="00DD222F"/>
    <w:rsid w:val="00DD22F9"/>
    <w:rsid w:val="00DD2744"/>
    <w:rsid w:val="00DD2CCF"/>
    <w:rsid w:val="00DD35F8"/>
    <w:rsid w:val="00DD36A2"/>
    <w:rsid w:val="00DD3D2A"/>
    <w:rsid w:val="00DD3E7F"/>
    <w:rsid w:val="00DD43C0"/>
    <w:rsid w:val="00DD43C8"/>
    <w:rsid w:val="00DD4BD4"/>
    <w:rsid w:val="00DD4C71"/>
    <w:rsid w:val="00DD4F56"/>
    <w:rsid w:val="00DD5500"/>
    <w:rsid w:val="00DD55AB"/>
    <w:rsid w:val="00DD5634"/>
    <w:rsid w:val="00DD5AB2"/>
    <w:rsid w:val="00DD5AE6"/>
    <w:rsid w:val="00DD5AED"/>
    <w:rsid w:val="00DD62ED"/>
    <w:rsid w:val="00DD6326"/>
    <w:rsid w:val="00DD6428"/>
    <w:rsid w:val="00DD66DC"/>
    <w:rsid w:val="00DD6AAF"/>
    <w:rsid w:val="00DD6C7D"/>
    <w:rsid w:val="00DD6D1F"/>
    <w:rsid w:val="00DD6F39"/>
    <w:rsid w:val="00DD71EA"/>
    <w:rsid w:val="00DD7B41"/>
    <w:rsid w:val="00DD7BA0"/>
    <w:rsid w:val="00DD7DDB"/>
    <w:rsid w:val="00DE0567"/>
    <w:rsid w:val="00DE0568"/>
    <w:rsid w:val="00DE059B"/>
    <w:rsid w:val="00DE0FC2"/>
    <w:rsid w:val="00DE1013"/>
    <w:rsid w:val="00DE10F1"/>
    <w:rsid w:val="00DE14C7"/>
    <w:rsid w:val="00DE15A3"/>
    <w:rsid w:val="00DE16E5"/>
    <w:rsid w:val="00DE1B3D"/>
    <w:rsid w:val="00DE21C0"/>
    <w:rsid w:val="00DE2286"/>
    <w:rsid w:val="00DE2466"/>
    <w:rsid w:val="00DE2824"/>
    <w:rsid w:val="00DE2A94"/>
    <w:rsid w:val="00DE2AB9"/>
    <w:rsid w:val="00DE2C0B"/>
    <w:rsid w:val="00DE3120"/>
    <w:rsid w:val="00DE328D"/>
    <w:rsid w:val="00DE329C"/>
    <w:rsid w:val="00DE33A2"/>
    <w:rsid w:val="00DE347B"/>
    <w:rsid w:val="00DE3647"/>
    <w:rsid w:val="00DE3D01"/>
    <w:rsid w:val="00DE408D"/>
    <w:rsid w:val="00DE41C6"/>
    <w:rsid w:val="00DE41D4"/>
    <w:rsid w:val="00DE49CE"/>
    <w:rsid w:val="00DE4AC9"/>
    <w:rsid w:val="00DE4C5D"/>
    <w:rsid w:val="00DE4CDC"/>
    <w:rsid w:val="00DE4FC3"/>
    <w:rsid w:val="00DE5283"/>
    <w:rsid w:val="00DE53C7"/>
    <w:rsid w:val="00DE56D3"/>
    <w:rsid w:val="00DE56DF"/>
    <w:rsid w:val="00DE58DB"/>
    <w:rsid w:val="00DE5CC1"/>
    <w:rsid w:val="00DE5FE4"/>
    <w:rsid w:val="00DE616D"/>
    <w:rsid w:val="00DE643D"/>
    <w:rsid w:val="00DE6CEA"/>
    <w:rsid w:val="00DE6D5C"/>
    <w:rsid w:val="00DE72B6"/>
    <w:rsid w:val="00DE756F"/>
    <w:rsid w:val="00DE7A32"/>
    <w:rsid w:val="00DE7ADD"/>
    <w:rsid w:val="00DE7D2B"/>
    <w:rsid w:val="00DE7E4C"/>
    <w:rsid w:val="00DF0102"/>
    <w:rsid w:val="00DF01DA"/>
    <w:rsid w:val="00DF0305"/>
    <w:rsid w:val="00DF06D5"/>
    <w:rsid w:val="00DF097B"/>
    <w:rsid w:val="00DF0A16"/>
    <w:rsid w:val="00DF0A8A"/>
    <w:rsid w:val="00DF13D3"/>
    <w:rsid w:val="00DF1728"/>
    <w:rsid w:val="00DF1877"/>
    <w:rsid w:val="00DF1AD4"/>
    <w:rsid w:val="00DF1F54"/>
    <w:rsid w:val="00DF27DC"/>
    <w:rsid w:val="00DF2A4F"/>
    <w:rsid w:val="00DF3188"/>
    <w:rsid w:val="00DF3304"/>
    <w:rsid w:val="00DF353B"/>
    <w:rsid w:val="00DF361A"/>
    <w:rsid w:val="00DF38DA"/>
    <w:rsid w:val="00DF3942"/>
    <w:rsid w:val="00DF3A62"/>
    <w:rsid w:val="00DF3CAC"/>
    <w:rsid w:val="00DF3CEE"/>
    <w:rsid w:val="00DF3D09"/>
    <w:rsid w:val="00DF3DD6"/>
    <w:rsid w:val="00DF3EB8"/>
    <w:rsid w:val="00DF424B"/>
    <w:rsid w:val="00DF435B"/>
    <w:rsid w:val="00DF47BB"/>
    <w:rsid w:val="00DF486F"/>
    <w:rsid w:val="00DF4CF3"/>
    <w:rsid w:val="00DF5029"/>
    <w:rsid w:val="00DF53D0"/>
    <w:rsid w:val="00DF55FB"/>
    <w:rsid w:val="00DF562D"/>
    <w:rsid w:val="00DF56D2"/>
    <w:rsid w:val="00DF59DC"/>
    <w:rsid w:val="00DF59EF"/>
    <w:rsid w:val="00DF5AC4"/>
    <w:rsid w:val="00DF5BB6"/>
    <w:rsid w:val="00DF5D8B"/>
    <w:rsid w:val="00DF5E7B"/>
    <w:rsid w:val="00DF6116"/>
    <w:rsid w:val="00DF62BA"/>
    <w:rsid w:val="00DF6359"/>
    <w:rsid w:val="00DF6673"/>
    <w:rsid w:val="00DF6946"/>
    <w:rsid w:val="00DF6A1B"/>
    <w:rsid w:val="00DF6A9B"/>
    <w:rsid w:val="00DF6BB9"/>
    <w:rsid w:val="00DF6FE7"/>
    <w:rsid w:val="00DF7014"/>
    <w:rsid w:val="00DF71F9"/>
    <w:rsid w:val="00DF7574"/>
    <w:rsid w:val="00DF7670"/>
    <w:rsid w:val="00DF7B3E"/>
    <w:rsid w:val="00DF7C56"/>
    <w:rsid w:val="00E001B4"/>
    <w:rsid w:val="00E0048B"/>
    <w:rsid w:val="00E00BB3"/>
    <w:rsid w:val="00E00F86"/>
    <w:rsid w:val="00E0107B"/>
    <w:rsid w:val="00E01096"/>
    <w:rsid w:val="00E012F6"/>
    <w:rsid w:val="00E013E6"/>
    <w:rsid w:val="00E0161C"/>
    <w:rsid w:val="00E0175A"/>
    <w:rsid w:val="00E017B9"/>
    <w:rsid w:val="00E01C49"/>
    <w:rsid w:val="00E01D59"/>
    <w:rsid w:val="00E02042"/>
    <w:rsid w:val="00E02087"/>
    <w:rsid w:val="00E024C2"/>
    <w:rsid w:val="00E025C0"/>
    <w:rsid w:val="00E026B8"/>
    <w:rsid w:val="00E02AF1"/>
    <w:rsid w:val="00E02B6A"/>
    <w:rsid w:val="00E02C83"/>
    <w:rsid w:val="00E02D47"/>
    <w:rsid w:val="00E02E98"/>
    <w:rsid w:val="00E0330B"/>
    <w:rsid w:val="00E03378"/>
    <w:rsid w:val="00E037F5"/>
    <w:rsid w:val="00E03A29"/>
    <w:rsid w:val="00E03C25"/>
    <w:rsid w:val="00E04381"/>
    <w:rsid w:val="00E043CF"/>
    <w:rsid w:val="00E045E3"/>
    <w:rsid w:val="00E047DB"/>
    <w:rsid w:val="00E04E8A"/>
    <w:rsid w:val="00E04FB7"/>
    <w:rsid w:val="00E0529A"/>
    <w:rsid w:val="00E0554F"/>
    <w:rsid w:val="00E05664"/>
    <w:rsid w:val="00E05976"/>
    <w:rsid w:val="00E05A39"/>
    <w:rsid w:val="00E05B51"/>
    <w:rsid w:val="00E05EAA"/>
    <w:rsid w:val="00E06411"/>
    <w:rsid w:val="00E06446"/>
    <w:rsid w:val="00E06515"/>
    <w:rsid w:val="00E06C90"/>
    <w:rsid w:val="00E06CE9"/>
    <w:rsid w:val="00E06EEC"/>
    <w:rsid w:val="00E070E9"/>
    <w:rsid w:val="00E07460"/>
    <w:rsid w:val="00E074B5"/>
    <w:rsid w:val="00E0764A"/>
    <w:rsid w:val="00E076FB"/>
    <w:rsid w:val="00E07800"/>
    <w:rsid w:val="00E07D3D"/>
    <w:rsid w:val="00E07DAA"/>
    <w:rsid w:val="00E07F0D"/>
    <w:rsid w:val="00E10095"/>
    <w:rsid w:val="00E10A08"/>
    <w:rsid w:val="00E10F66"/>
    <w:rsid w:val="00E1141F"/>
    <w:rsid w:val="00E114C7"/>
    <w:rsid w:val="00E11564"/>
    <w:rsid w:val="00E115F8"/>
    <w:rsid w:val="00E11607"/>
    <w:rsid w:val="00E116F5"/>
    <w:rsid w:val="00E11E10"/>
    <w:rsid w:val="00E12070"/>
    <w:rsid w:val="00E12130"/>
    <w:rsid w:val="00E123CD"/>
    <w:rsid w:val="00E127A9"/>
    <w:rsid w:val="00E12A3C"/>
    <w:rsid w:val="00E13817"/>
    <w:rsid w:val="00E13946"/>
    <w:rsid w:val="00E13B6A"/>
    <w:rsid w:val="00E13BA4"/>
    <w:rsid w:val="00E13E42"/>
    <w:rsid w:val="00E13E6E"/>
    <w:rsid w:val="00E13FB9"/>
    <w:rsid w:val="00E1402C"/>
    <w:rsid w:val="00E140D4"/>
    <w:rsid w:val="00E1413F"/>
    <w:rsid w:val="00E141C5"/>
    <w:rsid w:val="00E14430"/>
    <w:rsid w:val="00E1462C"/>
    <w:rsid w:val="00E14A8F"/>
    <w:rsid w:val="00E150AC"/>
    <w:rsid w:val="00E152DD"/>
    <w:rsid w:val="00E15397"/>
    <w:rsid w:val="00E15715"/>
    <w:rsid w:val="00E15CD4"/>
    <w:rsid w:val="00E15E9A"/>
    <w:rsid w:val="00E15F67"/>
    <w:rsid w:val="00E16249"/>
    <w:rsid w:val="00E165CE"/>
    <w:rsid w:val="00E1681F"/>
    <w:rsid w:val="00E16A42"/>
    <w:rsid w:val="00E16FCC"/>
    <w:rsid w:val="00E172B2"/>
    <w:rsid w:val="00E17385"/>
    <w:rsid w:val="00E17892"/>
    <w:rsid w:val="00E178C7"/>
    <w:rsid w:val="00E17D3F"/>
    <w:rsid w:val="00E2035F"/>
    <w:rsid w:val="00E2077F"/>
    <w:rsid w:val="00E20D24"/>
    <w:rsid w:val="00E20E2C"/>
    <w:rsid w:val="00E2109A"/>
    <w:rsid w:val="00E212A8"/>
    <w:rsid w:val="00E212F3"/>
    <w:rsid w:val="00E2134B"/>
    <w:rsid w:val="00E21542"/>
    <w:rsid w:val="00E215A1"/>
    <w:rsid w:val="00E21678"/>
    <w:rsid w:val="00E218B0"/>
    <w:rsid w:val="00E219A0"/>
    <w:rsid w:val="00E21F13"/>
    <w:rsid w:val="00E221B0"/>
    <w:rsid w:val="00E221E7"/>
    <w:rsid w:val="00E225D5"/>
    <w:rsid w:val="00E22742"/>
    <w:rsid w:val="00E22A7F"/>
    <w:rsid w:val="00E22D1A"/>
    <w:rsid w:val="00E23313"/>
    <w:rsid w:val="00E23430"/>
    <w:rsid w:val="00E23499"/>
    <w:rsid w:val="00E2382E"/>
    <w:rsid w:val="00E23AFA"/>
    <w:rsid w:val="00E2455D"/>
    <w:rsid w:val="00E24DFE"/>
    <w:rsid w:val="00E25316"/>
    <w:rsid w:val="00E2532C"/>
    <w:rsid w:val="00E2533B"/>
    <w:rsid w:val="00E25527"/>
    <w:rsid w:val="00E2552F"/>
    <w:rsid w:val="00E25881"/>
    <w:rsid w:val="00E25CEC"/>
    <w:rsid w:val="00E25EF9"/>
    <w:rsid w:val="00E25F06"/>
    <w:rsid w:val="00E25FD6"/>
    <w:rsid w:val="00E26242"/>
    <w:rsid w:val="00E263D5"/>
    <w:rsid w:val="00E266F5"/>
    <w:rsid w:val="00E267E4"/>
    <w:rsid w:val="00E269E8"/>
    <w:rsid w:val="00E26AC5"/>
    <w:rsid w:val="00E26B3C"/>
    <w:rsid w:val="00E26BDB"/>
    <w:rsid w:val="00E26C35"/>
    <w:rsid w:val="00E26E66"/>
    <w:rsid w:val="00E26ED3"/>
    <w:rsid w:val="00E26F25"/>
    <w:rsid w:val="00E27026"/>
    <w:rsid w:val="00E2716D"/>
    <w:rsid w:val="00E27309"/>
    <w:rsid w:val="00E275D7"/>
    <w:rsid w:val="00E27762"/>
    <w:rsid w:val="00E27B2E"/>
    <w:rsid w:val="00E27F21"/>
    <w:rsid w:val="00E3003B"/>
    <w:rsid w:val="00E30044"/>
    <w:rsid w:val="00E302E1"/>
    <w:rsid w:val="00E30475"/>
    <w:rsid w:val="00E304BD"/>
    <w:rsid w:val="00E304CF"/>
    <w:rsid w:val="00E30649"/>
    <w:rsid w:val="00E30838"/>
    <w:rsid w:val="00E30A2C"/>
    <w:rsid w:val="00E30C72"/>
    <w:rsid w:val="00E31255"/>
    <w:rsid w:val="00E31941"/>
    <w:rsid w:val="00E320A3"/>
    <w:rsid w:val="00E321CC"/>
    <w:rsid w:val="00E3234F"/>
    <w:rsid w:val="00E32398"/>
    <w:rsid w:val="00E3241A"/>
    <w:rsid w:val="00E328F0"/>
    <w:rsid w:val="00E32BFD"/>
    <w:rsid w:val="00E3304C"/>
    <w:rsid w:val="00E331FE"/>
    <w:rsid w:val="00E332C8"/>
    <w:rsid w:val="00E3343F"/>
    <w:rsid w:val="00E339FF"/>
    <w:rsid w:val="00E33AEA"/>
    <w:rsid w:val="00E33ECD"/>
    <w:rsid w:val="00E34003"/>
    <w:rsid w:val="00E340C5"/>
    <w:rsid w:val="00E3426B"/>
    <w:rsid w:val="00E342C4"/>
    <w:rsid w:val="00E3447D"/>
    <w:rsid w:val="00E34C7C"/>
    <w:rsid w:val="00E34CEA"/>
    <w:rsid w:val="00E3501D"/>
    <w:rsid w:val="00E350B3"/>
    <w:rsid w:val="00E35527"/>
    <w:rsid w:val="00E360F4"/>
    <w:rsid w:val="00E362D4"/>
    <w:rsid w:val="00E365E1"/>
    <w:rsid w:val="00E366BA"/>
    <w:rsid w:val="00E36916"/>
    <w:rsid w:val="00E36B03"/>
    <w:rsid w:val="00E36D3F"/>
    <w:rsid w:val="00E36D7B"/>
    <w:rsid w:val="00E36EDF"/>
    <w:rsid w:val="00E3731F"/>
    <w:rsid w:val="00E37537"/>
    <w:rsid w:val="00E3764C"/>
    <w:rsid w:val="00E377BB"/>
    <w:rsid w:val="00E37C69"/>
    <w:rsid w:val="00E37D50"/>
    <w:rsid w:val="00E37D5B"/>
    <w:rsid w:val="00E4037F"/>
    <w:rsid w:val="00E4050A"/>
    <w:rsid w:val="00E405F7"/>
    <w:rsid w:val="00E40756"/>
    <w:rsid w:val="00E40CA5"/>
    <w:rsid w:val="00E40F56"/>
    <w:rsid w:val="00E41106"/>
    <w:rsid w:val="00E41509"/>
    <w:rsid w:val="00E41587"/>
    <w:rsid w:val="00E41733"/>
    <w:rsid w:val="00E41C0C"/>
    <w:rsid w:val="00E41CBD"/>
    <w:rsid w:val="00E41ED4"/>
    <w:rsid w:val="00E421B0"/>
    <w:rsid w:val="00E422B4"/>
    <w:rsid w:val="00E42532"/>
    <w:rsid w:val="00E426B7"/>
    <w:rsid w:val="00E426D8"/>
    <w:rsid w:val="00E42B1D"/>
    <w:rsid w:val="00E42FE6"/>
    <w:rsid w:val="00E436FC"/>
    <w:rsid w:val="00E4397D"/>
    <w:rsid w:val="00E43CFD"/>
    <w:rsid w:val="00E43D62"/>
    <w:rsid w:val="00E43F0E"/>
    <w:rsid w:val="00E44014"/>
    <w:rsid w:val="00E44576"/>
    <w:rsid w:val="00E44678"/>
    <w:rsid w:val="00E44766"/>
    <w:rsid w:val="00E4478D"/>
    <w:rsid w:val="00E44849"/>
    <w:rsid w:val="00E44E11"/>
    <w:rsid w:val="00E44E14"/>
    <w:rsid w:val="00E44E19"/>
    <w:rsid w:val="00E45046"/>
    <w:rsid w:val="00E452AD"/>
    <w:rsid w:val="00E453F9"/>
    <w:rsid w:val="00E454FB"/>
    <w:rsid w:val="00E456FA"/>
    <w:rsid w:val="00E4583C"/>
    <w:rsid w:val="00E45850"/>
    <w:rsid w:val="00E45A68"/>
    <w:rsid w:val="00E45BA4"/>
    <w:rsid w:val="00E45D44"/>
    <w:rsid w:val="00E45F3D"/>
    <w:rsid w:val="00E463FF"/>
    <w:rsid w:val="00E46748"/>
    <w:rsid w:val="00E467F5"/>
    <w:rsid w:val="00E46E3E"/>
    <w:rsid w:val="00E46F2F"/>
    <w:rsid w:val="00E476DE"/>
    <w:rsid w:val="00E4772D"/>
    <w:rsid w:val="00E47B7D"/>
    <w:rsid w:val="00E47D4B"/>
    <w:rsid w:val="00E47E74"/>
    <w:rsid w:val="00E47EF3"/>
    <w:rsid w:val="00E47F79"/>
    <w:rsid w:val="00E50926"/>
    <w:rsid w:val="00E509B9"/>
    <w:rsid w:val="00E51602"/>
    <w:rsid w:val="00E5187A"/>
    <w:rsid w:val="00E51A54"/>
    <w:rsid w:val="00E51F27"/>
    <w:rsid w:val="00E52005"/>
    <w:rsid w:val="00E52173"/>
    <w:rsid w:val="00E5224C"/>
    <w:rsid w:val="00E525C2"/>
    <w:rsid w:val="00E52702"/>
    <w:rsid w:val="00E5286F"/>
    <w:rsid w:val="00E529A9"/>
    <w:rsid w:val="00E52E01"/>
    <w:rsid w:val="00E53333"/>
    <w:rsid w:val="00E5345A"/>
    <w:rsid w:val="00E53551"/>
    <w:rsid w:val="00E53E0E"/>
    <w:rsid w:val="00E53E39"/>
    <w:rsid w:val="00E53ECD"/>
    <w:rsid w:val="00E540E9"/>
    <w:rsid w:val="00E54321"/>
    <w:rsid w:val="00E54484"/>
    <w:rsid w:val="00E55112"/>
    <w:rsid w:val="00E5519B"/>
    <w:rsid w:val="00E55233"/>
    <w:rsid w:val="00E5541C"/>
    <w:rsid w:val="00E557E3"/>
    <w:rsid w:val="00E5581B"/>
    <w:rsid w:val="00E558B9"/>
    <w:rsid w:val="00E55BA0"/>
    <w:rsid w:val="00E55C8D"/>
    <w:rsid w:val="00E55E35"/>
    <w:rsid w:val="00E55F7C"/>
    <w:rsid w:val="00E5633C"/>
    <w:rsid w:val="00E566D0"/>
    <w:rsid w:val="00E56A7B"/>
    <w:rsid w:val="00E56C21"/>
    <w:rsid w:val="00E56C87"/>
    <w:rsid w:val="00E56DF7"/>
    <w:rsid w:val="00E56EA6"/>
    <w:rsid w:val="00E56F4F"/>
    <w:rsid w:val="00E5702F"/>
    <w:rsid w:val="00E5717A"/>
    <w:rsid w:val="00E57314"/>
    <w:rsid w:val="00E57C57"/>
    <w:rsid w:val="00E57E38"/>
    <w:rsid w:val="00E57E39"/>
    <w:rsid w:val="00E6042A"/>
    <w:rsid w:val="00E60497"/>
    <w:rsid w:val="00E604DE"/>
    <w:rsid w:val="00E6077A"/>
    <w:rsid w:val="00E6086F"/>
    <w:rsid w:val="00E60D10"/>
    <w:rsid w:val="00E60F37"/>
    <w:rsid w:val="00E61110"/>
    <w:rsid w:val="00E61406"/>
    <w:rsid w:val="00E614DB"/>
    <w:rsid w:val="00E6188C"/>
    <w:rsid w:val="00E618C0"/>
    <w:rsid w:val="00E61B73"/>
    <w:rsid w:val="00E61B8F"/>
    <w:rsid w:val="00E61D3B"/>
    <w:rsid w:val="00E61E80"/>
    <w:rsid w:val="00E61EAF"/>
    <w:rsid w:val="00E620A8"/>
    <w:rsid w:val="00E6238B"/>
    <w:rsid w:val="00E62463"/>
    <w:rsid w:val="00E628AB"/>
    <w:rsid w:val="00E628EA"/>
    <w:rsid w:val="00E62C90"/>
    <w:rsid w:val="00E62D1F"/>
    <w:rsid w:val="00E62FC7"/>
    <w:rsid w:val="00E63050"/>
    <w:rsid w:val="00E63628"/>
    <w:rsid w:val="00E63A00"/>
    <w:rsid w:val="00E63A32"/>
    <w:rsid w:val="00E63D0C"/>
    <w:rsid w:val="00E64040"/>
    <w:rsid w:val="00E642E5"/>
    <w:rsid w:val="00E64679"/>
    <w:rsid w:val="00E646E3"/>
    <w:rsid w:val="00E648F6"/>
    <w:rsid w:val="00E64920"/>
    <w:rsid w:val="00E64A58"/>
    <w:rsid w:val="00E65030"/>
    <w:rsid w:val="00E653DB"/>
    <w:rsid w:val="00E65524"/>
    <w:rsid w:val="00E6562E"/>
    <w:rsid w:val="00E65731"/>
    <w:rsid w:val="00E65823"/>
    <w:rsid w:val="00E65954"/>
    <w:rsid w:val="00E65BEB"/>
    <w:rsid w:val="00E65CA8"/>
    <w:rsid w:val="00E660F2"/>
    <w:rsid w:val="00E666F7"/>
    <w:rsid w:val="00E66751"/>
    <w:rsid w:val="00E6684E"/>
    <w:rsid w:val="00E66B09"/>
    <w:rsid w:val="00E66B4D"/>
    <w:rsid w:val="00E66F21"/>
    <w:rsid w:val="00E66F73"/>
    <w:rsid w:val="00E66F83"/>
    <w:rsid w:val="00E67039"/>
    <w:rsid w:val="00E672D0"/>
    <w:rsid w:val="00E67610"/>
    <w:rsid w:val="00E67AC6"/>
    <w:rsid w:val="00E67C27"/>
    <w:rsid w:val="00E67D9B"/>
    <w:rsid w:val="00E701C2"/>
    <w:rsid w:val="00E701F3"/>
    <w:rsid w:val="00E706C3"/>
    <w:rsid w:val="00E706C4"/>
    <w:rsid w:val="00E707E3"/>
    <w:rsid w:val="00E709E4"/>
    <w:rsid w:val="00E70BDB"/>
    <w:rsid w:val="00E70E51"/>
    <w:rsid w:val="00E712E5"/>
    <w:rsid w:val="00E71767"/>
    <w:rsid w:val="00E7178A"/>
    <w:rsid w:val="00E71A0B"/>
    <w:rsid w:val="00E71E16"/>
    <w:rsid w:val="00E7238C"/>
    <w:rsid w:val="00E728DE"/>
    <w:rsid w:val="00E729C2"/>
    <w:rsid w:val="00E72C9A"/>
    <w:rsid w:val="00E72DA9"/>
    <w:rsid w:val="00E72DB4"/>
    <w:rsid w:val="00E72E99"/>
    <w:rsid w:val="00E73072"/>
    <w:rsid w:val="00E73411"/>
    <w:rsid w:val="00E73841"/>
    <w:rsid w:val="00E73889"/>
    <w:rsid w:val="00E738D3"/>
    <w:rsid w:val="00E73A2F"/>
    <w:rsid w:val="00E7409D"/>
    <w:rsid w:val="00E741D8"/>
    <w:rsid w:val="00E7423E"/>
    <w:rsid w:val="00E74265"/>
    <w:rsid w:val="00E7461B"/>
    <w:rsid w:val="00E74721"/>
    <w:rsid w:val="00E7480E"/>
    <w:rsid w:val="00E74D86"/>
    <w:rsid w:val="00E74F1C"/>
    <w:rsid w:val="00E74FA3"/>
    <w:rsid w:val="00E75264"/>
    <w:rsid w:val="00E753A0"/>
    <w:rsid w:val="00E753D2"/>
    <w:rsid w:val="00E754B3"/>
    <w:rsid w:val="00E7558C"/>
    <w:rsid w:val="00E75613"/>
    <w:rsid w:val="00E75709"/>
    <w:rsid w:val="00E75979"/>
    <w:rsid w:val="00E759B8"/>
    <w:rsid w:val="00E75A3F"/>
    <w:rsid w:val="00E75A9B"/>
    <w:rsid w:val="00E75AB5"/>
    <w:rsid w:val="00E75E6B"/>
    <w:rsid w:val="00E75EF4"/>
    <w:rsid w:val="00E7624D"/>
    <w:rsid w:val="00E76A4B"/>
    <w:rsid w:val="00E76A90"/>
    <w:rsid w:val="00E76AF2"/>
    <w:rsid w:val="00E76D2E"/>
    <w:rsid w:val="00E76D45"/>
    <w:rsid w:val="00E77036"/>
    <w:rsid w:val="00E770DE"/>
    <w:rsid w:val="00E770EC"/>
    <w:rsid w:val="00E77957"/>
    <w:rsid w:val="00E80428"/>
    <w:rsid w:val="00E804C9"/>
    <w:rsid w:val="00E80561"/>
    <w:rsid w:val="00E80BD4"/>
    <w:rsid w:val="00E80E4D"/>
    <w:rsid w:val="00E81142"/>
    <w:rsid w:val="00E8116E"/>
    <w:rsid w:val="00E81285"/>
    <w:rsid w:val="00E8151B"/>
    <w:rsid w:val="00E81889"/>
    <w:rsid w:val="00E81A4E"/>
    <w:rsid w:val="00E81ACD"/>
    <w:rsid w:val="00E81BB5"/>
    <w:rsid w:val="00E81E4D"/>
    <w:rsid w:val="00E821E7"/>
    <w:rsid w:val="00E822AC"/>
    <w:rsid w:val="00E824C0"/>
    <w:rsid w:val="00E825F8"/>
    <w:rsid w:val="00E8269C"/>
    <w:rsid w:val="00E82A41"/>
    <w:rsid w:val="00E82A6D"/>
    <w:rsid w:val="00E82E2A"/>
    <w:rsid w:val="00E83307"/>
    <w:rsid w:val="00E8354C"/>
    <w:rsid w:val="00E83669"/>
    <w:rsid w:val="00E837E6"/>
    <w:rsid w:val="00E839EF"/>
    <w:rsid w:val="00E83B92"/>
    <w:rsid w:val="00E8406E"/>
    <w:rsid w:val="00E84273"/>
    <w:rsid w:val="00E8427E"/>
    <w:rsid w:val="00E8446E"/>
    <w:rsid w:val="00E8460C"/>
    <w:rsid w:val="00E84846"/>
    <w:rsid w:val="00E84871"/>
    <w:rsid w:val="00E84962"/>
    <w:rsid w:val="00E84C6E"/>
    <w:rsid w:val="00E84CEE"/>
    <w:rsid w:val="00E85272"/>
    <w:rsid w:val="00E8530C"/>
    <w:rsid w:val="00E85421"/>
    <w:rsid w:val="00E856BC"/>
    <w:rsid w:val="00E858E8"/>
    <w:rsid w:val="00E85C0B"/>
    <w:rsid w:val="00E85EE3"/>
    <w:rsid w:val="00E86015"/>
    <w:rsid w:val="00E86041"/>
    <w:rsid w:val="00E8670E"/>
    <w:rsid w:val="00E867C7"/>
    <w:rsid w:val="00E86C51"/>
    <w:rsid w:val="00E86E17"/>
    <w:rsid w:val="00E870FA"/>
    <w:rsid w:val="00E872AB"/>
    <w:rsid w:val="00E874B9"/>
    <w:rsid w:val="00E8772F"/>
    <w:rsid w:val="00E879A4"/>
    <w:rsid w:val="00E87D65"/>
    <w:rsid w:val="00E87DCB"/>
    <w:rsid w:val="00E9032C"/>
    <w:rsid w:val="00E906CB"/>
    <w:rsid w:val="00E90815"/>
    <w:rsid w:val="00E908E4"/>
    <w:rsid w:val="00E90908"/>
    <w:rsid w:val="00E90A1B"/>
    <w:rsid w:val="00E90A9C"/>
    <w:rsid w:val="00E90AD3"/>
    <w:rsid w:val="00E90AE9"/>
    <w:rsid w:val="00E90B36"/>
    <w:rsid w:val="00E90C44"/>
    <w:rsid w:val="00E90F9D"/>
    <w:rsid w:val="00E91116"/>
    <w:rsid w:val="00E914A6"/>
    <w:rsid w:val="00E917EA"/>
    <w:rsid w:val="00E9187D"/>
    <w:rsid w:val="00E91A4D"/>
    <w:rsid w:val="00E91C6A"/>
    <w:rsid w:val="00E91FBB"/>
    <w:rsid w:val="00E92379"/>
    <w:rsid w:val="00E9237D"/>
    <w:rsid w:val="00E92395"/>
    <w:rsid w:val="00E92483"/>
    <w:rsid w:val="00E92564"/>
    <w:rsid w:val="00E92ED7"/>
    <w:rsid w:val="00E92F3F"/>
    <w:rsid w:val="00E9318A"/>
    <w:rsid w:val="00E93390"/>
    <w:rsid w:val="00E933F8"/>
    <w:rsid w:val="00E934B6"/>
    <w:rsid w:val="00E936E0"/>
    <w:rsid w:val="00E9377A"/>
    <w:rsid w:val="00E9379D"/>
    <w:rsid w:val="00E93DB8"/>
    <w:rsid w:val="00E94818"/>
    <w:rsid w:val="00E9489A"/>
    <w:rsid w:val="00E94AD5"/>
    <w:rsid w:val="00E94D23"/>
    <w:rsid w:val="00E94EA0"/>
    <w:rsid w:val="00E951C6"/>
    <w:rsid w:val="00E954BC"/>
    <w:rsid w:val="00E95A54"/>
    <w:rsid w:val="00E95B6A"/>
    <w:rsid w:val="00E95C08"/>
    <w:rsid w:val="00E95C89"/>
    <w:rsid w:val="00E95D76"/>
    <w:rsid w:val="00E95E0E"/>
    <w:rsid w:val="00E95F57"/>
    <w:rsid w:val="00E96019"/>
    <w:rsid w:val="00E96351"/>
    <w:rsid w:val="00E964BC"/>
    <w:rsid w:val="00E9662C"/>
    <w:rsid w:val="00E96757"/>
    <w:rsid w:val="00E967F6"/>
    <w:rsid w:val="00E96BB2"/>
    <w:rsid w:val="00E96C35"/>
    <w:rsid w:val="00E97056"/>
    <w:rsid w:val="00E97117"/>
    <w:rsid w:val="00E971C6"/>
    <w:rsid w:val="00E9792F"/>
    <w:rsid w:val="00E97C75"/>
    <w:rsid w:val="00EA000A"/>
    <w:rsid w:val="00EA0018"/>
    <w:rsid w:val="00EA0172"/>
    <w:rsid w:val="00EA0222"/>
    <w:rsid w:val="00EA079B"/>
    <w:rsid w:val="00EA085E"/>
    <w:rsid w:val="00EA0ACB"/>
    <w:rsid w:val="00EA0B5B"/>
    <w:rsid w:val="00EA0BFD"/>
    <w:rsid w:val="00EA0FA4"/>
    <w:rsid w:val="00EA12B0"/>
    <w:rsid w:val="00EA136E"/>
    <w:rsid w:val="00EA15A9"/>
    <w:rsid w:val="00EA1649"/>
    <w:rsid w:val="00EA1C36"/>
    <w:rsid w:val="00EA1C98"/>
    <w:rsid w:val="00EA1D18"/>
    <w:rsid w:val="00EA1D92"/>
    <w:rsid w:val="00EA1F13"/>
    <w:rsid w:val="00EA2300"/>
    <w:rsid w:val="00EA2475"/>
    <w:rsid w:val="00EA2509"/>
    <w:rsid w:val="00EA2CEC"/>
    <w:rsid w:val="00EA2EB8"/>
    <w:rsid w:val="00EA2FAE"/>
    <w:rsid w:val="00EA32BB"/>
    <w:rsid w:val="00EA3C36"/>
    <w:rsid w:val="00EA3C5D"/>
    <w:rsid w:val="00EA3CAF"/>
    <w:rsid w:val="00EA3DBB"/>
    <w:rsid w:val="00EA3E17"/>
    <w:rsid w:val="00EA4173"/>
    <w:rsid w:val="00EA46F5"/>
    <w:rsid w:val="00EA488D"/>
    <w:rsid w:val="00EA495A"/>
    <w:rsid w:val="00EA49A0"/>
    <w:rsid w:val="00EA4A23"/>
    <w:rsid w:val="00EA4AB9"/>
    <w:rsid w:val="00EA524C"/>
    <w:rsid w:val="00EA52F4"/>
    <w:rsid w:val="00EA5825"/>
    <w:rsid w:val="00EA5A32"/>
    <w:rsid w:val="00EA6506"/>
    <w:rsid w:val="00EA65AB"/>
    <w:rsid w:val="00EA6652"/>
    <w:rsid w:val="00EA72BD"/>
    <w:rsid w:val="00EA73FE"/>
    <w:rsid w:val="00EA76E0"/>
    <w:rsid w:val="00EA77B0"/>
    <w:rsid w:val="00EA77F8"/>
    <w:rsid w:val="00EA7CC4"/>
    <w:rsid w:val="00EA7E07"/>
    <w:rsid w:val="00EA7E14"/>
    <w:rsid w:val="00EA7F43"/>
    <w:rsid w:val="00EB031A"/>
    <w:rsid w:val="00EB085E"/>
    <w:rsid w:val="00EB08DC"/>
    <w:rsid w:val="00EB0AE7"/>
    <w:rsid w:val="00EB1081"/>
    <w:rsid w:val="00EB11C3"/>
    <w:rsid w:val="00EB12EC"/>
    <w:rsid w:val="00EB1520"/>
    <w:rsid w:val="00EB15ED"/>
    <w:rsid w:val="00EB1884"/>
    <w:rsid w:val="00EB1B12"/>
    <w:rsid w:val="00EB1E59"/>
    <w:rsid w:val="00EB1F5C"/>
    <w:rsid w:val="00EB211C"/>
    <w:rsid w:val="00EB2375"/>
    <w:rsid w:val="00EB2952"/>
    <w:rsid w:val="00EB3317"/>
    <w:rsid w:val="00EB3918"/>
    <w:rsid w:val="00EB3DF8"/>
    <w:rsid w:val="00EB40E8"/>
    <w:rsid w:val="00EB428D"/>
    <w:rsid w:val="00EB45F8"/>
    <w:rsid w:val="00EB468E"/>
    <w:rsid w:val="00EB4943"/>
    <w:rsid w:val="00EB4A21"/>
    <w:rsid w:val="00EB4E25"/>
    <w:rsid w:val="00EB4E4D"/>
    <w:rsid w:val="00EB4FEF"/>
    <w:rsid w:val="00EB50BF"/>
    <w:rsid w:val="00EB5214"/>
    <w:rsid w:val="00EB52E9"/>
    <w:rsid w:val="00EB5347"/>
    <w:rsid w:val="00EB5491"/>
    <w:rsid w:val="00EB5976"/>
    <w:rsid w:val="00EB5BB1"/>
    <w:rsid w:val="00EB5F35"/>
    <w:rsid w:val="00EB61A5"/>
    <w:rsid w:val="00EB640C"/>
    <w:rsid w:val="00EB6487"/>
    <w:rsid w:val="00EB648B"/>
    <w:rsid w:val="00EB6526"/>
    <w:rsid w:val="00EB6528"/>
    <w:rsid w:val="00EB669A"/>
    <w:rsid w:val="00EB6D12"/>
    <w:rsid w:val="00EB6F6C"/>
    <w:rsid w:val="00EB76FE"/>
    <w:rsid w:val="00EB7718"/>
    <w:rsid w:val="00EB7777"/>
    <w:rsid w:val="00EB7D0F"/>
    <w:rsid w:val="00EC031F"/>
    <w:rsid w:val="00EC05D0"/>
    <w:rsid w:val="00EC0A76"/>
    <w:rsid w:val="00EC0ACB"/>
    <w:rsid w:val="00EC0D05"/>
    <w:rsid w:val="00EC0DA8"/>
    <w:rsid w:val="00EC0F9E"/>
    <w:rsid w:val="00EC1130"/>
    <w:rsid w:val="00EC124D"/>
    <w:rsid w:val="00EC12B6"/>
    <w:rsid w:val="00EC1380"/>
    <w:rsid w:val="00EC1500"/>
    <w:rsid w:val="00EC1AB8"/>
    <w:rsid w:val="00EC1DE9"/>
    <w:rsid w:val="00EC1FBB"/>
    <w:rsid w:val="00EC221A"/>
    <w:rsid w:val="00EC22E6"/>
    <w:rsid w:val="00EC24E5"/>
    <w:rsid w:val="00EC26AC"/>
    <w:rsid w:val="00EC27CE"/>
    <w:rsid w:val="00EC2B7F"/>
    <w:rsid w:val="00EC2C0C"/>
    <w:rsid w:val="00EC2F73"/>
    <w:rsid w:val="00EC3097"/>
    <w:rsid w:val="00EC396F"/>
    <w:rsid w:val="00EC3A76"/>
    <w:rsid w:val="00EC3B15"/>
    <w:rsid w:val="00EC3C16"/>
    <w:rsid w:val="00EC4036"/>
    <w:rsid w:val="00EC4318"/>
    <w:rsid w:val="00EC445D"/>
    <w:rsid w:val="00EC45B6"/>
    <w:rsid w:val="00EC49B8"/>
    <w:rsid w:val="00EC4CB0"/>
    <w:rsid w:val="00EC5067"/>
    <w:rsid w:val="00EC5205"/>
    <w:rsid w:val="00EC5673"/>
    <w:rsid w:val="00EC581B"/>
    <w:rsid w:val="00EC585B"/>
    <w:rsid w:val="00EC59F4"/>
    <w:rsid w:val="00EC5A7B"/>
    <w:rsid w:val="00EC61AA"/>
    <w:rsid w:val="00EC66A5"/>
    <w:rsid w:val="00EC6E53"/>
    <w:rsid w:val="00EC7094"/>
    <w:rsid w:val="00EC7333"/>
    <w:rsid w:val="00EC74DE"/>
    <w:rsid w:val="00EC77D4"/>
    <w:rsid w:val="00EC793C"/>
    <w:rsid w:val="00EC7A2E"/>
    <w:rsid w:val="00ED0102"/>
    <w:rsid w:val="00ED02EA"/>
    <w:rsid w:val="00ED03EF"/>
    <w:rsid w:val="00ED05B3"/>
    <w:rsid w:val="00ED066B"/>
    <w:rsid w:val="00ED074B"/>
    <w:rsid w:val="00ED0D8F"/>
    <w:rsid w:val="00ED0D92"/>
    <w:rsid w:val="00ED0F56"/>
    <w:rsid w:val="00ED116C"/>
    <w:rsid w:val="00ED12A5"/>
    <w:rsid w:val="00ED1B4D"/>
    <w:rsid w:val="00ED1C9A"/>
    <w:rsid w:val="00ED1D32"/>
    <w:rsid w:val="00ED1D52"/>
    <w:rsid w:val="00ED1DDB"/>
    <w:rsid w:val="00ED2153"/>
    <w:rsid w:val="00ED21E1"/>
    <w:rsid w:val="00ED227F"/>
    <w:rsid w:val="00ED28BE"/>
    <w:rsid w:val="00ED2A04"/>
    <w:rsid w:val="00ED2B4F"/>
    <w:rsid w:val="00ED2E11"/>
    <w:rsid w:val="00ED2FAF"/>
    <w:rsid w:val="00ED2FB8"/>
    <w:rsid w:val="00ED30DF"/>
    <w:rsid w:val="00ED31D6"/>
    <w:rsid w:val="00ED3374"/>
    <w:rsid w:val="00ED3AB6"/>
    <w:rsid w:val="00ED3AC8"/>
    <w:rsid w:val="00ED3CB1"/>
    <w:rsid w:val="00ED415F"/>
    <w:rsid w:val="00ED4342"/>
    <w:rsid w:val="00ED43E3"/>
    <w:rsid w:val="00ED44D6"/>
    <w:rsid w:val="00ED47F3"/>
    <w:rsid w:val="00ED497B"/>
    <w:rsid w:val="00ED4AAC"/>
    <w:rsid w:val="00ED4D46"/>
    <w:rsid w:val="00ED4EE2"/>
    <w:rsid w:val="00ED5438"/>
    <w:rsid w:val="00ED579A"/>
    <w:rsid w:val="00ED5878"/>
    <w:rsid w:val="00ED59DC"/>
    <w:rsid w:val="00ED5AC5"/>
    <w:rsid w:val="00ED5E98"/>
    <w:rsid w:val="00ED60BF"/>
    <w:rsid w:val="00ED6253"/>
    <w:rsid w:val="00ED6358"/>
    <w:rsid w:val="00ED64E9"/>
    <w:rsid w:val="00ED65C6"/>
    <w:rsid w:val="00ED683E"/>
    <w:rsid w:val="00ED6905"/>
    <w:rsid w:val="00ED6B42"/>
    <w:rsid w:val="00ED6F57"/>
    <w:rsid w:val="00ED7535"/>
    <w:rsid w:val="00ED766A"/>
    <w:rsid w:val="00ED79C0"/>
    <w:rsid w:val="00ED7AE3"/>
    <w:rsid w:val="00ED7D2F"/>
    <w:rsid w:val="00ED7F94"/>
    <w:rsid w:val="00EE0948"/>
    <w:rsid w:val="00EE0B57"/>
    <w:rsid w:val="00EE0CCE"/>
    <w:rsid w:val="00EE12D8"/>
    <w:rsid w:val="00EE12F4"/>
    <w:rsid w:val="00EE1669"/>
    <w:rsid w:val="00EE1783"/>
    <w:rsid w:val="00EE183E"/>
    <w:rsid w:val="00EE1F81"/>
    <w:rsid w:val="00EE1FC1"/>
    <w:rsid w:val="00EE21B0"/>
    <w:rsid w:val="00EE221B"/>
    <w:rsid w:val="00EE22C8"/>
    <w:rsid w:val="00EE236F"/>
    <w:rsid w:val="00EE238D"/>
    <w:rsid w:val="00EE23EF"/>
    <w:rsid w:val="00EE27A0"/>
    <w:rsid w:val="00EE2802"/>
    <w:rsid w:val="00EE2B67"/>
    <w:rsid w:val="00EE3431"/>
    <w:rsid w:val="00EE383B"/>
    <w:rsid w:val="00EE3865"/>
    <w:rsid w:val="00EE38A5"/>
    <w:rsid w:val="00EE3A44"/>
    <w:rsid w:val="00EE3B07"/>
    <w:rsid w:val="00EE3E6F"/>
    <w:rsid w:val="00EE3FCB"/>
    <w:rsid w:val="00EE400D"/>
    <w:rsid w:val="00EE402A"/>
    <w:rsid w:val="00EE43F7"/>
    <w:rsid w:val="00EE46A8"/>
    <w:rsid w:val="00EE4713"/>
    <w:rsid w:val="00EE4951"/>
    <w:rsid w:val="00EE4D07"/>
    <w:rsid w:val="00EE508A"/>
    <w:rsid w:val="00EE5596"/>
    <w:rsid w:val="00EE579A"/>
    <w:rsid w:val="00EE5ADE"/>
    <w:rsid w:val="00EE6179"/>
    <w:rsid w:val="00EE6F13"/>
    <w:rsid w:val="00EE7198"/>
    <w:rsid w:val="00EE7439"/>
    <w:rsid w:val="00EE74C6"/>
    <w:rsid w:val="00EE7547"/>
    <w:rsid w:val="00EE7B99"/>
    <w:rsid w:val="00EE7BB8"/>
    <w:rsid w:val="00EE7E9A"/>
    <w:rsid w:val="00EE7EC6"/>
    <w:rsid w:val="00EE7F68"/>
    <w:rsid w:val="00EF0076"/>
    <w:rsid w:val="00EF015D"/>
    <w:rsid w:val="00EF0717"/>
    <w:rsid w:val="00EF08D0"/>
    <w:rsid w:val="00EF09CA"/>
    <w:rsid w:val="00EF0BA1"/>
    <w:rsid w:val="00EF0D2F"/>
    <w:rsid w:val="00EF0FC4"/>
    <w:rsid w:val="00EF11F9"/>
    <w:rsid w:val="00EF126A"/>
    <w:rsid w:val="00EF14B9"/>
    <w:rsid w:val="00EF199F"/>
    <w:rsid w:val="00EF1BAC"/>
    <w:rsid w:val="00EF1CE3"/>
    <w:rsid w:val="00EF1CFE"/>
    <w:rsid w:val="00EF1F0F"/>
    <w:rsid w:val="00EF242D"/>
    <w:rsid w:val="00EF267C"/>
    <w:rsid w:val="00EF26EB"/>
    <w:rsid w:val="00EF280E"/>
    <w:rsid w:val="00EF2A24"/>
    <w:rsid w:val="00EF2E00"/>
    <w:rsid w:val="00EF345B"/>
    <w:rsid w:val="00EF3589"/>
    <w:rsid w:val="00EF39A6"/>
    <w:rsid w:val="00EF39BC"/>
    <w:rsid w:val="00EF3B04"/>
    <w:rsid w:val="00EF3C44"/>
    <w:rsid w:val="00EF43FD"/>
    <w:rsid w:val="00EF47CB"/>
    <w:rsid w:val="00EF494E"/>
    <w:rsid w:val="00EF4B1F"/>
    <w:rsid w:val="00EF4DB8"/>
    <w:rsid w:val="00EF4E32"/>
    <w:rsid w:val="00EF54D8"/>
    <w:rsid w:val="00EF559C"/>
    <w:rsid w:val="00EF58A3"/>
    <w:rsid w:val="00EF5CEB"/>
    <w:rsid w:val="00EF641D"/>
    <w:rsid w:val="00EF66DA"/>
    <w:rsid w:val="00EF67AB"/>
    <w:rsid w:val="00EF6B81"/>
    <w:rsid w:val="00EF6BD3"/>
    <w:rsid w:val="00EF6C14"/>
    <w:rsid w:val="00EF6DEE"/>
    <w:rsid w:val="00EF6E3A"/>
    <w:rsid w:val="00EF7101"/>
    <w:rsid w:val="00EF7993"/>
    <w:rsid w:val="00EF7DBE"/>
    <w:rsid w:val="00F00040"/>
    <w:rsid w:val="00F0036A"/>
    <w:rsid w:val="00F0036D"/>
    <w:rsid w:val="00F003B7"/>
    <w:rsid w:val="00F006C6"/>
    <w:rsid w:val="00F008D6"/>
    <w:rsid w:val="00F009FE"/>
    <w:rsid w:val="00F00A02"/>
    <w:rsid w:val="00F00C02"/>
    <w:rsid w:val="00F00D8E"/>
    <w:rsid w:val="00F014CE"/>
    <w:rsid w:val="00F016CB"/>
    <w:rsid w:val="00F01773"/>
    <w:rsid w:val="00F017D2"/>
    <w:rsid w:val="00F019FC"/>
    <w:rsid w:val="00F02B67"/>
    <w:rsid w:val="00F03444"/>
    <w:rsid w:val="00F0350C"/>
    <w:rsid w:val="00F03672"/>
    <w:rsid w:val="00F03734"/>
    <w:rsid w:val="00F037E0"/>
    <w:rsid w:val="00F038E2"/>
    <w:rsid w:val="00F03913"/>
    <w:rsid w:val="00F03D45"/>
    <w:rsid w:val="00F03DA4"/>
    <w:rsid w:val="00F04041"/>
    <w:rsid w:val="00F04A5C"/>
    <w:rsid w:val="00F04AAD"/>
    <w:rsid w:val="00F04ABF"/>
    <w:rsid w:val="00F04B97"/>
    <w:rsid w:val="00F04CCD"/>
    <w:rsid w:val="00F04D8E"/>
    <w:rsid w:val="00F054F3"/>
    <w:rsid w:val="00F05885"/>
    <w:rsid w:val="00F0597D"/>
    <w:rsid w:val="00F059FE"/>
    <w:rsid w:val="00F05A53"/>
    <w:rsid w:val="00F05ED7"/>
    <w:rsid w:val="00F0633B"/>
    <w:rsid w:val="00F06465"/>
    <w:rsid w:val="00F06487"/>
    <w:rsid w:val="00F065DD"/>
    <w:rsid w:val="00F0678F"/>
    <w:rsid w:val="00F06926"/>
    <w:rsid w:val="00F06DF6"/>
    <w:rsid w:val="00F06E9D"/>
    <w:rsid w:val="00F06F85"/>
    <w:rsid w:val="00F07438"/>
    <w:rsid w:val="00F0759C"/>
    <w:rsid w:val="00F077B1"/>
    <w:rsid w:val="00F07B3A"/>
    <w:rsid w:val="00F07CAF"/>
    <w:rsid w:val="00F07F79"/>
    <w:rsid w:val="00F101E2"/>
    <w:rsid w:val="00F10B9F"/>
    <w:rsid w:val="00F10C80"/>
    <w:rsid w:val="00F10CA0"/>
    <w:rsid w:val="00F10DC2"/>
    <w:rsid w:val="00F11577"/>
    <w:rsid w:val="00F115DA"/>
    <w:rsid w:val="00F11622"/>
    <w:rsid w:val="00F119C4"/>
    <w:rsid w:val="00F11FB3"/>
    <w:rsid w:val="00F12161"/>
    <w:rsid w:val="00F121EF"/>
    <w:rsid w:val="00F122D2"/>
    <w:rsid w:val="00F123F2"/>
    <w:rsid w:val="00F1248E"/>
    <w:rsid w:val="00F1282D"/>
    <w:rsid w:val="00F128BF"/>
    <w:rsid w:val="00F12C8D"/>
    <w:rsid w:val="00F12DD3"/>
    <w:rsid w:val="00F132D2"/>
    <w:rsid w:val="00F137C9"/>
    <w:rsid w:val="00F139C0"/>
    <w:rsid w:val="00F13BA6"/>
    <w:rsid w:val="00F13E1F"/>
    <w:rsid w:val="00F13EBE"/>
    <w:rsid w:val="00F13FAE"/>
    <w:rsid w:val="00F14225"/>
    <w:rsid w:val="00F1428B"/>
    <w:rsid w:val="00F143FE"/>
    <w:rsid w:val="00F14608"/>
    <w:rsid w:val="00F14642"/>
    <w:rsid w:val="00F1481F"/>
    <w:rsid w:val="00F14918"/>
    <w:rsid w:val="00F14F4E"/>
    <w:rsid w:val="00F14F60"/>
    <w:rsid w:val="00F153A2"/>
    <w:rsid w:val="00F15587"/>
    <w:rsid w:val="00F157CC"/>
    <w:rsid w:val="00F16142"/>
    <w:rsid w:val="00F16629"/>
    <w:rsid w:val="00F16685"/>
    <w:rsid w:val="00F16AA4"/>
    <w:rsid w:val="00F16F03"/>
    <w:rsid w:val="00F170EB"/>
    <w:rsid w:val="00F1716F"/>
    <w:rsid w:val="00F172C9"/>
    <w:rsid w:val="00F1733D"/>
    <w:rsid w:val="00F17735"/>
    <w:rsid w:val="00F17770"/>
    <w:rsid w:val="00F17C47"/>
    <w:rsid w:val="00F17DC5"/>
    <w:rsid w:val="00F17E69"/>
    <w:rsid w:val="00F17F6E"/>
    <w:rsid w:val="00F20120"/>
    <w:rsid w:val="00F20657"/>
    <w:rsid w:val="00F20823"/>
    <w:rsid w:val="00F208DA"/>
    <w:rsid w:val="00F20A22"/>
    <w:rsid w:val="00F2122B"/>
    <w:rsid w:val="00F2156D"/>
    <w:rsid w:val="00F21583"/>
    <w:rsid w:val="00F21826"/>
    <w:rsid w:val="00F21970"/>
    <w:rsid w:val="00F219E1"/>
    <w:rsid w:val="00F21AF3"/>
    <w:rsid w:val="00F21C57"/>
    <w:rsid w:val="00F220FC"/>
    <w:rsid w:val="00F22222"/>
    <w:rsid w:val="00F22447"/>
    <w:rsid w:val="00F22771"/>
    <w:rsid w:val="00F229F1"/>
    <w:rsid w:val="00F22BA5"/>
    <w:rsid w:val="00F22EA2"/>
    <w:rsid w:val="00F22EF4"/>
    <w:rsid w:val="00F233CD"/>
    <w:rsid w:val="00F23471"/>
    <w:rsid w:val="00F23DB2"/>
    <w:rsid w:val="00F23E31"/>
    <w:rsid w:val="00F24087"/>
    <w:rsid w:val="00F241FD"/>
    <w:rsid w:val="00F2421C"/>
    <w:rsid w:val="00F24360"/>
    <w:rsid w:val="00F244C6"/>
    <w:rsid w:val="00F24609"/>
    <w:rsid w:val="00F24B60"/>
    <w:rsid w:val="00F24C3A"/>
    <w:rsid w:val="00F24E67"/>
    <w:rsid w:val="00F24EA7"/>
    <w:rsid w:val="00F25683"/>
    <w:rsid w:val="00F25763"/>
    <w:rsid w:val="00F25D7B"/>
    <w:rsid w:val="00F25DE8"/>
    <w:rsid w:val="00F26039"/>
    <w:rsid w:val="00F26714"/>
    <w:rsid w:val="00F26E4D"/>
    <w:rsid w:val="00F26E68"/>
    <w:rsid w:val="00F26F3F"/>
    <w:rsid w:val="00F27029"/>
    <w:rsid w:val="00F27CA7"/>
    <w:rsid w:val="00F27D6D"/>
    <w:rsid w:val="00F27F3B"/>
    <w:rsid w:val="00F304B7"/>
    <w:rsid w:val="00F30509"/>
    <w:rsid w:val="00F30561"/>
    <w:rsid w:val="00F306AA"/>
    <w:rsid w:val="00F308FB"/>
    <w:rsid w:val="00F30A12"/>
    <w:rsid w:val="00F30AC7"/>
    <w:rsid w:val="00F30F8A"/>
    <w:rsid w:val="00F31258"/>
    <w:rsid w:val="00F313F9"/>
    <w:rsid w:val="00F315F6"/>
    <w:rsid w:val="00F31631"/>
    <w:rsid w:val="00F31670"/>
    <w:rsid w:val="00F3184A"/>
    <w:rsid w:val="00F32072"/>
    <w:rsid w:val="00F32232"/>
    <w:rsid w:val="00F32369"/>
    <w:rsid w:val="00F327EF"/>
    <w:rsid w:val="00F328A6"/>
    <w:rsid w:val="00F32909"/>
    <w:rsid w:val="00F32C55"/>
    <w:rsid w:val="00F3320F"/>
    <w:rsid w:val="00F33335"/>
    <w:rsid w:val="00F33BAF"/>
    <w:rsid w:val="00F33CFB"/>
    <w:rsid w:val="00F342C0"/>
    <w:rsid w:val="00F342E4"/>
    <w:rsid w:val="00F344E6"/>
    <w:rsid w:val="00F347D8"/>
    <w:rsid w:val="00F3494A"/>
    <w:rsid w:val="00F349BB"/>
    <w:rsid w:val="00F34B64"/>
    <w:rsid w:val="00F34E4D"/>
    <w:rsid w:val="00F3549C"/>
    <w:rsid w:val="00F354FE"/>
    <w:rsid w:val="00F3561E"/>
    <w:rsid w:val="00F356B8"/>
    <w:rsid w:val="00F3590D"/>
    <w:rsid w:val="00F35967"/>
    <w:rsid w:val="00F35BB9"/>
    <w:rsid w:val="00F35C01"/>
    <w:rsid w:val="00F35D00"/>
    <w:rsid w:val="00F35EC6"/>
    <w:rsid w:val="00F35FCD"/>
    <w:rsid w:val="00F3608D"/>
    <w:rsid w:val="00F36111"/>
    <w:rsid w:val="00F3616D"/>
    <w:rsid w:val="00F3637D"/>
    <w:rsid w:val="00F3683E"/>
    <w:rsid w:val="00F36916"/>
    <w:rsid w:val="00F36970"/>
    <w:rsid w:val="00F369FC"/>
    <w:rsid w:val="00F36BC3"/>
    <w:rsid w:val="00F371E2"/>
    <w:rsid w:val="00F3762D"/>
    <w:rsid w:val="00F37F1E"/>
    <w:rsid w:val="00F40078"/>
    <w:rsid w:val="00F40514"/>
    <w:rsid w:val="00F40612"/>
    <w:rsid w:val="00F408B8"/>
    <w:rsid w:val="00F40B70"/>
    <w:rsid w:val="00F41075"/>
    <w:rsid w:val="00F412D7"/>
    <w:rsid w:val="00F4175C"/>
    <w:rsid w:val="00F4193E"/>
    <w:rsid w:val="00F41F86"/>
    <w:rsid w:val="00F4211B"/>
    <w:rsid w:val="00F42126"/>
    <w:rsid w:val="00F42285"/>
    <w:rsid w:val="00F423D1"/>
    <w:rsid w:val="00F426AD"/>
    <w:rsid w:val="00F42936"/>
    <w:rsid w:val="00F42C23"/>
    <w:rsid w:val="00F42F38"/>
    <w:rsid w:val="00F430BD"/>
    <w:rsid w:val="00F436D8"/>
    <w:rsid w:val="00F43DC4"/>
    <w:rsid w:val="00F4406E"/>
    <w:rsid w:val="00F44248"/>
    <w:rsid w:val="00F44352"/>
    <w:rsid w:val="00F44396"/>
    <w:rsid w:val="00F443CF"/>
    <w:rsid w:val="00F446EF"/>
    <w:rsid w:val="00F4491C"/>
    <w:rsid w:val="00F4493B"/>
    <w:rsid w:val="00F44B56"/>
    <w:rsid w:val="00F44FBE"/>
    <w:rsid w:val="00F45226"/>
    <w:rsid w:val="00F453E0"/>
    <w:rsid w:val="00F454D1"/>
    <w:rsid w:val="00F46110"/>
    <w:rsid w:val="00F465FF"/>
    <w:rsid w:val="00F46C9A"/>
    <w:rsid w:val="00F46FF4"/>
    <w:rsid w:val="00F47482"/>
    <w:rsid w:val="00F4755D"/>
    <w:rsid w:val="00F47738"/>
    <w:rsid w:val="00F47774"/>
    <w:rsid w:val="00F47BAC"/>
    <w:rsid w:val="00F47E01"/>
    <w:rsid w:val="00F47E41"/>
    <w:rsid w:val="00F504D4"/>
    <w:rsid w:val="00F506C1"/>
    <w:rsid w:val="00F51151"/>
    <w:rsid w:val="00F51629"/>
    <w:rsid w:val="00F51665"/>
    <w:rsid w:val="00F51A5A"/>
    <w:rsid w:val="00F51FAC"/>
    <w:rsid w:val="00F5219A"/>
    <w:rsid w:val="00F522FC"/>
    <w:rsid w:val="00F53160"/>
    <w:rsid w:val="00F5340C"/>
    <w:rsid w:val="00F534F2"/>
    <w:rsid w:val="00F535E5"/>
    <w:rsid w:val="00F5389A"/>
    <w:rsid w:val="00F53952"/>
    <w:rsid w:val="00F53A16"/>
    <w:rsid w:val="00F53C83"/>
    <w:rsid w:val="00F53CCB"/>
    <w:rsid w:val="00F53DB3"/>
    <w:rsid w:val="00F541A9"/>
    <w:rsid w:val="00F54853"/>
    <w:rsid w:val="00F54D53"/>
    <w:rsid w:val="00F55325"/>
    <w:rsid w:val="00F553AB"/>
    <w:rsid w:val="00F5541D"/>
    <w:rsid w:val="00F55543"/>
    <w:rsid w:val="00F557B8"/>
    <w:rsid w:val="00F55EA9"/>
    <w:rsid w:val="00F565EE"/>
    <w:rsid w:val="00F5664C"/>
    <w:rsid w:val="00F56687"/>
    <w:rsid w:val="00F569E0"/>
    <w:rsid w:val="00F56B80"/>
    <w:rsid w:val="00F56C81"/>
    <w:rsid w:val="00F56F61"/>
    <w:rsid w:val="00F571D7"/>
    <w:rsid w:val="00F572DB"/>
    <w:rsid w:val="00F572EA"/>
    <w:rsid w:val="00F577C3"/>
    <w:rsid w:val="00F57F8A"/>
    <w:rsid w:val="00F600BB"/>
    <w:rsid w:val="00F600E7"/>
    <w:rsid w:val="00F60206"/>
    <w:rsid w:val="00F6022A"/>
    <w:rsid w:val="00F60267"/>
    <w:rsid w:val="00F60383"/>
    <w:rsid w:val="00F60471"/>
    <w:rsid w:val="00F6052B"/>
    <w:rsid w:val="00F607DB"/>
    <w:rsid w:val="00F60929"/>
    <w:rsid w:val="00F60B2B"/>
    <w:rsid w:val="00F60F11"/>
    <w:rsid w:val="00F60F74"/>
    <w:rsid w:val="00F61125"/>
    <w:rsid w:val="00F61202"/>
    <w:rsid w:val="00F6158F"/>
    <w:rsid w:val="00F6162D"/>
    <w:rsid w:val="00F61732"/>
    <w:rsid w:val="00F618D8"/>
    <w:rsid w:val="00F61B08"/>
    <w:rsid w:val="00F61B29"/>
    <w:rsid w:val="00F61CAC"/>
    <w:rsid w:val="00F61DDE"/>
    <w:rsid w:val="00F61E22"/>
    <w:rsid w:val="00F61E65"/>
    <w:rsid w:val="00F62169"/>
    <w:rsid w:val="00F628B2"/>
    <w:rsid w:val="00F628B9"/>
    <w:rsid w:val="00F62A56"/>
    <w:rsid w:val="00F63116"/>
    <w:rsid w:val="00F63222"/>
    <w:rsid w:val="00F6325C"/>
    <w:rsid w:val="00F63711"/>
    <w:rsid w:val="00F6391B"/>
    <w:rsid w:val="00F63AF1"/>
    <w:rsid w:val="00F63E75"/>
    <w:rsid w:val="00F641F3"/>
    <w:rsid w:val="00F64484"/>
    <w:rsid w:val="00F645BF"/>
    <w:rsid w:val="00F647AC"/>
    <w:rsid w:val="00F64932"/>
    <w:rsid w:val="00F64C10"/>
    <w:rsid w:val="00F650F6"/>
    <w:rsid w:val="00F651F0"/>
    <w:rsid w:val="00F65296"/>
    <w:rsid w:val="00F653E0"/>
    <w:rsid w:val="00F6552C"/>
    <w:rsid w:val="00F65783"/>
    <w:rsid w:val="00F658F0"/>
    <w:rsid w:val="00F65C7F"/>
    <w:rsid w:val="00F65F22"/>
    <w:rsid w:val="00F65FB0"/>
    <w:rsid w:val="00F66877"/>
    <w:rsid w:val="00F66D36"/>
    <w:rsid w:val="00F679B2"/>
    <w:rsid w:val="00F67C4E"/>
    <w:rsid w:val="00F67C7A"/>
    <w:rsid w:val="00F703C2"/>
    <w:rsid w:val="00F7066E"/>
    <w:rsid w:val="00F708D0"/>
    <w:rsid w:val="00F70AC4"/>
    <w:rsid w:val="00F710E4"/>
    <w:rsid w:val="00F713E9"/>
    <w:rsid w:val="00F715FC"/>
    <w:rsid w:val="00F71AE8"/>
    <w:rsid w:val="00F71BD3"/>
    <w:rsid w:val="00F71FCF"/>
    <w:rsid w:val="00F71FEE"/>
    <w:rsid w:val="00F722B6"/>
    <w:rsid w:val="00F72405"/>
    <w:rsid w:val="00F7282B"/>
    <w:rsid w:val="00F72AFC"/>
    <w:rsid w:val="00F7300B"/>
    <w:rsid w:val="00F736B7"/>
    <w:rsid w:val="00F737AD"/>
    <w:rsid w:val="00F738BB"/>
    <w:rsid w:val="00F73AB6"/>
    <w:rsid w:val="00F73D3D"/>
    <w:rsid w:val="00F73F4A"/>
    <w:rsid w:val="00F741DD"/>
    <w:rsid w:val="00F74576"/>
    <w:rsid w:val="00F74BAA"/>
    <w:rsid w:val="00F74CCF"/>
    <w:rsid w:val="00F74DD1"/>
    <w:rsid w:val="00F75289"/>
    <w:rsid w:val="00F75349"/>
    <w:rsid w:val="00F75479"/>
    <w:rsid w:val="00F757D5"/>
    <w:rsid w:val="00F758B8"/>
    <w:rsid w:val="00F758D0"/>
    <w:rsid w:val="00F75AA1"/>
    <w:rsid w:val="00F75D0C"/>
    <w:rsid w:val="00F75D3C"/>
    <w:rsid w:val="00F760A8"/>
    <w:rsid w:val="00F76209"/>
    <w:rsid w:val="00F764C8"/>
    <w:rsid w:val="00F76743"/>
    <w:rsid w:val="00F7684D"/>
    <w:rsid w:val="00F76DB6"/>
    <w:rsid w:val="00F7707F"/>
    <w:rsid w:val="00F7722D"/>
    <w:rsid w:val="00F77BBC"/>
    <w:rsid w:val="00F77C39"/>
    <w:rsid w:val="00F77C4F"/>
    <w:rsid w:val="00F77D46"/>
    <w:rsid w:val="00F77D9E"/>
    <w:rsid w:val="00F8011A"/>
    <w:rsid w:val="00F8018E"/>
    <w:rsid w:val="00F80920"/>
    <w:rsid w:val="00F80C2D"/>
    <w:rsid w:val="00F80C91"/>
    <w:rsid w:val="00F80CB4"/>
    <w:rsid w:val="00F813F0"/>
    <w:rsid w:val="00F8197F"/>
    <w:rsid w:val="00F819C7"/>
    <w:rsid w:val="00F81DA4"/>
    <w:rsid w:val="00F81E72"/>
    <w:rsid w:val="00F8241B"/>
    <w:rsid w:val="00F825AB"/>
    <w:rsid w:val="00F825AF"/>
    <w:rsid w:val="00F82643"/>
    <w:rsid w:val="00F82835"/>
    <w:rsid w:val="00F82A0F"/>
    <w:rsid w:val="00F82B66"/>
    <w:rsid w:val="00F82BE3"/>
    <w:rsid w:val="00F82EEB"/>
    <w:rsid w:val="00F8303B"/>
    <w:rsid w:val="00F83567"/>
    <w:rsid w:val="00F83A0B"/>
    <w:rsid w:val="00F83A3B"/>
    <w:rsid w:val="00F83A74"/>
    <w:rsid w:val="00F83AD4"/>
    <w:rsid w:val="00F83C16"/>
    <w:rsid w:val="00F83D69"/>
    <w:rsid w:val="00F83E85"/>
    <w:rsid w:val="00F84D27"/>
    <w:rsid w:val="00F84D3E"/>
    <w:rsid w:val="00F84E92"/>
    <w:rsid w:val="00F853BF"/>
    <w:rsid w:val="00F853D0"/>
    <w:rsid w:val="00F85420"/>
    <w:rsid w:val="00F85527"/>
    <w:rsid w:val="00F858D3"/>
    <w:rsid w:val="00F85974"/>
    <w:rsid w:val="00F85B48"/>
    <w:rsid w:val="00F85C3B"/>
    <w:rsid w:val="00F85C81"/>
    <w:rsid w:val="00F85D73"/>
    <w:rsid w:val="00F85DCE"/>
    <w:rsid w:val="00F862D3"/>
    <w:rsid w:val="00F865C8"/>
    <w:rsid w:val="00F86676"/>
    <w:rsid w:val="00F866CA"/>
    <w:rsid w:val="00F86933"/>
    <w:rsid w:val="00F8698A"/>
    <w:rsid w:val="00F86E30"/>
    <w:rsid w:val="00F86F23"/>
    <w:rsid w:val="00F86FC4"/>
    <w:rsid w:val="00F8786D"/>
    <w:rsid w:val="00F87C43"/>
    <w:rsid w:val="00F87F46"/>
    <w:rsid w:val="00F90074"/>
    <w:rsid w:val="00F9074A"/>
    <w:rsid w:val="00F90870"/>
    <w:rsid w:val="00F90E6A"/>
    <w:rsid w:val="00F9101F"/>
    <w:rsid w:val="00F91237"/>
    <w:rsid w:val="00F9157A"/>
    <w:rsid w:val="00F9178D"/>
    <w:rsid w:val="00F91866"/>
    <w:rsid w:val="00F91D72"/>
    <w:rsid w:val="00F922BD"/>
    <w:rsid w:val="00F922CA"/>
    <w:rsid w:val="00F925BF"/>
    <w:rsid w:val="00F9275F"/>
    <w:rsid w:val="00F92A6C"/>
    <w:rsid w:val="00F92CD9"/>
    <w:rsid w:val="00F92D7F"/>
    <w:rsid w:val="00F92E84"/>
    <w:rsid w:val="00F93073"/>
    <w:rsid w:val="00F930B5"/>
    <w:rsid w:val="00F931B1"/>
    <w:rsid w:val="00F93398"/>
    <w:rsid w:val="00F93C26"/>
    <w:rsid w:val="00F93FB3"/>
    <w:rsid w:val="00F940AD"/>
    <w:rsid w:val="00F9465C"/>
    <w:rsid w:val="00F9487E"/>
    <w:rsid w:val="00F94C1D"/>
    <w:rsid w:val="00F94C9E"/>
    <w:rsid w:val="00F94D8F"/>
    <w:rsid w:val="00F94E4E"/>
    <w:rsid w:val="00F950C9"/>
    <w:rsid w:val="00F952D0"/>
    <w:rsid w:val="00F95429"/>
    <w:rsid w:val="00F95836"/>
    <w:rsid w:val="00F95B38"/>
    <w:rsid w:val="00F95E4E"/>
    <w:rsid w:val="00F95E73"/>
    <w:rsid w:val="00F962E5"/>
    <w:rsid w:val="00F963D4"/>
    <w:rsid w:val="00F96460"/>
    <w:rsid w:val="00F96487"/>
    <w:rsid w:val="00F96570"/>
    <w:rsid w:val="00F96657"/>
    <w:rsid w:val="00F96BFF"/>
    <w:rsid w:val="00F96D40"/>
    <w:rsid w:val="00F96EE2"/>
    <w:rsid w:val="00F9703F"/>
    <w:rsid w:val="00F97080"/>
    <w:rsid w:val="00F97428"/>
    <w:rsid w:val="00F97654"/>
    <w:rsid w:val="00F977DC"/>
    <w:rsid w:val="00F97895"/>
    <w:rsid w:val="00F978D4"/>
    <w:rsid w:val="00F97A22"/>
    <w:rsid w:val="00F97A9B"/>
    <w:rsid w:val="00F97E26"/>
    <w:rsid w:val="00F97FE5"/>
    <w:rsid w:val="00FA00B5"/>
    <w:rsid w:val="00FA00D5"/>
    <w:rsid w:val="00FA027F"/>
    <w:rsid w:val="00FA0396"/>
    <w:rsid w:val="00FA097B"/>
    <w:rsid w:val="00FA0B78"/>
    <w:rsid w:val="00FA106A"/>
    <w:rsid w:val="00FA1076"/>
    <w:rsid w:val="00FA13A4"/>
    <w:rsid w:val="00FA151B"/>
    <w:rsid w:val="00FA15B9"/>
    <w:rsid w:val="00FA1695"/>
    <w:rsid w:val="00FA24BC"/>
    <w:rsid w:val="00FA2592"/>
    <w:rsid w:val="00FA2751"/>
    <w:rsid w:val="00FA28B7"/>
    <w:rsid w:val="00FA2C6B"/>
    <w:rsid w:val="00FA3210"/>
    <w:rsid w:val="00FA33A0"/>
    <w:rsid w:val="00FA33BF"/>
    <w:rsid w:val="00FA351B"/>
    <w:rsid w:val="00FA35CF"/>
    <w:rsid w:val="00FA3937"/>
    <w:rsid w:val="00FA39F9"/>
    <w:rsid w:val="00FA3AE6"/>
    <w:rsid w:val="00FA4046"/>
    <w:rsid w:val="00FA40AE"/>
    <w:rsid w:val="00FA42BF"/>
    <w:rsid w:val="00FA450D"/>
    <w:rsid w:val="00FA498F"/>
    <w:rsid w:val="00FA49AC"/>
    <w:rsid w:val="00FA49D5"/>
    <w:rsid w:val="00FA49E1"/>
    <w:rsid w:val="00FA4A1D"/>
    <w:rsid w:val="00FA4A4A"/>
    <w:rsid w:val="00FA4AA1"/>
    <w:rsid w:val="00FA4B2B"/>
    <w:rsid w:val="00FA4B70"/>
    <w:rsid w:val="00FA4B86"/>
    <w:rsid w:val="00FA4CE3"/>
    <w:rsid w:val="00FA5222"/>
    <w:rsid w:val="00FA562E"/>
    <w:rsid w:val="00FA5B37"/>
    <w:rsid w:val="00FA5B8C"/>
    <w:rsid w:val="00FA5DED"/>
    <w:rsid w:val="00FA5E91"/>
    <w:rsid w:val="00FA5F40"/>
    <w:rsid w:val="00FA5F91"/>
    <w:rsid w:val="00FA62A4"/>
    <w:rsid w:val="00FA63AF"/>
    <w:rsid w:val="00FA6433"/>
    <w:rsid w:val="00FA6434"/>
    <w:rsid w:val="00FA67B4"/>
    <w:rsid w:val="00FA683E"/>
    <w:rsid w:val="00FA6B71"/>
    <w:rsid w:val="00FA6D23"/>
    <w:rsid w:val="00FA700E"/>
    <w:rsid w:val="00FA7227"/>
    <w:rsid w:val="00FA77A3"/>
    <w:rsid w:val="00FA799A"/>
    <w:rsid w:val="00FA7FEF"/>
    <w:rsid w:val="00FB0137"/>
    <w:rsid w:val="00FB0161"/>
    <w:rsid w:val="00FB01D0"/>
    <w:rsid w:val="00FB01E3"/>
    <w:rsid w:val="00FB07C8"/>
    <w:rsid w:val="00FB07E8"/>
    <w:rsid w:val="00FB082F"/>
    <w:rsid w:val="00FB08FF"/>
    <w:rsid w:val="00FB0C04"/>
    <w:rsid w:val="00FB0D64"/>
    <w:rsid w:val="00FB0FEB"/>
    <w:rsid w:val="00FB17A8"/>
    <w:rsid w:val="00FB19E5"/>
    <w:rsid w:val="00FB1DF6"/>
    <w:rsid w:val="00FB1E78"/>
    <w:rsid w:val="00FB1FE2"/>
    <w:rsid w:val="00FB25DE"/>
    <w:rsid w:val="00FB26AB"/>
    <w:rsid w:val="00FB26C3"/>
    <w:rsid w:val="00FB2BFA"/>
    <w:rsid w:val="00FB2D04"/>
    <w:rsid w:val="00FB2E0C"/>
    <w:rsid w:val="00FB304E"/>
    <w:rsid w:val="00FB3095"/>
    <w:rsid w:val="00FB3301"/>
    <w:rsid w:val="00FB339F"/>
    <w:rsid w:val="00FB3B76"/>
    <w:rsid w:val="00FB3CF6"/>
    <w:rsid w:val="00FB3F1B"/>
    <w:rsid w:val="00FB3F67"/>
    <w:rsid w:val="00FB4157"/>
    <w:rsid w:val="00FB4252"/>
    <w:rsid w:val="00FB44C1"/>
    <w:rsid w:val="00FB4569"/>
    <w:rsid w:val="00FB4891"/>
    <w:rsid w:val="00FB4957"/>
    <w:rsid w:val="00FB4E4F"/>
    <w:rsid w:val="00FB4F3D"/>
    <w:rsid w:val="00FB54C1"/>
    <w:rsid w:val="00FB57D6"/>
    <w:rsid w:val="00FB5810"/>
    <w:rsid w:val="00FB59AB"/>
    <w:rsid w:val="00FB5A99"/>
    <w:rsid w:val="00FB5CED"/>
    <w:rsid w:val="00FB5E8A"/>
    <w:rsid w:val="00FB5F74"/>
    <w:rsid w:val="00FB60CB"/>
    <w:rsid w:val="00FB6742"/>
    <w:rsid w:val="00FB67E9"/>
    <w:rsid w:val="00FB696D"/>
    <w:rsid w:val="00FB69DA"/>
    <w:rsid w:val="00FB6F4F"/>
    <w:rsid w:val="00FB75CE"/>
    <w:rsid w:val="00FB7683"/>
    <w:rsid w:val="00FB77E1"/>
    <w:rsid w:val="00FB7866"/>
    <w:rsid w:val="00FB796B"/>
    <w:rsid w:val="00FB7D93"/>
    <w:rsid w:val="00FB7FB1"/>
    <w:rsid w:val="00FC009F"/>
    <w:rsid w:val="00FC0138"/>
    <w:rsid w:val="00FC02ED"/>
    <w:rsid w:val="00FC0577"/>
    <w:rsid w:val="00FC07EC"/>
    <w:rsid w:val="00FC0BE0"/>
    <w:rsid w:val="00FC0E18"/>
    <w:rsid w:val="00FC0EA0"/>
    <w:rsid w:val="00FC0EC5"/>
    <w:rsid w:val="00FC114C"/>
    <w:rsid w:val="00FC1488"/>
    <w:rsid w:val="00FC21A8"/>
    <w:rsid w:val="00FC24EC"/>
    <w:rsid w:val="00FC25D1"/>
    <w:rsid w:val="00FC2773"/>
    <w:rsid w:val="00FC29E2"/>
    <w:rsid w:val="00FC2A02"/>
    <w:rsid w:val="00FC2AE7"/>
    <w:rsid w:val="00FC2F7E"/>
    <w:rsid w:val="00FC328E"/>
    <w:rsid w:val="00FC32DF"/>
    <w:rsid w:val="00FC3474"/>
    <w:rsid w:val="00FC370C"/>
    <w:rsid w:val="00FC3729"/>
    <w:rsid w:val="00FC383C"/>
    <w:rsid w:val="00FC3897"/>
    <w:rsid w:val="00FC3F2E"/>
    <w:rsid w:val="00FC4126"/>
    <w:rsid w:val="00FC425F"/>
    <w:rsid w:val="00FC42FC"/>
    <w:rsid w:val="00FC435C"/>
    <w:rsid w:val="00FC4A5C"/>
    <w:rsid w:val="00FC51D3"/>
    <w:rsid w:val="00FC5462"/>
    <w:rsid w:val="00FC5ACC"/>
    <w:rsid w:val="00FC5AD2"/>
    <w:rsid w:val="00FC5AFB"/>
    <w:rsid w:val="00FC5BA1"/>
    <w:rsid w:val="00FC6048"/>
    <w:rsid w:val="00FC6462"/>
    <w:rsid w:val="00FC6839"/>
    <w:rsid w:val="00FC6BB7"/>
    <w:rsid w:val="00FC6C42"/>
    <w:rsid w:val="00FC6C75"/>
    <w:rsid w:val="00FC7049"/>
    <w:rsid w:val="00FC7625"/>
    <w:rsid w:val="00FC7830"/>
    <w:rsid w:val="00FC794D"/>
    <w:rsid w:val="00FC7F3B"/>
    <w:rsid w:val="00FCD6C9"/>
    <w:rsid w:val="00FD01B3"/>
    <w:rsid w:val="00FD038D"/>
    <w:rsid w:val="00FD0528"/>
    <w:rsid w:val="00FD07FC"/>
    <w:rsid w:val="00FD0818"/>
    <w:rsid w:val="00FD09C6"/>
    <w:rsid w:val="00FD0A29"/>
    <w:rsid w:val="00FD0BB6"/>
    <w:rsid w:val="00FD0CAA"/>
    <w:rsid w:val="00FD0F23"/>
    <w:rsid w:val="00FD0F7D"/>
    <w:rsid w:val="00FD10D5"/>
    <w:rsid w:val="00FD123E"/>
    <w:rsid w:val="00FD1330"/>
    <w:rsid w:val="00FD155B"/>
    <w:rsid w:val="00FD187F"/>
    <w:rsid w:val="00FD2A64"/>
    <w:rsid w:val="00FD2BCE"/>
    <w:rsid w:val="00FD2F8A"/>
    <w:rsid w:val="00FD332C"/>
    <w:rsid w:val="00FD340B"/>
    <w:rsid w:val="00FD3417"/>
    <w:rsid w:val="00FD3535"/>
    <w:rsid w:val="00FD3A7B"/>
    <w:rsid w:val="00FD3B92"/>
    <w:rsid w:val="00FD3CAA"/>
    <w:rsid w:val="00FD3CD8"/>
    <w:rsid w:val="00FD40D4"/>
    <w:rsid w:val="00FD43FC"/>
    <w:rsid w:val="00FD455A"/>
    <w:rsid w:val="00FD479F"/>
    <w:rsid w:val="00FD47DB"/>
    <w:rsid w:val="00FD4884"/>
    <w:rsid w:val="00FD4933"/>
    <w:rsid w:val="00FD4C0F"/>
    <w:rsid w:val="00FD4E03"/>
    <w:rsid w:val="00FD4EA8"/>
    <w:rsid w:val="00FD4ED5"/>
    <w:rsid w:val="00FD4F7A"/>
    <w:rsid w:val="00FD555E"/>
    <w:rsid w:val="00FD57D0"/>
    <w:rsid w:val="00FD583B"/>
    <w:rsid w:val="00FD5A04"/>
    <w:rsid w:val="00FD5AA6"/>
    <w:rsid w:val="00FD5BA6"/>
    <w:rsid w:val="00FD6047"/>
    <w:rsid w:val="00FD6109"/>
    <w:rsid w:val="00FD6215"/>
    <w:rsid w:val="00FD62C8"/>
    <w:rsid w:val="00FD6388"/>
    <w:rsid w:val="00FD6796"/>
    <w:rsid w:val="00FD688C"/>
    <w:rsid w:val="00FD6A3A"/>
    <w:rsid w:val="00FD6C64"/>
    <w:rsid w:val="00FD70B2"/>
    <w:rsid w:val="00FD70FA"/>
    <w:rsid w:val="00FD74C2"/>
    <w:rsid w:val="00FD7958"/>
    <w:rsid w:val="00FD7A07"/>
    <w:rsid w:val="00FD7B07"/>
    <w:rsid w:val="00FE00AC"/>
    <w:rsid w:val="00FE03B7"/>
    <w:rsid w:val="00FE0430"/>
    <w:rsid w:val="00FE080A"/>
    <w:rsid w:val="00FE0984"/>
    <w:rsid w:val="00FE09D4"/>
    <w:rsid w:val="00FE10E0"/>
    <w:rsid w:val="00FE10FB"/>
    <w:rsid w:val="00FE149E"/>
    <w:rsid w:val="00FE1576"/>
    <w:rsid w:val="00FE15EF"/>
    <w:rsid w:val="00FE1658"/>
    <w:rsid w:val="00FE1751"/>
    <w:rsid w:val="00FE199D"/>
    <w:rsid w:val="00FE22FB"/>
    <w:rsid w:val="00FE2968"/>
    <w:rsid w:val="00FE2E16"/>
    <w:rsid w:val="00FE2EA9"/>
    <w:rsid w:val="00FE2F6A"/>
    <w:rsid w:val="00FE2FF0"/>
    <w:rsid w:val="00FE2FFF"/>
    <w:rsid w:val="00FE304E"/>
    <w:rsid w:val="00FE31F2"/>
    <w:rsid w:val="00FE33CA"/>
    <w:rsid w:val="00FE36D6"/>
    <w:rsid w:val="00FE3933"/>
    <w:rsid w:val="00FE39D5"/>
    <w:rsid w:val="00FE3C6A"/>
    <w:rsid w:val="00FE3E1B"/>
    <w:rsid w:val="00FE3E2C"/>
    <w:rsid w:val="00FE4073"/>
    <w:rsid w:val="00FE48E6"/>
    <w:rsid w:val="00FE4AB3"/>
    <w:rsid w:val="00FE4D42"/>
    <w:rsid w:val="00FE4EA5"/>
    <w:rsid w:val="00FE5045"/>
    <w:rsid w:val="00FE53B0"/>
    <w:rsid w:val="00FE5916"/>
    <w:rsid w:val="00FE6074"/>
    <w:rsid w:val="00FE6246"/>
    <w:rsid w:val="00FE64C8"/>
    <w:rsid w:val="00FE6800"/>
    <w:rsid w:val="00FE6A34"/>
    <w:rsid w:val="00FE6E5E"/>
    <w:rsid w:val="00FE6F0C"/>
    <w:rsid w:val="00FE6F68"/>
    <w:rsid w:val="00FE7029"/>
    <w:rsid w:val="00FE70CE"/>
    <w:rsid w:val="00FE7151"/>
    <w:rsid w:val="00FE732A"/>
    <w:rsid w:val="00FE7577"/>
    <w:rsid w:val="00FE771D"/>
    <w:rsid w:val="00FE79D4"/>
    <w:rsid w:val="00FE7A1D"/>
    <w:rsid w:val="00FE7EA5"/>
    <w:rsid w:val="00FF0289"/>
    <w:rsid w:val="00FF0953"/>
    <w:rsid w:val="00FF0B0B"/>
    <w:rsid w:val="00FF0EC5"/>
    <w:rsid w:val="00FF11DA"/>
    <w:rsid w:val="00FF1422"/>
    <w:rsid w:val="00FF151A"/>
    <w:rsid w:val="00FF17D8"/>
    <w:rsid w:val="00FF18B4"/>
    <w:rsid w:val="00FF19D4"/>
    <w:rsid w:val="00FF1DA0"/>
    <w:rsid w:val="00FF1F95"/>
    <w:rsid w:val="00FF1FC9"/>
    <w:rsid w:val="00FF269E"/>
    <w:rsid w:val="00FF27EB"/>
    <w:rsid w:val="00FF28D6"/>
    <w:rsid w:val="00FF2C8A"/>
    <w:rsid w:val="00FF2D4D"/>
    <w:rsid w:val="00FF3066"/>
    <w:rsid w:val="00FF30BB"/>
    <w:rsid w:val="00FF33CA"/>
    <w:rsid w:val="00FF33CB"/>
    <w:rsid w:val="00FF39FF"/>
    <w:rsid w:val="00FF46B1"/>
    <w:rsid w:val="00FF4705"/>
    <w:rsid w:val="00FF4DC1"/>
    <w:rsid w:val="00FF4E1E"/>
    <w:rsid w:val="00FF4E27"/>
    <w:rsid w:val="00FF4EE8"/>
    <w:rsid w:val="00FF5061"/>
    <w:rsid w:val="00FF5091"/>
    <w:rsid w:val="00FF520D"/>
    <w:rsid w:val="00FF56A8"/>
    <w:rsid w:val="00FF56F8"/>
    <w:rsid w:val="00FF5D20"/>
    <w:rsid w:val="00FF5FB0"/>
    <w:rsid w:val="00FF5FC0"/>
    <w:rsid w:val="00FF6000"/>
    <w:rsid w:val="00FF6155"/>
    <w:rsid w:val="00FF6240"/>
    <w:rsid w:val="00FF6648"/>
    <w:rsid w:val="00FF66F4"/>
    <w:rsid w:val="00FF6B83"/>
    <w:rsid w:val="00FF7474"/>
    <w:rsid w:val="00FF74E1"/>
    <w:rsid w:val="00FF7A2A"/>
    <w:rsid w:val="00FF7C23"/>
    <w:rsid w:val="01241FF0"/>
    <w:rsid w:val="012EC34A"/>
    <w:rsid w:val="01313323"/>
    <w:rsid w:val="0132F718"/>
    <w:rsid w:val="01B4A6C2"/>
    <w:rsid w:val="01E0DAB4"/>
    <w:rsid w:val="02026C6A"/>
    <w:rsid w:val="025F3807"/>
    <w:rsid w:val="02680A13"/>
    <w:rsid w:val="0308E443"/>
    <w:rsid w:val="031874D3"/>
    <w:rsid w:val="036908C7"/>
    <w:rsid w:val="0384FC15"/>
    <w:rsid w:val="038D3BF9"/>
    <w:rsid w:val="03927B4B"/>
    <w:rsid w:val="03A24B8D"/>
    <w:rsid w:val="03D4BB4F"/>
    <w:rsid w:val="04393415"/>
    <w:rsid w:val="047DE76F"/>
    <w:rsid w:val="04964E9B"/>
    <w:rsid w:val="04C1140E"/>
    <w:rsid w:val="04DA45E4"/>
    <w:rsid w:val="04E66191"/>
    <w:rsid w:val="04E7ACF9"/>
    <w:rsid w:val="05395B00"/>
    <w:rsid w:val="05524696"/>
    <w:rsid w:val="056442D0"/>
    <w:rsid w:val="0599122B"/>
    <w:rsid w:val="0604D0CF"/>
    <w:rsid w:val="063EF23B"/>
    <w:rsid w:val="067BF417"/>
    <w:rsid w:val="068F16D1"/>
    <w:rsid w:val="06AA23CE"/>
    <w:rsid w:val="06B4CC63"/>
    <w:rsid w:val="06DD7EA9"/>
    <w:rsid w:val="06EA8A1D"/>
    <w:rsid w:val="0708E093"/>
    <w:rsid w:val="07218BD8"/>
    <w:rsid w:val="079A9F68"/>
    <w:rsid w:val="07AC45C2"/>
    <w:rsid w:val="07DC702E"/>
    <w:rsid w:val="0811148D"/>
    <w:rsid w:val="0826DD97"/>
    <w:rsid w:val="08C52BC2"/>
    <w:rsid w:val="090087F6"/>
    <w:rsid w:val="0907E2BC"/>
    <w:rsid w:val="09936A98"/>
    <w:rsid w:val="09C528CD"/>
    <w:rsid w:val="09C5525A"/>
    <w:rsid w:val="09CC875A"/>
    <w:rsid w:val="09F94D88"/>
    <w:rsid w:val="0A19A523"/>
    <w:rsid w:val="0A384DD4"/>
    <w:rsid w:val="0A4BFA74"/>
    <w:rsid w:val="0A8B7DA8"/>
    <w:rsid w:val="0B0E9B93"/>
    <w:rsid w:val="0B244CC1"/>
    <w:rsid w:val="0B27BF4E"/>
    <w:rsid w:val="0B3118F3"/>
    <w:rsid w:val="0B794CBF"/>
    <w:rsid w:val="0B901A26"/>
    <w:rsid w:val="0BB471A6"/>
    <w:rsid w:val="0BBA4BD7"/>
    <w:rsid w:val="0BCBFAB6"/>
    <w:rsid w:val="0C3ABD4C"/>
    <w:rsid w:val="0C4110BB"/>
    <w:rsid w:val="0CFDA7C3"/>
    <w:rsid w:val="0D27C16F"/>
    <w:rsid w:val="0D523FF1"/>
    <w:rsid w:val="0D73CF59"/>
    <w:rsid w:val="0DACB5CB"/>
    <w:rsid w:val="0DF20499"/>
    <w:rsid w:val="0E2D41BA"/>
    <w:rsid w:val="0E5C1300"/>
    <w:rsid w:val="0E646FAD"/>
    <w:rsid w:val="0E9C9545"/>
    <w:rsid w:val="0EB7F517"/>
    <w:rsid w:val="0EB9F06D"/>
    <w:rsid w:val="0EDD553A"/>
    <w:rsid w:val="0F197C6F"/>
    <w:rsid w:val="0F9814FA"/>
    <w:rsid w:val="0FEAEE28"/>
    <w:rsid w:val="0FF50C26"/>
    <w:rsid w:val="101C8FE5"/>
    <w:rsid w:val="104AEE93"/>
    <w:rsid w:val="10FF16FE"/>
    <w:rsid w:val="1110DFC8"/>
    <w:rsid w:val="1154FB05"/>
    <w:rsid w:val="115A7266"/>
    <w:rsid w:val="1214609F"/>
    <w:rsid w:val="128436FC"/>
    <w:rsid w:val="12D08714"/>
    <w:rsid w:val="1330A556"/>
    <w:rsid w:val="1348F0F4"/>
    <w:rsid w:val="13570799"/>
    <w:rsid w:val="13680C38"/>
    <w:rsid w:val="13C5BE65"/>
    <w:rsid w:val="13DF1605"/>
    <w:rsid w:val="13EA2EA7"/>
    <w:rsid w:val="1405659E"/>
    <w:rsid w:val="14176536"/>
    <w:rsid w:val="14D0FC51"/>
    <w:rsid w:val="14D8254C"/>
    <w:rsid w:val="14DE9445"/>
    <w:rsid w:val="15422211"/>
    <w:rsid w:val="15729A8F"/>
    <w:rsid w:val="1578FB25"/>
    <w:rsid w:val="15CF95CA"/>
    <w:rsid w:val="1670376B"/>
    <w:rsid w:val="16B24B41"/>
    <w:rsid w:val="16CEC2F7"/>
    <w:rsid w:val="1704523A"/>
    <w:rsid w:val="171049FC"/>
    <w:rsid w:val="17341923"/>
    <w:rsid w:val="17414DC4"/>
    <w:rsid w:val="174F837C"/>
    <w:rsid w:val="17655922"/>
    <w:rsid w:val="178DE640"/>
    <w:rsid w:val="17CFC42C"/>
    <w:rsid w:val="17FDA9A2"/>
    <w:rsid w:val="182B7D9A"/>
    <w:rsid w:val="18618E42"/>
    <w:rsid w:val="18B515A6"/>
    <w:rsid w:val="19275977"/>
    <w:rsid w:val="193E532A"/>
    <w:rsid w:val="1953E91C"/>
    <w:rsid w:val="19560C14"/>
    <w:rsid w:val="19799BAA"/>
    <w:rsid w:val="19982948"/>
    <w:rsid w:val="19EA9D8E"/>
    <w:rsid w:val="1A245649"/>
    <w:rsid w:val="1A41DC80"/>
    <w:rsid w:val="1A615459"/>
    <w:rsid w:val="1A6929A7"/>
    <w:rsid w:val="1A767FCB"/>
    <w:rsid w:val="1AC23758"/>
    <w:rsid w:val="1B43AB6E"/>
    <w:rsid w:val="1B7CC7B3"/>
    <w:rsid w:val="1BBC00DC"/>
    <w:rsid w:val="1BEF9E85"/>
    <w:rsid w:val="1BEFB222"/>
    <w:rsid w:val="1C0C5D1C"/>
    <w:rsid w:val="1C1B020F"/>
    <w:rsid w:val="1C50080F"/>
    <w:rsid w:val="1C71CE1A"/>
    <w:rsid w:val="1C9CEA61"/>
    <w:rsid w:val="1CBA2BAA"/>
    <w:rsid w:val="1D165628"/>
    <w:rsid w:val="1D7F9692"/>
    <w:rsid w:val="1DAB3D03"/>
    <w:rsid w:val="1E364D1F"/>
    <w:rsid w:val="1EB356D4"/>
    <w:rsid w:val="1EC194E9"/>
    <w:rsid w:val="1EC30ACB"/>
    <w:rsid w:val="1EDE34A2"/>
    <w:rsid w:val="1EF035D1"/>
    <w:rsid w:val="1F178F20"/>
    <w:rsid w:val="1F52E898"/>
    <w:rsid w:val="1F9B7BB4"/>
    <w:rsid w:val="1FA14727"/>
    <w:rsid w:val="20CC920D"/>
    <w:rsid w:val="2124CB6F"/>
    <w:rsid w:val="218DE156"/>
    <w:rsid w:val="21B45B94"/>
    <w:rsid w:val="21BE1238"/>
    <w:rsid w:val="21C0FB6A"/>
    <w:rsid w:val="2273902E"/>
    <w:rsid w:val="22D24417"/>
    <w:rsid w:val="22F11AE9"/>
    <w:rsid w:val="231B2147"/>
    <w:rsid w:val="2370E787"/>
    <w:rsid w:val="23712023"/>
    <w:rsid w:val="239E81E3"/>
    <w:rsid w:val="23D5B6A8"/>
    <w:rsid w:val="23F88720"/>
    <w:rsid w:val="24A235A5"/>
    <w:rsid w:val="24B7B31E"/>
    <w:rsid w:val="24C37446"/>
    <w:rsid w:val="251C930D"/>
    <w:rsid w:val="259A3528"/>
    <w:rsid w:val="25F26377"/>
    <w:rsid w:val="25F43683"/>
    <w:rsid w:val="2622579B"/>
    <w:rsid w:val="26C56676"/>
    <w:rsid w:val="26CACE81"/>
    <w:rsid w:val="26DF3703"/>
    <w:rsid w:val="26E1ABB9"/>
    <w:rsid w:val="26E7ACF9"/>
    <w:rsid w:val="2735E9D0"/>
    <w:rsid w:val="273C1ECF"/>
    <w:rsid w:val="278AB4A7"/>
    <w:rsid w:val="2791FB0B"/>
    <w:rsid w:val="279B8767"/>
    <w:rsid w:val="27BB2511"/>
    <w:rsid w:val="282EA9BF"/>
    <w:rsid w:val="2888256E"/>
    <w:rsid w:val="28B1659B"/>
    <w:rsid w:val="29290C8D"/>
    <w:rsid w:val="2935D1DD"/>
    <w:rsid w:val="295932B8"/>
    <w:rsid w:val="2A026487"/>
    <w:rsid w:val="2A286501"/>
    <w:rsid w:val="2A87B94C"/>
    <w:rsid w:val="2AAF0C2C"/>
    <w:rsid w:val="2ACC877E"/>
    <w:rsid w:val="2B19FB62"/>
    <w:rsid w:val="2B5207FA"/>
    <w:rsid w:val="2B6318E6"/>
    <w:rsid w:val="2B7C35C1"/>
    <w:rsid w:val="2BAD18BB"/>
    <w:rsid w:val="2BB87686"/>
    <w:rsid w:val="2BBD10EB"/>
    <w:rsid w:val="2BD99D33"/>
    <w:rsid w:val="2BF83CF4"/>
    <w:rsid w:val="2C2B0580"/>
    <w:rsid w:val="2C417668"/>
    <w:rsid w:val="2C522957"/>
    <w:rsid w:val="2C5BB55B"/>
    <w:rsid w:val="2C5D7F22"/>
    <w:rsid w:val="2C762581"/>
    <w:rsid w:val="2CFE7F2D"/>
    <w:rsid w:val="2D1B9CCF"/>
    <w:rsid w:val="2D1D3D10"/>
    <w:rsid w:val="2D4F0754"/>
    <w:rsid w:val="2DA74C1B"/>
    <w:rsid w:val="2DB5B250"/>
    <w:rsid w:val="2DDD2266"/>
    <w:rsid w:val="2E0ED15D"/>
    <w:rsid w:val="2E8BE2E5"/>
    <w:rsid w:val="2E8CC391"/>
    <w:rsid w:val="2EB78E70"/>
    <w:rsid w:val="2ECC412E"/>
    <w:rsid w:val="2EDF9D97"/>
    <w:rsid w:val="2F0ABD5D"/>
    <w:rsid w:val="2F584F84"/>
    <w:rsid w:val="2F883D61"/>
    <w:rsid w:val="2F8AECF4"/>
    <w:rsid w:val="2F99DF03"/>
    <w:rsid w:val="2FF80367"/>
    <w:rsid w:val="3001E5B6"/>
    <w:rsid w:val="3048C375"/>
    <w:rsid w:val="3102C931"/>
    <w:rsid w:val="312FA93D"/>
    <w:rsid w:val="3170DFBD"/>
    <w:rsid w:val="318F901F"/>
    <w:rsid w:val="31DE7AFF"/>
    <w:rsid w:val="32266B9D"/>
    <w:rsid w:val="3246C355"/>
    <w:rsid w:val="32506DD1"/>
    <w:rsid w:val="3294DCC2"/>
    <w:rsid w:val="32F6BE28"/>
    <w:rsid w:val="330AE410"/>
    <w:rsid w:val="332C3A85"/>
    <w:rsid w:val="335824A8"/>
    <w:rsid w:val="33BA327C"/>
    <w:rsid w:val="33DC8F1F"/>
    <w:rsid w:val="34187895"/>
    <w:rsid w:val="35192A44"/>
    <w:rsid w:val="35AB0973"/>
    <w:rsid w:val="35F92CD2"/>
    <w:rsid w:val="36B7525A"/>
    <w:rsid w:val="36BCA4C4"/>
    <w:rsid w:val="36DDC8A2"/>
    <w:rsid w:val="36E3D8D1"/>
    <w:rsid w:val="37BAD27F"/>
    <w:rsid w:val="37C15C04"/>
    <w:rsid w:val="38A0DC24"/>
    <w:rsid w:val="38B139F0"/>
    <w:rsid w:val="38E7C5DB"/>
    <w:rsid w:val="38F1DF60"/>
    <w:rsid w:val="39181D8F"/>
    <w:rsid w:val="3924C77E"/>
    <w:rsid w:val="3928C3B4"/>
    <w:rsid w:val="3946EBB5"/>
    <w:rsid w:val="3977CFFB"/>
    <w:rsid w:val="3992E48F"/>
    <w:rsid w:val="39A735AB"/>
    <w:rsid w:val="39AD70CE"/>
    <w:rsid w:val="39CCCAFA"/>
    <w:rsid w:val="39D3D0A3"/>
    <w:rsid w:val="39EC3941"/>
    <w:rsid w:val="3A20EA1B"/>
    <w:rsid w:val="3A694AEC"/>
    <w:rsid w:val="3A698102"/>
    <w:rsid w:val="3ACCA90C"/>
    <w:rsid w:val="3AF43B01"/>
    <w:rsid w:val="3B3241B8"/>
    <w:rsid w:val="3B5BA852"/>
    <w:rsid w:val="3B6C853A"/>
    <w:rsid w:val="3B779857"/>
    <w:rsid w:val="3B93F95A"/>
    <w:rsid w:val="3BE9EA8C"/>
    <w:rsid w:val="3C02BEC9"/>
    <w:rsid w:val="3C064096"/>
    <w:rsid w:val="3C1BD89B"/>
    <w:rsid w:val="3C6C3FE3"/>
    <w:rsid w:val="3CD4CA8E"/>
    <w:rsid w:val="3CD5B4D1"/>
    <w:rsid w:val="3D116660"/>
    <w:rsid w:val="3D3ED4A5"/>
    <w:rsid w:val="3D522D11"/>
    <w:rsid w:val="3D58DC70"/>
    <w:rsid w:val="3D628C05"/>
    <w:rsid w:val="3DB0CC43"/>
    <w:rsid w:val="3DDDA43C"/>
    <w:rsid w:val="3DE15C87"/>
    <w:rsid w:val="3E25740A"/>
    <w:rsid w:val="3E433AAF"/>
    <w:rsid w:val="3EBCE32A"/>
    <w:rsid w:val="3ED159CC"/>
    <w:rsid w:val="3ED17AE9"/>
    <w:rsid w:val="3F157236"/>
    <w:rsid w:val="3F3BB5C1"/>
    <w:rsid w:val="3F9E51B4"/>
    <w:rsid w:val="3FAB43E8"/>
    <w:rsid w:val="3FD0B9EC"/>
    <w:rsid w:val="40050C69"/>
    <w:rsid w:val="400CE189"/>
    <w:rsid w:val="403A062A"/>
    <w:rsid w:val="40785A3E"/>
    <w:rsid w:val="40F9A88B"/>
    <w:rsid w:val="4101623A"/>
    <w:rsid w:val="410CC376"/>
    <w:rsid w:val="411523D5"/>
    <w:rsid w:val="418F82C5"/>
    <w:rsid w:val="419AC2B5"/>
    <w:rsid w:val="42B68171"/>
    <w:rsid w:val="42E71970"/>
    <w:rsid w:val="42EF8DE6"/>
    <w:rsid w:val="432523A5"/>
    <w:rsid w:val="4352432D"/>
    <w:rsid w:val="4352B430"/>
    <w:rsid w:val="43556E95"/>
    <w:rsid w:val="437D7FF5"/>
    <w:rsid w:val="43AB0B34"/>
    <w:rsid w:val="43F1A7CF"/>
    <w:rsid w:val="444AF59F"/>
    <w:rsid w:val="44AE527B"/>
    <w:rsid w:val="44B74F3F"/>
    <w:rsid w:val="452546C0"/>
    <w:rsid w:val="45604B20"/>
    <w:rsid w:val="45B58415"/>
    <w:rsid w:val="45CE2D66"/>
    <w:rsid w:val="45D5F64D"/>
    <w:rsid w:val="45FEF6A6"/>
    <w:rsid w:val="46225A49"/>
    <w:rsid w:val="467D8270"/>
    <w:rsid w:val="46829377"/>
    <w:rsid w:val="46C06AF5"/>
    <w:rsid w:val="46F3A25D"/>
    <w:rsid w:val="470AF3AA"/>
    <w:rsid w:val="4734340C"/>
    <w:rsid w:val="4742DF73"/>
    <w:rsid w:val="47489502"/>
    <w:rsid w:val="477E6C3D"/>
    <w:rsid w:val="47F28D0E"/>
    <w:rsid w:val="47F51A55"/>
    <w:rsid w:val="48230E35"/>
    <w:rsid w:val="4864AEB5"/>
    <w:rsid w:val="4877A09B"/>
    <w:rsid w:val="48D11805"/>
    <w:rsid w:val="49324DC4"/>
    <w:rsid w:val="49E176AD"/>
    <w:rsid w:val="4AD9F12C"/>
    <w:rsid w:val="4B32AE2D"/>
    <w:rsid w:val="4B69E4AD"/>
    <w:rsid w:val="4B7ECC99"/>
    <w:rsid w:val="4B831CE7"/>
    <w:rsid w:val="4BCFD020"/>
    <w:rsid w:val="4BF9C540"/>
    <w:rsid w:val="4BFCAAC3"/>
    <w:rsid w:val="4C037DE4"/>
    <w:rsid w:val="4C0855A0"/>
    <w:rsid w:val="4C7F0847"/>
    <w:rsid w:val="4E23513E"/>
    <w:rsid w:val="4E920204"/>
    <w:rsid w:val="4EBD92A0"/>
    <w:rsid w:val="4EEF4980"/>
    <w:rsid w:val="4F4EED16"/>
    <w:rsid w:val="4F97FDFB"/>
    <w:rsid w:val="4FF9FF25"/>
    <w:rsid w:val="502A98C3"/>
    <w:rsid w:val="50320DF8"/>
    <w:rsid w:val="50A8E4BE"/>
    <w:rsid w:val="50CDA549"/>
    <w:rsid w:val="50F26DF4"/>
    <w:rsid w:val="5110ED95"/>
    <w:rsid w:val="512BFE8A"/>
    <w:rsid w:val="514C15CE"/>
    <w:rsid w:val="5185A159"/>
    <w:rsid w:val="519ACB03"/>
    <w:rsid w:val="51C34A31"/>
    <w:rsid w:val="51CAB5BB"/>
    <w:rsid w:val="51EB7576"/>
    <w:rsid w:val="51F6BD9E"/>
    <w:rsid w:val="5224D057"/>
    <w:rsid w:val="52879648"/>
    <w:rsid w:val="5290BEA5"/>
    <w:rsid w:val="52CD6791"/>
    <w:rsid w:val="52E2BCFB"/>
    <w:rsid w:val="530070C3"/>
    <w:rsid w:val="5320722B"/>
    <w:rsid w:val="532727A6"/>
    <w:rsid w:val="541DA3F3"/>
    <w:rsid w:val="5488D3DC"/>
    <w:rsid w:val="548E16BF"/>
    <w:rsid w:val="54CD9FD2"/>
    <w:rsid w:val="54DC8194"/>
    <w:rsid w:val="54F5F020"/>
    <w:rsid w:val="55A96637"/>
    <w:rsid w:val="55DC6275"/>
    <w:rsid w:val="560E3373"/>
    <w:rsid w:val="56320B22"/>
    <w:rsid w:val="563E97A4"/>
    <w:rsid w:val="565F5B4B"/>
    <w:rsid w:val="56CAA0A1"/>
    <w:rsid w:val="5730CA59"/>
    <w:rsid w:val="573C097B"/>
    <w:rsid w:val="573CBC70"/>
    <w:rsid w:val="5779F80E"/>
    <w:rsid w:val="57818394"/>
    <w:rsid w:val="57D35F84"/>
    <w:rsid w:val="57F3C58B"/>
    <w:rsid w:val="5812C148"/>
    <w:rsid w:val="584FF471"/>
    <w:rsid w:val="58BD6CA3"/>
    <w:rsid w:val="58EFBF43"/>
    <w:rsid w:val="58F7615F"/>
    <w:rsid w:val="5939085A"/>
    <w:rsid w:val="59841B22"/>
    <w:rsid w:val="59FE76BD"/>
    <w:rsid w:val="5A3E9345"/>
    <w:rsid w:val="5A9056E6"/>
    <w:rsid w:val="5ACB1331"/>
    <w:rsid w:val="5B6950EE"/>
    <w:rsid w:val="5BB7E7AA"/>
    <w:rsid w:val="5BC58BA7"/>
    <w:rsid w:val="5BDFE83B"/>
    <w:rsid w:val="5BFB95F1"/>
    <w:rsid w:val="5C44D5E7"/>
    <w:rsid w:val="5D0D3148"/>
    <w:rsid w:val="5D3B1D48"/>
    <w:rsid w:val="5DDB7C2B"/>
    <w:rsid w:val="5DE80FAA"/>
    <w:rsid w:val="5E4D0C84"/>
    <w:rsid w:val="5F51DE24"/>
    <w:rsid w:val="5F8F3826"/>
    <w:rsid w:val="5FA4211C"/>
    <w:rsid w:val="5FE1A46B"/>
    <w:rsid w:val="5FE71C74"/>
    <w:rsid w:val="5FEBCAE5"/>
    <w:rsid w:val="6003E947"/>
    <w:rsid w:val="6008888D"/>
    <w:rsid w:val="60417CD3"/>
    <w:rsid w:val="60599C76"/>
    <w:rsid w:val="6067B09B"/>
    <w:rsid w:val="6098704B"/>
    <w:rsid w:val="60A5E05D"/>
    <w:rsid w:val="60B33DEA"/>
    <w:rsid w:val="60B62159"/>
    <w:rsid w:val="6105754D"/>
    <w:rsid w:val="61206386"/>
    <w:rsid w:val="614C0417"/>
    <w:rsid w:val="61DBAF9E"/>
    <w:rsid w:val="63EB6370"/>
    <w:rsid w:val="64442C69"/>
    <w:rsid w:val="646B5D96"/>
    <w:rsid w:val="64AB78E2"/>
    <w:rsid w:val="64E8963C"/>
    <w:rsid w:val="64F9164E"/>
    <w:rsid w:val="65296864"/>
    <w:rsid w:val="65513F5E"/>
    <w:rsid w:val="6560FF61"/>
    <w:rsid w:val="658AC618"/>
    <w:rsid w:val="65944076"/>
    <w:rsid w:val="65B45C84"/>
    <w:rsid w:val="65B94EA3"/>
    <w:rsid w:val="669941E3"/>
    <w:rsid w:val="66A484F6"/>
    <w:rsid w:val="66BC1A20"/>
    <w:rsid w:val="66DB3705"/>
    <w:rsid w:val="670D4C67"/>
    <w:rsid w:val="673675F4"/>
    <w:rsid w:val="6764513C"/>
    <w:rsid w:val="677BFC8D"/>
    <w:rsid w:val="682F989C"/>
    <w:rsid w:val="6853E186"/>
    <w:rsid w:val="6866BC93"/>
    <w:rsid w:val="68D1653B"/>
    <w:rsid w:val="692C268A"/>
    <w:rsid w:val="695B3015"/>
    <w:rsid w:val="6971AA6F"/>
    <w:rsid w:val="6974F67C"/>
    <w:rsid w:val="699E3B78"/>
    <w:rsid w:val="69ADD926"/>
    <w:rsid w:val="69B418D3"/>
    <w:rsid w:val="6A24F5B5"/>
    <w:rsid w:val="6A5CFF28"/>
    <w:rsid w:val="6A728F49"/>
    <w:rsid w:val="6A92852D"/>
    <w:rsid w:val="6AACA97E"/>
    <w:rsid w:val="6AEA261B"/>
    <w:rsid w:val="6AF6E8C8"/>
    <w:rsid w:val="6B16A13D"/>
    <w:rsid w:val="6B60E1F0"/>
    <w:rsid w:val="6B6E5902"/>
    <w:rsid w:val="6B9850BA"/>
    <w:rsid w:val="6B98AC8C"/>
    <w:rsid w:val="6BAF5205"/>
    <w:rsid w:val="6BB41EDB"/>
    <w:rsid w:val="6BC84C7C"/>
    <w:rsid w:val="6C29B895"/>
    <w:rsid w:val="6C3E07CB"/>
    <w:rsid w:val="6C7043EE"/>
    <w:rsid w:val="6CCB41F8"/>
    <w:rsid w:val="6D5763DA"/>
    <w:rsid w:val="6D5D1831"/>
    <w:rsid w:val="6DB8F0B6"/>
    <w:rsid w:val="6DE2F188"/>
    <w:rsid w:val="6DE55B86"/>
    <w:rsid w:val="6EA5DE3D"/>
    <w:rsid w:val="6EC50A0F"/>
    <w:rsid w:val="6F0C1C4B"/>
    <w:rsid w:val="6F11E9D6"/>
    <w:rsid w:val="6F4F9B73"/>
    <w:rsid w:val="6F713FAB"/>
    <w:rsid w:val="6F7BFBA4"/>
    <w:rsid w:val="6FA3DFF4"/>
    <w:rsid w:val="7005B83D"/>
    <w:rsid w:val="706CE5A5"/>
    <w:rsid w:val="70C41A37"/>
    <w:rsid w:val="70EF0657"/>
    <w:rsid w:val="710A2FB0"/>
    <w:rsid w:val="710A65A1"/>
    <w:rsid w:val="718103AF"/>
    <w:rsid w:val="71B5CAB6"/>
    <w:rsid w:val="71FB024B"/>
    <w:rsid w:val="7216B292"/>
    <w:rsid w:val="7278E5B3"/>
    <w:rsid w:val="72CB1F49"/>
    <w:rsid w:val="72D9F4A6"/>
    <w:rsid w:val="72FC31D7"/>
    <w:rsid w:val="731901A7"/>
    <w:rsid w:val="73334D90"/>
    <w:rsid w:val="733E4E35"/>
    <w:rsid w:val="7342D785"/>
    <w:rsid w:val="7346F1D5"/>
    <w:rsid w:val="73907B51"/>
    <w:rsid w:val="73B5044D"/>
    <w:rsid w:val="73CE9FD1"/>
    <w:rsid w:val="745FA22D"/>
    <w:rsid w:val="74633D85"/>
    <w:rsid w:val="748A6DBF"/>
    <w:rsid w:val="751D6328"/>
    <w:rsid w:val="7536AAF3"/>
    <w:rsid w:val="7536D124"/>
    <w:rsid w:val="754B7F1D"/>
    <w:rsid w:val="7589528B"/>
    <w:rsid w:val="7605811B"/>
    <w:rsid w:val="7630BDC4"/>
    <w:rsid w:val="767873F4"/>
    <w:rsid w:val="768C98F4"/>
    <w:rsid w:val="76DFA72D"/>
    <w:rsid w:val="76F00176"/>
    <w:rsid w:val="76FC1ABA"/>
    <w:rsid w:val="76FD3E1D"/>
    <w:rsid w:val="7701180E"/>
    <w:rsid w:val="77614A64"/>
    <w:rsid w:val="776584A3"/>
    <w:rsid w:val="77894816"/>
    <w:rsid w:val="77BE11A2"/>
    <w:rsid w:val="77C8009B"/>
    <w:rsid w:val="77CF3909"/>
    <w:rsid w:val="77F61E8F"/>
    <w:rsid w:val="783F464D"/>
    <w:rsid w:val="788800CE"/>
    <w:rsid w:val="78E07D5B"/>
    <w:rsid w:val="79085C01"/>
    <w:rsid w:val="7915320C"/>
    <w:rsid w:val="7942C2F8"/>
    <w:rsid w:val="794AE70B"/>
    <w:rsid w:val="79640B39"/>
    <w:rsid w:val="799D0839"/>
    <w:rsid w:val="79BA8BB0"/>
    <w:rsid w:val="79D25BD2"/>
    <w:rsid w:val="7B14D0BB"/>
    <w:rsid w:val="7B15FC8D"/>
    <w:rsid w:val="7B19ECB0"/>
    <w:rsid w:val="7B41440E"/>
    <w:rsid w:val="7B620696"/>
    <w:rsid w:val="7B7E3FF1"/>
    <w:rsid w:val="7B85D744"/>
    <w:rsid w:val="7BA09AAB"/>
    <w:rsid w:val="7BB156D1"/>
    <w:rsid w:val="7C1C0F2E"/>
    <w:rsid w:val="7C1CEADE"/>
    <w:rsid w:val="7C3CD84E"/>
    <w:rsid w:val="7C851789"/>
    <w:rsid w:val="7C899B36"/>
    <w:rsid w:val="7C954632"/>
    <w:rsid w:val="7CA1F7BC"/>
    <w:rsid w:val="7CCA1020"/>
    <w:rsid w:val="7CCDF8B4"/>
    <w:rsid w:val="7CEACDD6"/>
    <w:rsid w:val="7CED7FCC"/>
    <w:rsid w:val="7D26B8EA"/>
    <w:rsid w:val="7D7C2119"/>
    <w:rsid w:val="7DA86523"/>
    <w:rsid w:val="7DE43B79"/>
    <w:rsid w:val="7E5AF660"/>
    <w:rsid w:val="7EB8B1ED"/>
    <w:rsid w:val="7EE5FC8C"/>
    <w:rsid w:val="7F272643"/>
    <w:rsid w:val="7FA14BB8"/>
    <w:rsid w:val="7FAD4A86"/>
    <w:rsid w:val="7FB0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E5248AD"/>
  <w15:docId w15:val="{56F8A2EA-A5F1-4750-8E52-B6CE0BD3A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RE" w:eastAsia="fr-R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6218"/>
    <w:pPr>
      <w:suppressAutoHyphens/>
      <w:jc w:val="both"/>
    </w:pPr>
    <w:rPr>
      <w:rFonts w:ascii="Garamond" w:hAnsi="Garamond"/>
      <w:sz w:val="24"/>
      <w:szCs w:val="24"/>
      <w:lang w:val="fr-FR" w:eastAsia="zh-CN"/>
    </w:rPr>
  </w:style>
  <w:style w:type="paragraph" w:styleId="Titre1">
    <w:name w:val="heading 1"/>
    <w:basedOn w:val="Normal"/>
    <w:next w:val="Normal"/>
    <w:link w:val="Titre1Car"/>
    <w:qFormat/>
    <w:rsid w:val="00700350"/>
    <w:pPr>
      <w:keepNext/>
      <w:outlineLvl w:val="0"/>
    </w:pPr>
    <w:rPr>
      <w:rFonts w:cs="Arial"/>
      <w:b/>
      <w:bCs/>
      <w:color w:val="002060"/>
      <w:sz w:val="32"/>
      <w:szCs w:val="32"/>
      <w:u w:val="double" w:color="FFC000"/>
    </w:rPr>
  </w:style>
  <w:style w:type="paragraph" w:styleId="Titre2">
    <w:name w:val="heading 2"/>
    <w:basedOn w:val="Paragraphedeliste"/>
    <w:next w:val="Normal"/>
    <w:link w:val="Titre2Car"/>
    <w:qFormat/>
    <w:rsid w:val="001609C0"/>
    <w:pPr>
      <w:numPr>
        <w:numId w:val="30"/>
      </w:numPr>
      <w:pBdr>
        <w:bottom w:val="single" w:sz="4" w:space="1" w:color="FFC000"/>
      </w:pBdr>
      <w:suppressAutoHyphens w:val="0"/>
      <w:spacing w:after="200"/>
      <w:contextualSpacing/>
      <w:outlineLvl w:val="1"/>
    </w:pPr>
    <w:rPr>
      <w:rFonts w:eastAsia="MS Mincho" w:cs="Arial"/>
      <w:b/>
      <w:bCs/>
      <w:color w:val="002060"/>
      <w:lang w:eastAsia="en-US"/>
    </w:rPr>
  </w:style>
  <w:style w:type="paragraph" w:styleId="Titre3">
    <w:name w:val="heading 3"/>
    <w:basedOn w:val="Normal"/>
    <w:next w:val="Normal"/>
    <w:link w:val="Titre3Car"/>
    <w:qFormat/>
    <w:rsid w:val="0080734C"/>
    <w:pPr>
      <w:keepNext/>
      <w:keepLines/>
      <w:numPr>
        <w:numId w:val="29"/>
      </w:numPr>
      <w:suppressAutoHyphens w:val="0"/>
      <w:spacing w:after="105" w:line="259" w:lineRule="auto"/>
      <w:contextualSpacing/>
      <w:outlineLvl w:val="2"/>
    </w:pPr>
    <w:rPr>
      <w:rFonts w:eastAsia="Verdana" w:cs="Verdana"/>
      <w:color w:val="5FB7A9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16888"/>
    <w:pPr>
      <w:keepNext/>
      <w:keepLines/>
      <w:spacing w:before="40"/>
      <w:outlineLvl w:val="3"/>
    </w:pPr>
    <w:rPr>
      <w:rFonts w:ascii="Cambria" w:eastAsia="MS Gothic" w:hAnsi="Cambria"/>
      <w:b/>
      <w:bCs/>
      <w:i/>
      <w:iCs/>
      <w:color w:val="4F81BD"/>
      <w:sz w:val="20"/>
      <w:szCs w:val="20"/>
      <w:lang w:val="fr-RE" w:eastAsia="fr-R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3691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3z0">
    <w:name w:val="WW8Num3z0"/>
    <w:rPr>
      <w:rFonts w:ascii="Times" w:eastAsia="Times New Roman" w:hAnsi="Times" w:cs="Times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1z0">
    <w:name w:val="WW8Num1z0"/>
    <w:rPr>
      <w:rFonts w:ascii="Symbol" w:hAnsi="Symbol" w:cs="Times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Symbol" w:hAnsi="Symbol" w:cs="Symbol"/>
    </w:rPr>
  </w:style>
  <w:style w:type="character" w:customStyle="1" w:styleId="WW8Num6z2">
    <w:name w:val="WW8Num6z2"/>
    <w:rPr>
      <w:rFonts w:ascii="Arial" w:eastAsia="Times New Roman" w:hAnsi="Arial" w:cs="Aria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" w:eastAsia="Times New Roman" w:hAnsi="Times" w:cs="Time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Arial" w:eastAsia="Univers" w:hAnsi="Arial" w:cs="Aria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Arial" w:eastAsia="Lucida Grande" w:hAnsi="Arial" w:cs="Aria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Lucida Grande" w:hAnsi="Lucida Grande" w:cs="Lucida Grande"/>
    </w:rPr>
  </w:style>
  <w:style w:type="character" w:customStyle="1" w:styleId="WW8Num17z1">
    <w:name w:val="WW8Num17z1"/>
    <w:rPr>
      <w:rFonts w:ascii="Comic Sans MS" w:hAnsi="Comic Sans MS" w:cs="Comic Sans MS"/>
    </w:rPr>
  </w:style>
  <w:style w:type="character" w:customStyle="1" w:styleId="WW8Num17z2">
    <w:name w:val="WW8Num17z2"/>
    <w:rPr>
      <w:rFonts w:ascii="Courier New" w:hAnsi="Courier New" w:cs="Courier New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eastAsia="Times New Roman" w:hAnsi="Times" w:cs="Time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Times" w:eastAsia="Times New Roman" w:hAnsi="Times" w:cs="Time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2z0">
    <w:name w:val="WW8Num22z0"/>
    <w:rPr>
      <w:rFonts w:ascii="Times" w:eastAsia="Times New Roman" w:hAnsi="Times" w:cs="Time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Arial" w:eastAsia="Times New Roman" w:hAnsi="Arial" w:cs="Aria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Wingdings" w:hAnsi="Wingdings" w:cs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Times" w:eastAsia="Times New Roman" w:hAnsi="Times" w:cs="Time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Times New Roman" w:eastAsia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Symbol" w:hAnsi="Symbol" w:cs="Symbol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4">
    <w:name w:val="WW8Num29z4"/>
    <w:rPr>
      <w:rFonts w:ascii="Courier New" w:hAnsi="Courier New" w:cs="Courier New"/>
    </w:rPr>
  </w:style>
  <w:style w:type="character" w:customStyle="1" w:styleId="WW8Num30z0">
    <w:name w:val="WW8Num30z0"/>
    <w:rPr>
      <w:rFonts w:ascii="Times New Roman" w:eastAsia="Times New Roman" w:hAnsi="Times New Roman" w:cs="Times New Roman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rFonts w:ascii="Times New Roman" w:eastAsia="Times New Roman" w:hAnsi="Times New Roman" w:cs="Times New Roman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character" w:styleId="Lienhypertexte">
    <w:name w:val="Hyperlink"/>
    <w:uiPriority w:val="99"/>
    <w:rPr>
      <w:color w:val="0000FF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pPr>
      <w:ind w:left="708"/>
    </w:pPr>
    <w:rPr>
      <w:rFonts w:ascii="Arial" w:hAnsi="Arial" w:cs="Arial"/>
      <w:sz w:val="22"/>
    </w:rPr>
  </w:style>
  <w:style w:type="paragraph" w:customStyle="1" w:styleId="Retraitcorpsdetexte21">
    <w:name w:val="Retrait corps de texte 21"/>
    <w:basedOn w:val="Normal"/>
    <w:pPr>
      <w:ind w:left="708"/>
    </w:pPr>
    <w:rPr>
      <w:rFonts w:ascii="Arial" w:hAnsi="Arial" w:cs="Arial"/>
    </w:rPr>
  </w:style>
  <w:style w:type="paragraph" w:customStyle="1" w:styleId="Retraitcorpsdetexte31">
    <w:name w:val="Retrait corps de texte 31"/>
    <w:basedOn w:val="Normal"/>
    <w:pPr>
      <w:ind w:left="708"/>
    </w:pPr>
    <w:rPr>
      <w:rFonts w:ascii="Arial" w:hAnsi="Arial" w:cs="Arial"/>
      <w:b/>
      <w:bCs/>
    </w:rPr>
  </w:style>
  <w:style w:type="paragraph" w:styleId="Textedebulles">
    <w:name w:val="Balloon Text"/>
    <w:basedOn w:val="Normal"/>
    <w:link w:val="TextedebullesCar"/>
    <w:uiPriority w:val="99"/>
    <w:rPr>
      <w:rFonts w:ascii="Tahoma" w:hAnsi="Tahoma" w:cs="Tahoma"/>
      <w:sz w:val="16"/>
      <w:szCs w:val="16"/>
    </w:rPr>
  </w:style>
  <w:style w:type="paragraph" w:customStyle="1" w:styleId="Corpsdetexte21">
    <w:name w:val="Corps de texte 21"/>
    <w:basedOn w:val="Normal"/>
    <w:pPr>
      <w:overflowPunct w:val="0"/>
      <w:autoSpaceDE w:val="0"/>
      <w:textAlignment w:val="baseline"/>
    </w:pPr>
    <w:rPr>
      <w:rFonts w:ascii="Arial" w:hAnsi="Arial" w:cs="Arial"/>
      <w:sz w:val="22"/>
      <w:szCs w:val="20"/>
    </w:rPr>
  </w:style>
  <w:style w:type="paragraph" w:styleId="Paragraphedeliste">
    <w:name w:val="List Paragraph"/>
    <w:aliases w:val="texte de base,Bullet point_CMN,normal,PADE_liste,bullet 1,Puce focus,Contact,Listes,Normal bullet 2,lp1,1st level - Bullet List Paragraph,Lettre d'introduction,Bullet EY,List L1,Yellow Bullet,Bullet list,Citation List,Paragraphe 2"/>
    <w:basedOn w:val="Normal"/>
    <w:link w:val="ParagraphedelisteCar"/>
    <w:uiPriority w:val="34"/>
    <w:qFormat/>
    <w:pPr>
      <w:ind w:left="708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styleId="Marquedecommentaire">
    <w:name w:val="annotation reference"/>
    <w:rsid w:val="00894AB7"/>
    <w:rPr>
      <w:sz w:val="16"/>
      <w:szCs w:val="16"/>
    </w:rPr>
  </w:style>
  <w:style w:type="paragraph" w:styleId="Commentaire">
    <w:name w:val="annotation text"/>
    <w:basedOn w:val="Normal"/>
    <w:link w:val="CommentaireCar"/>
    <w:rsid w:val="00894AB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894AB7"/>
    <w:rPr>
      <w:b/>
      <w:bCs/>
    </w:rPr>
  </w:style>
  <w:style w:type="table" w:styleId="Grilledutableau">
    <w:name w:val="Table Grid"/>
    <w:basedOn w:val="TableauNormal"/>
    <w:uiPriority w:val="39"/>
    <w:rsid w:val="00D43AD4"/>
    <w:tblPr/>
  </w:style>
  <w:style w:type="paragraph" w:customStyle="1" w:styleId="Titre1FEADER23-27">
    <w:name w:val="Titre 1 FEADER 23-27"/>
    <w:basedOn w:val="Titre1"/>
    <w:qFormat/>
    <w:rsid w:val="00D676D0"/>
  </w:style>
  <w:style w:type="paragraph" w:customStyle="1" w:styleId="TITREFORMULAIREFEADER">
    <w:name w:val="TITRE FORMULAIRE FEADER"/>
    <w:basedOn w:val="Normal"/>
    <w:link w:val="TITREFORMULAIREFEADERCar"/>
    <w:qFormat/>
    <w:rsid w:val="00E30A2C"/>
    <w:pPr>
      <w:jc w:val="center"/>
    </w:pPr>
    <w:rPr>
      <w:rFonts w:ascii="Arial" w:hAnsi="Arial" w:cs="Arial"/>
      <w:b/>
      <w:color w:val="FFFFFF"/>
      <w:sz w:val="32"/>
      <w:szCs w:val="22"/>
    </w:rPr>
  </w:style>
  <w:style w:type="character" w:customStyle="1" w:styleId="TITREFORMULAIREFEADERCar">
    <w:name w:val="TITRE FORMULAIRE FEADER Car"/>
    <w:link w:val="TITREFORMULAIREFEADER"/>
    <w:rsid w:val="00E30A2C"/>
    <w:rPr>
      <w:rFonts w:ascii="Arial" w:hAnsi="Arial" w:cs="Arial"/>
      <w:b/>
      <w:color w:val="FFFFFF"/>
      <w:sz w:val="32"/>
      <w:szCs w:val="22"/>
      <w:lang w:val="fr-FR" w:eastAsia="zh-CN"/>
    </w:rPr>
  </w:style>
  <w:style w:type="paragraph" w:customStyle="1" w:styleId="Titre41">
    <w:name w:val="Titre 41"/>
    <w:basedOn w:val="Normal"/>
    <w:next w:val="Normal"/>
    <w:uiPriority w:val="9"/>
    <w:unhideWhenUsed/>
    <w:qFormat/>
    <w:rsid w:val="00A16888"/>
    <w:pPr>
      <w:keepNext/>
      <w:keepLines/>
      <w:suppressAutoHyphens w:val="0"/>
      <w:spacing w:before="200" w:line="276" w:lineRule="auto"/>
      <w:outlineLvl w:val="3"/>
    </w:pPr>
    <w:rPr>
      <w:rFonts w:ascii="Cambria" w:eastAsia="MS Gothic" w:hAnsi="Cambria"/>
      <w:b/>
      <w:bCs/>
      <w:i/>
      <w:iCs/>
      <w:color w:val="4F81BD"/>
      <w:sz w:val="22"/>
      <w:szCs w:val="22"/>
      <w:lang w:eastAsia="en-US"/>
    </w:rPr>
  </w:style>
  <w:style w:type="numbering" w:customStyle="1" w:styleId="Aucuneliste1">
    <w:name w:val="Aucune liste1"/>
    <w:next w:val="Aucuneliste"/>
    <w:uiPriority w:val="99"/>
    <w:semiHidden/>
    <w:unhideWhenUsed/>
    <w:rsid w:val="00A16888"/>
  </w:style>
  <w:style w:type="paragraph" w:customStyle="1" w:styleId="CM1">
    <w:name w:val="CM1"/>
    <w:basedOn w:val="Normal"/>
    <w:next w:val="Normal"/>
    <w:uiPriority w:val="99"/>
    <w:rsid w:val="00A16888"/>
    <w:pPr>
      <w:suppressAutoHyphens w:val="0"/>
      <w:autoSpaceDE w:val="0"/>
      <w:autoSpaceDN w:val="0"/>
      <w:adjustRightInd w:val="0"/>
    </w:pPr>
    <w:rPr>
      <w:rFonts w:eastAsia="Calibri"/>
      <w:lang w:eastAsia="en-US"/>
    </w:rPr>
  </w:style>
  <w:style w:type="paragraph" w:customStyle="1" w:styleId="CM3">
    <w:name w:val="CM3"/>
    <w:basedOn w:val="Normal"/>
    <w:next w:val="Normal"/>
    <w:uiPriority w:val="99"/>
    <w:rsid w:val="00A16888"/>
    <w:pPr>
      <w:suppressAutoHyphens w:val="0"/>
      <w:autoSpaceDE w:val="0"/>
      <w:autoSpaceDN w:val="0"/>
      <w:adjustRightInd w:val="0"/>
    </w:pPr>
    <w:rPr>
      <w:rFonts w:eastAsia="Calibri"/>
      <w:lang w:eastAsia="en-US"/>
    </w:rPr>
  </w:style>
  <w:style w:type="paragraph" w:customStyle="1" w:styleId="CM4">
    <w:name w:val="CM4"/>
    <w:basedOn w:val="Normal"/>
    <w:next w:val="Normal"/>
    <w:uiPriority w:val="99"/>
    <w:rsid w:val="00A16888"/>
    <w:pPr>
      <w:suppressAutoHyphens w:val="0"/>
      <w:autoSpaceDE w:val="0"/>
      <w:autoSpaceDN w:val="0"/>
      <w:adjustRightInd w:val="0"/>
    </w:pPr>
    <w:rPr>
      <w:rFonts w:eastAsia="Calibri"/>
      <w:lang w:eastAsia="en-US"/>
    </w:rPr>
  </w:style>
  <w:style w:type="paragraph" w:customStyle="1" w:styleId="Default">
    <w:name w:val="Default"/>
    <w:rsid w:val="00A16888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val="fr-FR" w:eastAsia="en-US"/>
    </w:rPr>
  </w:style>
  <w:style w:type="character" w:customStyle="1" w:styleId="CommentaireCar">
    <w:name w:val="Commentaire Car"/>
    <w:basedOn w:val="Policepardfaut"/>
    <w:link w:val="Commentaire"/>
    <w:rsid w:val="00A16888"/>
    <w:rPr>
      <w:lang w:val="fr-FR" w:eastAsia="zh-CN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6888"/>
    <w:rPr>
      <w:b/>
      <w:bCs/>
      <w:lang w:val="fr-FR" w:eastAsia="zh-CN"/>
    </w:rPr>
  </w:style>
  <w:style w:type="character" w:customStyle="1" w:styleId="TextedebullesCar">
    <w:name w:val="Texte de bulles Car"/>
    <w:basedOn w:val="Policepardfaut"/>
    <w:link w:val="Textedebulles"/>
    <w:uiPriority w:val="99"/>
    <w:rsid w:val="00A16888"/>
    <w:rPr>
      <w:rFonts w:ascii="Tahoma" w:hAnsi="Tahoma" w:cs="Tahoma"/>
      <w:sz w:val="16"/>
      <w:szCs w:val="16"/>
      <w:lang w:val="fr-FR" w:eastAsia="zh-CN"/>
    </w:rPr>
  </w:style>
  <w:style w:type="character" w:customStyle="1" w:styleId="Titre1Car">
    <w:name w:val="Titre 1 Car"/>
    <w:basedOn w:val="Policepardfaut"/>
    <w:link w:val="Titre1"/>
    <w:rsid w:val="00700350"/>
    <w:rPr>
      <w:rFonts w:ascii="Garamond" w:hAnsi="Garamond" w:cs="Arial"/>
      <w:b/>
      <w:bCs/>
      <w:color w:val="002060"/>
      <w:sz w:val="32"/>
      <w:szCs w:val="32"/>
      <w:u w:val="double" w:color="FFC000"/>
      <w:lang w:val="fr-FR" w:eastAsia="zh-CN"/>
    </w:rPr>
  </w:style>
  <w:style w:type="character" w:customStyle="1" w:styleId="Titre2Car">
    <w:name w:val="Titre 2 Car"/>
    <w:basedOn w:val="Policepardfaut"/>
    <w:link w:val="Titre2"/>
    <w:rsid w:val="001609C0"/>
    <w:rPr>
      <w:rFonts w:ascii="Garamond" w:eastAsia="MS Mincho" w:hAnsi="Garamond" w:cs="Arial"/>
      <w:b/>
      <w:bCs/>
      <w:color w:val="002060"/>
      <w:sz w:val="24"/>
      <w:szCs w:val="24"/>
      <w:lang w:val="fr-FR" w:eastAsia="en-US"/>
    </w:rPr>
  </w:style>
  <w:style w:type="character" w:customStyle="1" w:styleId="En-tteCar">
    <w:name w:val="En-tête Car"/>
    <w:basedOn w:val="Policepardfaut"/>
    <w:link w:val="En-tte"/>
    <w:uiPriority w:val="99"/>
    <w:rsid w:val="00A16888"/>
    <w:rPr>
      <w:sz w:val="24"/>
      <w:szCs w:val="24"/>
      <w:lang w:val="fr-FR" w:eastAsia="zh-CN"/>
    </w:rPr>
  </w:style>
  <w:style w:type="character" w:customStyle="1" w:styleId="PieddepageCar">
    <w:name w:val="Pied de page Car"/>
    <w:basedOn w:val="Policepardfaut"/>
    <w:link w:val="Pieddepage"/>
    <w:uiPriority w:val="99"/>
    <w:rsid w:val="00A16888"/>
    <w:rPr>
      <w:sz w:val="24"/>
      <w:szCs w:val="24"/>
      <w:lang w:val="fr-FR"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16888"/>
    <w:pPr>
      <w:suppressAutoHyphens w:val="0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16888"/>
    <w:rPr>
      <w:rFonts w:ascii="Calibri" w:eastAsia="Calibri" w:hAnsi="Calibri" w:cs="Arial"/>
      <w:lang w:val="fr-FR"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A1688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16888"/>
    <w:pPr>
      <w:suppressAutoHyphens w:val="0"/>
      <w:spacing w:before="100" w:beforeAutospacing="1" w:after="100" w:afterAutospacing="1"/>
    </w:pPr>
    <w:rPr>
      <w:lang w:eastAsia="fr-FR"/>
    </w:rPr>
  </w:style>
  <w:style w:type="character" w:customStyle="1" w:styleId="Titre3Car">
    <w:name w:val="Titre 3 Car"/>
    <w:basedOn w:val="Policepardfaut"/>
    <w:link w:val="Titre3"/>
    <w:rsid w:val="0080734C"/>
    <w:rPr>
      <w:rFonts w:ascii="Garamond" w:eastAsia="Verdana" w:hAnsi="Garamond" w:cs="Verdana"/>
      <w:color w:val="5FB7A9"/>
      <w:sz w:val="24"/>
      <w:szCs w:val="24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A16888"/>
    <w:rPr>
      <w:color w:val="80808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16888"/>
    <w:pPr>
      <w:keepLines/>
      <w:suppressAutoHyphens w:val="0"/>
      <w:spacing w:before="480" w:line="276" w:lineRule="auto"/>
      <w:jc w:val="left"/>
      <w:outlineLvl w:val="9"/>
    </w:pPr>
    <w:rPr>
      <w:rFonts w:ascii="Cambria" w:eastAsia="MS Gothic" w:hAnsi="Cambria" w:cs="Times New Roman"/>
      <w:color w:val="365F91"/>
      <w:sz w:val="28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3E7B16"/>
    <w:pPr>
      <w:tabs>
        <w:tab w:val="left" w:pos="720"/>
        <w:tab w:val="right" w:leader="dot" w:pos="9072"/>
      </w:tabs>
      <w:suppressAutoHyphens w:val="0"/>
      <w:spacing w:after="100" w:line="276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A16888"/>
    <w:pPr>
      <w:suppressAutoHyphens w:val="0"/>
      <w:spacing w:after="100" w:line="276" w:lineRule="auto"/>
      <w:ind w:left="220"/>
    </w:pPr>
    <w:rPr>
      <w:rFonts w:ascii="Calibri" w:eastAsia="Calibri" w:hAnsi="Calibri" w:cs="Arial"/>
      <w:sz w:val="22"/>
      <w:szCs w:val="22"/>
      <w:lang w:eastAsia="en-US"/>
    </w:rPr>
  </w:style>
  <w:style w:type="paragraph" w:styleId="TM3">
    <w:name w:val="toc 3"/>
    <w:basedOn w:val="Normal"/>
    <w:next w:val="Normal"/>
    <w:autoRedefine/>
    <w:uiPriority w:val="39"/>
    <w:unhideWhenUsed/>
    <w:rsid w:val="00A16888"/>
    <w:pPr>
      <w:suppressAutoHyphens w:val="0"/>
      <w:spacing w:after="100" w:line="276" w:lineRule="auto"/>
      <w:ind w:left="440"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Titre4Car">
    <w:name w:val="Titre 4 Car"/>
    <w:basedOn w:val="Policepardfaut"/>
    <w:link w:val="Titre4"/>
    <w:uiPriority w:val="9"/>
    <w:rsid w:val="00A16888"/>
    <w:rPr>
      <w:rFonts w:ascii="Cambria" w:eastAsia="MS Gothic" w:hAnsi="Cambria" w:cs="Times New Roman"/>
      <w:b/>
      <w:bCs/>
      <w:i/>
      <w:iCs/>
      <w:color w:val="4F81BD"/>
    </w:rPr>
  </w:style>
  <w:style w:type="table" w:customStyle="1" w:styleId="Grilledutableau1">
    <w:name w:val="Grille du tableau1"/>
    <w:basedOn w:val="TableauNormal"/>
    <w:next w:val="Grilledutableau"/>
    <w:uiPriority w:val="39"/>
    <w:rsid w:val="00A16888"/>
    <w:rPr>
      <w:rFonts w:ascii="Calibri" w:eastAsia="Calibri" w:hAnsi="Calibri" w:cs="Arial"/>
      <w:sz w:val="22"/>
      <w:szCs w:val="22"/>
      <w:lang w:val="fr-FR" w:eastAsia="en-US"/>
    </w:rPr>
    <w:tblPr/>
  </w:style>
  <w:style w:type="character" w:customStyle="1" w:styleId="Titre4Car1">
    <w:name w:val="Titre 4 Car1"/>
    <w:basedOn w:val="Policepardfaut"/>
    <w:uiPriority w:val="9"/>
    <w:semiHidden/>
    <w:rsid w:val="00A1688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fr-FR" w:eastAsia="zh-CN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07A2F"/>
    <w:rPr>
      <w:color w:val="605E5C"/>
      <w:shd w:val="clear" w:color="auto" w:fill="E1DFDD"/>
    </w:rPr>
  </w:style>
  <w:style w:type="character" w:customStyle="1" w:styleId="ParagraphedelisteCar">
    <w:name w:val="Paragraphe de liste Car"/>
    <w:aliases w:val="texte de base Car,Bullet point_CMN Car,normal Car,PADE_liste Car,bullet 1 Car,Puce focus Car,Contact Car,Listes Car,Normal bullet 2 Car,lp1 Car,1st level - Bullet List Paragraph Car,Lettre d'introduction Car,Bullet EY Car"/>
    <w:link w:val="Paragraphedeliste"/>
    <w:uiPriority w:val="34"/>
    <w:qFormat/>
    <w:locked/>
    <w:rsid w:val="00C16077"/>
    <w:rPr>
      <w:sz w:val="24"/>
      <w:szCs w:val="24"/>
      <w:lang w:val="fr-FR" w:eastAsia="zh-CN"/>
    </w:rPr>
  </w:style>
  <w:style w:type="paragraph" w:customStyle="1" w:styleId="Standard">
    <w:name w:val="Standard"/>
    <w:rsid w:val="00C16077"/>
    <w:pPr>
      <w:suppressAutoHyphens/>
      <w:autoSpaceDN w:val="0"/>
      <w:spacing w:before="120" w:after="80"/>
      <w:textAlignment w:val="baseline"/>
    </w:pPr>
    <w:rPr>
      <w:rFonts w:ascii="Calibri" w:eastAsia="Calibri" w:hAnsi="Calibri" w:cs="Tahoma"/>
      <w:sz w:val="22"/>
      <w:szCs w:val="22"/>
      <w:lang w:val="fr-FR" w:eastAsia="en-US"/>
    </w:rPr>
  </w:style>
  <w:style w:type="character" w:customStyle="1" w:styleId="markedcontent">
    <w:name w:val="markedcontent"/>
    <w:basedOn w:val="Policepardfaut"/>
    <w:rsid w:val="00C16077"/>
  </w:style>
  <w:style w:type="character" w:styleId="Lienhypertextesuivivisit">
    <w:name w:val="FollowedHyperlink"/>
    <w:basedOn w:val="Policepardfaut"/>
    <w:uiPriority w:val="99"/>
    <w:semiHidden/>
    <w:unhideWhenUsed/>
    <w:rsid w:val="00CB5D34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52988"/>
    <w:rPr>
      <w:color w:val="605E5C"/>
      <w:shd w:val="clear" w:color="auto" w:fill="E1DFDD"/>
    </w:rPr>
  </w:style>
  <w:style w:type="paragraph" w:customStyle="1" w:styleId="Textbody">
    <w:name w:val="Text body"/>
    <w:basedOn w:val="Standard"/>
    <w:rsid w:val="00396419"/>
    <w:pPr>
      <w:widowControl w:val="0"/>
      <w:autoSpaceDE w:val="0"/>
      <w:spacing w:before="0" w:after="0"/>
    </w:pPr>
    <w:rPr>
      <w:rFonts w:ascii="TimesNewRomanPSMT, ''Times New" w:eastAsia="Times New Roman" w:hAnsi="TimesNewRomanPSMT, ''Times New" w:cs="TimesNewRomanPSMT, ''Times New"/>
      <w:color w:val="000000"/>
      <w:kern w:val="3"/>
      <w:sz w:val="24"/>
      <w:szCs w:val="24"/>
      <w:lang w:eastAsia="zh-CN"/>
    </w:rPr>
  </w:style>
  <w:style w:type="paragraph" w:customStyle="1" w:styleId="normalformulaire">
    <w:name w:val="normal formulaire"/>
    <w:basedOn w:val="Standard"/>
    <w:rsid w:val="00E34003"/>
    <w:pPr>
      <w:spacing w:before="0" w:after="0"/>
      <w:jc w:val="both"/>
    </w:pPr>
    <w:rPr>
      <w:rFonts w:ascii="Tahoma" w:eastAsia="Times New Roman" w:hAnsi="Tahoma"/>
      <w:kern w:val="3"/>
      <w:sz w:val="16"/>
      <w:szCs w:val="16"/>
      <w:lang w:eastAsia="zh-CN"/>
    </w:rPr>
  </w:style>
  <w:style w:type="paragraph" w:styleId="Sansinterligne">
    <w:name w:val="No Spacing"/>
    <w:uiPriority w:val="1"/>
    <w:qFormat/>
    <w:rsid w:val="00E34003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val="fr-FR" w:eastAsia="zh-CN" w:bidi="hi-IN"/>
    </w:rPr>
  </w:style>
  <w:style w:type="paragraph" w:styleId="Rvision">
    <w:name w:val="Revision"/>
    <w:hidden/>
    <w:uiPriority w:val="99"/>
    <w:semiHidden/>
    <w:rsid w:val="0032151D"/>
    <w:rPr>
      <w:sz w:val="24"/>
      <w:szCs w:val="24"/>
      <w:lang w:val="fr-FR" w:eastAsia="zh-CN"/>
    </w:rPr>
  </w:style>
  <w:style w:type="paragraph" w:customStyle="1" w:styleId="p1">
    <w:name w:val="p1"/>
    <w:basedOn w:val="Normal"/>
    <w:rsid w:val="00266720"/>
    <w:pPr>
      <w:suppressAutoHyphens w:val="0"/>
    </w:pPr>
    <w:rPr>
      <w:rFonts w:ascii="Century Gothic" w:hAnsi="Century Gothic"/>
      <w:color w:val="000000"/>
      <w:sz w:val="15"/>
      <w:szCs w:val="15"/>
      <w:lang w:eastAsia="fr-FR"/>
    </w:rPr>
  </w:style>
  <w:style w:type="character" w:customStyle="1" w:styleId="s1">
    <w:name w:val="s1"/>
    <w:basedOn w:val="Policepardfaut"/>
    <w:rsid w:val="00266720"/>
    <w:rPr>
      <w:rFonts w:ascii="Arial" w:hAnsi="Arial" w:cs="Arial" w:hint="default"/>
      <w:sz w:val="15"/>
      <w:szCs w:val="15"/>
    </w:rPr>
  </w:style>
  <w:style w:type="paragraph" w:customStyle="1" w:styleId="pf0">
    <w:name w:val="pf0"/>
    <w:basedOn w:val="Normal"/>
    <w:rsid w:val="006E782D"/>
    <w:pPr>
      <w:suppressAutoHyphens w:val="0"/>
      <w:spacing w:before="100" w:beforeAutospacing="1" w:after="100" w:afterAutospacing="1"/>
    </w:pPr>
    <w:rPr>
      <w:lang w:eastAsia="fr-FR"/>
    </w:rPr>
  </w:style>
  <w:style w:type="character" w:customStyle="1" w:styleId="cf01">
    <w:name w:val="cf01"/>
    <w:basedOn w:val="Policepardfaut"/>
    <w:rsid w:val="006E782D"/>
    <w:rPr>
      <w:rFonts w:ascii="Segoe UI" w:hAnsi="Segoe UI" w:cs="Segoe UI" w:hint="default"/>
      <w:sz w:val="18"/>
      <w:szCs w:val="18"/>
    </w:rPr>
  </w:style>
  <w:style w:type="paragraph" w:customStyle="1" w:styleId="Style1">
    <w:name w:val="Style1"/>
    <w:basedOn w:val="Titre3"/>
    <w:link w:val="Style1Car"/>
    <w:qFormat/>
    <w:rsid w:val="00CB6EF8"/>
    <w:pPr>
      <w:numPr>
        <w:numId w:val="0"/>
      </w:numPr>
      <w:ind w:left="708"/>
    </w:pPr>
  </w:style>
  <w:style w:type="character" w:customStyle="1" w:styleId="Style1Car">
    <w:name w:val="Style1 Car"/>
    <w:basedOn w:val="Titre1Car"/>
    <w:link w:val="Style1"/>
    <w:rsid w:val="00CB6EF8"/>
    <w:rPr>
      <w:rFonts w:ascii="Garamond" w:hAnsi="Garamond" w:cs="Arial"/>
      <w:b/>
      <w:bCs/>
      <w:color w:val="002060"/>
      <w:sz w:val="24"/>
      <w:szCs w:val="24"/>
      <w:u w:val="single" w:color="FFC000"/>
      <w:lang w:val="fr-FR" w:eastAsia="fr-FR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CB6EF8"/>
    <w:pPr>
      <w:spacing w:after="100"/>
      <w:ind w:left="720"/>
    </w:pPr>
  </w:style>
  <w:style w:type="character" w:customStyle="1" w:styleId="normaltextrun">
    <w:name w:val="normaltextrun"/>
    <w:basedOn w:val="Policepardfaut"/>
    <w:rsid w:val="005B4F1F"/>
  </w:style>
  <w:style w:type="character" w:customStyle="1" w:styleId="eop">
    <w:name w:val="eop"/>
    <w:basedOn w:val="Policepardfaut"/>
    <w:rsid w:val="005B4F1F"/>
  </w:style>
  <w:style w:type="numbering" w:customStyle="1" w:styleId="CurrentList1">
    <w:name w:val="Current List1"/>
    <w:uiPriority w:val="99"/>
    <w:rsid w:val="00872423"/>
    <w:pPr>
      <w:numPr>
        <w:numId w:val="27"/>
      </w:numPr>
    </w:pPr>
  </w:style>
  <w:style w:type="numbering" w:customStyle="1" w:styleId="Listeactuelle1">
    <w:name w:val="Liste actuelle1"/>
    <w:uiPriority w:val="99"/>
    <w:rsid w:val="00733815"/>
    <w:pPr>
      <w:numPr>
        <w:numId w:val="28"/>
      </w:numPr>
    </w:pPr>
  </w:style>
  <w:style w:type="paragraph" w:customStyle="1" w:styleId="Titre51">
    <w:name w:val="Titre 51"/>
    <w:basedOn w:val="Normal"/>
    <w:next w:val="Normal"/>
    <w:uiPriority w:val="9"/>
    <w:unhideWhenUsed/>
    <w:qFormat/>
    <w:rsid w:val="00AD390F"/>
    <w:pPr>
      <w:keepNext/>
      <w:keepLines/>
      <w:tabs>
        <w:tab w:val="num" w:pos="0"/>
      </w:tabs>
      <w:suppressAutoHyphens w:val="0"/>
      <w:spacing w:before="240" w:after="120"/>
      <w:ind w:left="432" w:hanging="432"/>
      <w:outlineLvl w:val="4"/>
    </w:pPr>
    <w:rPr>
      <w:rFonts w:ascii="Cambria" w:eastAsia="MS Gothic" w:hAnsi="Cambria"/>
      <w:b/>
      <w:i/>
      <w:smallCaps/>
      <w:color w:val="17365D"/>
      <w:lang w:eastAsia="en-US"/>
    </w:rPr>
  </w:style>
  <w:style w:type="paragraph" w:customStyle="1" w:styleId="Titre52">
    <w:name w:val="Titre 52"/>
    <w:basedOn w:val="Normal"/>
    <w:next w:val="Normal"/>
    <w:uiPriority w:val="9"/>
    <w:unhideWhenUsed/>
    <w:qFormat/>
    <w:rsid w:val="00EB5491"/>
    <w:pPr>
      <w:keepNext/>
      <w:keepLines/>
      <w:tabs>
        <w:tab w:val="num" w:pos="0"/>
      </w:tabs>
      <w:suppressAutoHyphens w:val="0"/>
      <w:spacing w:before="240" w:after="120"/>
      <w:ind w:left="432" w:hanging="432"/>
      <w:outlineLvl w:val="4"/>
    </w:pPr>
    <w:rPr>
      <w:rFonts w:ascii="Cambria" w:eastAsia="MS Gothic" w:hAnsi="Cambria"/>
      <w:b/>
      <w:i/>
      <w:smallCaps/>
      <w:color w:val="17365D"/>
      <w:lang w:eastAsia="en-US"/>
    </w:rPr>
  </w:style>
  <w:style w:type="numbering" w:customStyle="1" w:styleId="Listeactuelle2">
    <w:name w:val="Liste actuelle2"/>
    <w:uiPriority w:val="99"/>
    <w:rsid w:val="00E45850"/>
    <w:pPr>
      <w:numPr>
        <w:numId w:val="33"/>
      </w:numPr>
    </w:pPr>
  </w:style>
  <w:style w:type="numbering" w:customStyle="1" w:styleId="Listeactuelle3">
    <w:name w:val="Liste actuelle3"/>
    <w:uiPriority w:val="99"/>
    <w:rsid w:val="001609C0"/>
    <w:pPr>
      <w:numPr>
        <w:numId w:val="34"/>
      </w:numPr>
    </w:pPr>
  </w:style>
  <w:style w:type="numbering" w:customStyle="1" w:styleId="Listeactuelle4">
    <w:name w:val="Liste actuelle4"/>
    <w:uiPriority w:val="99"/>
    <w:rsid w:val="0080734C"/>
    <w:pPr>
      <w:numPr>
        <w:numId w:val="35"/>
      </w:numPr>
    </w:pPr>
  </w:style>
  <w:style w:type="paragraph" w:customStyle="1" w:styleId="paragraph">
    <w:name w:val="paragraph"/>
    <w:basedOn w:val="Normal"/>
    <w:rsid w:val="00CB420C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lang w:eastAsia="fr-FR"/>
    </w:rPr>
  </w:style>
  <w:style w:type="paragraph" w:customStyle="1" w:styleId="titreformulaire">
    <w:name w:val="titre formulaire"/>
    <w:basedOn w:val="Titre7"/>
    <w:rsid w:val="00E36916"/>
    <w:pPr>
      <w:keepLines w:val="0"/>
      <w:suppressAutoHyphens w:val="0"/>
      <w:spacing w:before="0"/>
    </w:pPr>
    <w:rPr>
      <w:rFonts w:ascii="Tahoma" w:eastAsia="Times New Roman" w:hAnsi="Tahoma" w:cs="Times New Roman"/>
      <w:b/>
      <w:i w:val="0"/>
      <w:iCs w:val="0"/>
      <w:color w:val="FFFFFF"/>
      <w:sz w:val="20"/>
      <w:szCs w:val="20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E36916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fr-FR" w:eastAsia="zh-CN"/>
    </w:rPr>
  </w:style>
  <w:style w:type="character" w:customStyle="1" w:styleId="CommentaireCar1">
    <w:name w:val="Commentaire Car1"/>
    <w:locked/>
    <w:rsid w:val="00B22099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Framecontents">
    <w:name w:val="Frame contents"/>
    <w:basedOn w:val="Textbody"/>
    <w:rsid w:val="00D44F5C"/>
    <w:pPr>
      <w:autoSpaceDE/>
      <w:spacing w:after="120"/>
    </w:pPr>
    <w:rPr>
      <w:rFonts w:ascii="Liberation Sans" w:eastAsia="Lucida Sans Unicode" w:hAnsi="Liberation Sans" w:cs="Tahoma"/>
      <w:color w:val="auto"/>
      <w:lang w:eastAsia="fr-FR"/>
    </w:rPr>
  </w:style>
  <w:style w:type="paragraph" w:customStyle="1" w:styleId="italiqueformulaire">
    <w:name w:val="italique formulaire"/>
    <w:basedOn w:val="Normal"/>
    <w:rsid w:val="00F53952"/>
    <w:pPr>
      <w:widowControl w:val="0"/>
      <w:autoSpaceDN w:val="0"/>
      <w:jc w:val="left"/>
    </w:pPr>
    <w:rPr>
      <w:rFonts w:ascii="Liberation Sans" w:eastAsia="Lucida Sans Unicode" w:hAnsi="Liberation Sans" w:cs="Tahoma"/>
      <w:i/>
      <w:iCs/>
      <w:kern w:val="3"/>
      <w:sz w:val="14"/>
      <w:szCs w:val="1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7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1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4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8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8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1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9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6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.noel-lala\Documents\Mod&#232;les%20Office%20personnalis&#233;s\23-27\2_RETENU\Mod&#232;le_Trame%20EU_V2.0%20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0acd3a-c0df-4864-af93-fdcf58af247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357E747BFB2E4DA380446919F76CDB" ma:contentTypeVersion="11" ma:contentTypeDescription="Crée un document." ma:contentTypeScope="" ma:versionID="19c94ebb24754153603aae1588e43c51">
  <xsd:schema xmlns:xsd="http://www.w3.org/2001/XMLSchema" xmlns:xs="http://www.w3.org/2001/XMLSchema" xmlns:p="http://schemas.microsoft.com/office/2006/metadata/properties" xmlns:ns2="c80acd3a-c0df-4864-af93-fdcf58af2474" targetNamespace="http://schemas.microsoft.com/office/2006/metadata/properties" ma:root="true" ma:fieldsID="6247a9cf2dcecf3b962572febfd65764" ns2:_="">
    <xsd:import namespace="c80acd3a-c0df-4864-af93-fdcf58af2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acd3a-c0df-4864-af93-fdcf58af2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f297d61-6b73-4add-a49b-ddac39665e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3326A-356B-4A4B-B0BE-6A80DB0F8A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4E537B-54B3-4BC0-A43D-B1E992729B25}">
  <ds:schemaRefs>
    <ds:schemaRef ds:uri="http://schemas.microsoft.com/office/2006/metadata/properties"/>
    <ds:schemaRef ds:uri="http://schemas.microsoft.com/office/infopath/2007/PartnerControls"/>
    <ds:schemaRef ds:uri="c80acd3a-c0df-4864-af93-fdcf58af2474"/>
  </ds:schemaRefs>
</ds:datastoreItem>
</file>

<file path=customXml/itemProps3.xml><?xml version="1.0" encoding="utf-8"?>
<ds:datastoreItem xmlns:ds="http://schemas.openxmlformats.org/officeDocument/2006/customXml" ds:itemID="{8BE298BB-57A7-4436-A9D6-92EDD393B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acd3a-c0df-4864-af93-fdcf58af2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8D7E40-9921-41C6-84A8-126108D6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Modèle_Trame EU_V2.0 c</Template>
  <TotalTime>0</TotalTime>
  <Pages>5</Pages>
  <Words>1333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action 73.01</vt:lpstr>
    </vt:vector>
  </TitlesOfParts>
  <Company>ASP</Company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action 73.01</dc:title>
  <dc:subject/>
  <dc:creator>Marion BECMONT</dc:creator>
  <cp:keywords/>
  <cp:lastModifiedBy>Lise FIACRE</cp:lastModifiedBy>
  <cp:revision>2</cp:revision>
  <cp:lastPrinted>2024-12-22T05:31:00Z</cp:lastPrinted>
  <dcterms:created xsi:type="dcterms:W3CDTF">2026-08-13T19:44:00Z</dcterms:created>
  <dcterms:modified xsi:type="dcterms:W3CDTF">2026-08-13T19:44:00Z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0x010100F7357E747BFB2E4DA380446919F76CDB</vt:lpwstr>
  </property>
  <property fmtid="{D5CDD505-2E9C-101B-9397-08002B2CF9AE}" pid="3" name="MediaServiceImageTags">
    <vt:lpwstr/>
  </property>
</Properties>
</file>